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A81D" w14:textId="77777777" w:rsidR="0064796E" w:rsidRDefault="0064796E" w:rsidP="0064796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232E513B" w14:textId="77777777" w:rsidR="00380FAD" w:rsidRDefault="00FE7A68" w:rsidP="0064796E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  <w:r>
        <w:rPr>
          <w:rStyle w:val="StrongEmphasis"/>
          <w:rFonts w:cs="Calibri"/>
          <w:b w:val="0"/>
          <w:bCs w:val="0"/>
          <w:noProof/>
          <w:sz w:val="16"/>
          <w:szCs w:val="16"/>
        </w:rPr>
        <w:drawing>
          <wp:inline distT="0" distB="0" distL="0" distR="0" wp14:anchorId="660480D1" wp14:editId="55CEBBF3">
            <wp:extent cx="6047740" cy="9753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EFF1A" w14:textId="77777777" w:rsidR="00255896" w:rsidRDefault="00255896" w:rsidP="0064796E">
      <w:pPr>
        <w:jc w:val="center"/>
        <w:rPr>
          <w:rFonts w:asciiTheme="minorHAnsi" w:hAnsiTheme="minorHAnsi" w:cstheme="minorHAnsi"/>
          <w:b/>
        </w:rPr>
      </w:pPr>
    </w:p>
    <w:p w14:paraId="225DAABB" w14:textId="1395C43A" w:rsidR="0064796E" w:rsidRPr="0064796E" w:rsidRDefault="0064796E" w:rsidP="0064796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lang w:eastAsia="en-US"/>
        </w:rPr>
      </w:pPr>
    </w:p>
    <w:p w14:paraId="7E6B9CD3" w14:textId="77777777" w:rsidR="0064796E" w:rsidRPr="00A066D5" w:rsidRDefault="0064796E" w:rsidP="00A066D5">
      <w:pPr>
        <w:widowControl w:val="0"/>
        <w:tabs>
          <w:tab w:val="left" w:pos="1733"/>
        </w:tabs>
        <w:autoSpaceDE w:val="0"/>
        <w:autoSpaceDN w:val="0"/>
        <w:spacing w:line="360" w:lineRule="auto"/>
        <w:jc w:val="right"/>
        <w:rPr>
          <w:rFonts w:eastAsia="Calibri"/>
          <w:b/>
          <w:lang w:eastAsia="en-US"/>
        </w:rPr>
      </w:pPr>
      <w:r w:rsidRPr="00A066D5">
        <w:rPr>
          <w:rFonts w:eastAsia="Calibri"/>
          <w:b/>
          <w:lang w:eastAsia="en-US"/>
        </w:rPr>
        <w:t>ALLEGATO 2</w:t>
      </w:r>
    </w:p>
    <w:p w14:paraId="71E15604" w14:textId="77777777" w:rsidR="00000ED2" w:rsidRDefault="00B65F4E" w:rsidP="00000ED2">
      <w:pPr>
        <w:spacing w:line="276" w:lineRule="auto"/>
        <w:jc w:val="right"/>
        <w:rPr>
          <w:b/>
        </w:rPr>
      </w:pPr>
      <w:r w:rsidRPr="00A066D5">
        <w:rPr>
          <w:b/>
        </w:rPr>
        <w:t xml:space="preserve">TABELLA DI </w:t>
      </w:r>
      <w:r w:rsidR="00680757">
        <w:rPr>
          <w:b/>
        </w:rPr>
        <w:t>AUTO</w:t>
      </w:r>
      <w:r w:rsidRPr="00A066D5">
        <w:rPr>
          <w:b/>
        </w:rPr>
        <w:t xml:space="preserve">VALUTAZIONE </w:t>
      </w:r>
      <w:r w:rsidR="00000ED2">
        <w:rPr>
          <w:b/>
        </w:rPr>
        <w:t>TITOLI</w:t>
      </w:r>
    </w:p>
    <w:p w14:paraId="488AD3E4" w14:textId="59151F07" w:rsidR="00B65F4E" w:rsidRPr="00A066D5" w:rsidRDefault="00000ED2" w:rsidP="00000ED2">
      <w:pPr>
        <w:spacing w:line="276" w:lineRule="auto"/>
        <w:jc w:val="right"/>
        <w:rPr>
          <w:b/>
        </w:rPr>
      </w:pPr>
      <w:r w:rsidRPr="00B41DC0">
        <w:rPr>
          <w:rFonts w:eastAsia="Calibri"/>
          <w:b/>
          <w:bCs/>
        </w:rPr>
        <w:t>PER LA SELEZIONE DEL</w:t>
      </w:r>
      <w:r>
        <w:rPr>
          <w:rFonts w:eastAsia="Calibri"/>
          <w:b/>
          <w:bCs/>
        </w:rPr>
        <w:t>L’</w:t>
      </w:r>
      <w:r w:rsidR="00B65F4E" w:rsidRPr="00A066D5">
        <w:rPr>
          <w:b/>
        </w:rPr>
        <w:t>ESPERTO</w:t>
      </w:r>
    </w:p>
    <w:p w14:paraId="1011F802" w14:textId="77777777" w:rsidR="00B65F4E" w:rsidRPr="00C21554" w:rsidRDefault="00B65F4E" w:rsidP="00F2085F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65F4E" w:rsidRPr="00DA678A" w14:paraId="66405634" w14:textId="77777777" w:rsidTr="00B65F4E">
        <w:tc>
          <w:tcPr>
            <w:tcW w:w="1555" w:type="dxa"/>
          </w:tcPr>
          <w:p w14:paraId="73959FD0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4E20D7FC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5D0ACE43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0297D9E1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168E31AE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6814A8BE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</w:p>
          <w:p w14:paraId="7B9A6B45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8073" w:type="dxa"/>
          </w:tcPr>
          <w:p w14:paraId="6E1225A2" w14:textId="77777777" w:rsidR="00B65F4E" w:rsidRPr="00DA678A" w:rsidRDefault="00B65F4E" w:rsidP="00630E39">
            <w:pPr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cs="Times New Roman"/>
                <w:b/>
              </w:rPr>
              <w:t xml:space="preserve">AVVISO PUBBLICO PER LA SELEZIONE DI </w:t>
            </w:r>
            <w:r w:rsidRPr="00DA678A">
              <w:rPr>
                <w:rFonts w:cs="Times New Roman"/>
                <w:b/>
                <w:u w:val="single"/>
              </w:rPr>
              <w:t xml:space="preserve"> 16 ESPERTI  E 16 TUTOR PER PERCORSI FORMATIVI E LABORATORIALI CO-CURRICULARI,  </w:t>
            </w:r>
            <w:r w:rsidRPr="00DA678A">
              <w:rPr>
                <w:rFonts w:cs="Times New Roman"/>
                <w:b/>
              </w:rPr>
              <w:t>NELL’AMBITO DEL PIANO NAZIONALE DI RIPRESA E RESILIENZA MISSIONE 4: ISTRUZIONE E RICERCA - CONTRASTO AL DISAGIO E ALLA DISPERSIONE.</w:t>
            </w:r>
          </w:p>
          <w:p w14:paraId="69A02644" w14:textId="77777777" w:rsidR="00B65F4E" w:rsidRPr="00DA678A" w:rsidRDefault="00B65F4E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 xml:space="preserve">Piano Nazionale di </w:t>
            </w:r>
            <w:proofErr w:type="spellStart"/>
            <w:r w:rsidRPr="00DA678A">
              <w:rPr>
                <w:rFonts w:eastAsia="Calibri" w:cs="Times New Roman"/>
                <w:b/>
              </w:rPr>
              <w:t>Ripresa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Resilienza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Missione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4 –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ricerca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Componente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 –</w:t>
            </w:r>
            <w:proofErr w:type="spellStart"/>
            <w:r w:rsidRPr="00DA678A">
              <w:rPr>
                <w:rFonts w:eastAsia="Calibri" w:cs="Times New Roman"/>
                <w:b/>
              </w:rPr>
              <w:t>Potenziamento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dell’offerta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servizi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: </w:t>
            </w:r>
            <w:proofErr w:type="spellStart"/>
            <w:r w:rsidRPr="00DA678A">
              <w:rPr>
                <w:rFonts w:eastAsia="Calibri" w:cs="Times New Roman"/>
                <w:b/>
              </w:rPr>
              <w:t>dagli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asili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nido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alle </w:t>
            </w:r>
            <w:proofErr w:type="spellStart"/>
            <w:r w:rsidRPr="00DA678A">
              <w:rPr>
                <w:rFonts w:eastAsia="Calibri" w:cs="Times New Roman"/>
                <w:b/>
              </w:rPr>
              <w:t>università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</w:t>
            </w:r>
            <w:proofErr w:type="spellStart"/>
            <w:r w:rsidRPr="00DA678A">
              <w:rPr>
                <w:rFonts w:eastAsia="Calibri" w:cs="Times New Roman"/>
                <w:b/>
              </w:rPr>
              <w:t>Investimento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1.4 </w:t>
            </w:r>
            <w:proofErr w:type="spellStart"/>
            <w:r w:rsidRPr="00DA678A">
              <w:rPr>
                <w:rFonts w:eastAsia="Calibri" w:cs="Times New Roman"/>
                <w:b/>
              </w:rPr>
              <w:t>Intervento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straordinario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finalizzato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riduzione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divari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territoriali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nelle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scuole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secondarie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primo e di secondo </w:t>
            </w:r>
            <w:proofErr w:type="spellStart"/>
            <w:r w:rsidRPr="00DA678A">
              <w:rPr>
                <w:rFonts w:eastAsia="Calibri" w:cs="Times New Roman"/>
                <w:b/>
              </w:rPr>
              <w:t>grado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lotta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finanziato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dall’Unione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europea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Next Generation EU. </w:t>
            </w:r>
            <w:proofErr w:type="spellStart"/>
            <w:r w:rsidRPr="00DA678A">
              <w:rPr>
                <w:rFonts w:eastAsia="Calibri" w:cs="Times New Roman"/>
                <w:b/>
              </w:rPr>
              <w:t>Azioni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prevenzione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contrasto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(D.M. 170/2022). </w:t>
            </w:r>
          </w:p>
          <w:p w14:paraId="3454054D" w14:textId="77777777" w:rsidR="00000ED2" w:rsidRDefault="00000ED2" w:rsidP="00000ED2">
            <w:pPr>
              <w:jc w:val="both"/>
              <w:rPr>
                <w:rFonts w:eastAsia="Calibri" w:cs="Times New Roman"/>
                <w:b/>
              </w:rPr>
            </w:pPr>
            <w:proofErr w:type="spellStart"/>
            <w:r w:rsidRPr="00DA678A">
              <w:rPr>
                <w:rFonts w:eastAsia="Calibri" w:cs="Times New Roman"/>
                <w:b/>
              </w:rPr>
              <w:t>Codice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identificativo</w:t>
            </w:r>
            <w:proofErr w:type="spellEnd"/>
            <w:r w:rsidRPr="00DA678A">
              <w:rPr>
                <w:rFonts w:eastAsia="Calibri" w:cs="Times New Roman"/>
                <w:b/>
              </w:rPr>
              <w:t>: M4C1I1.4-2022-981-P-11633 –</w:t>
            </w:r>
          </w:p>
          <w:p w14:paraId="31D676EE" w14:textId="6993EA8B" w:rsidR="00000ED2" w:rsidRPr="00DA678A" w:rsidRDefault="00000ED2" w:rsidP="00000ED2">
            <w:pPr>
              <w:jc w:val="both"/>
              <w:rPr>
                <w:rFonts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 xml:space="preserve">Titolo </w:t>
            </w:r>
            <w:proofErr w:type="spellStart"/>
            <w:r w:rsidRPr="00DA678A">
              <w:rPr>
                <w:rFonts w:eastAsia="Calibri" w:cs="Times New Roman"/>
                <w:b/>
              </w:rPr>
              <w:t>progetto</w:t>
            </w:r>
            <w:proofErr w:type="spellEnd"/>
            <w:r w:rsidRPr="00DA678A">
              <w:rPr>
                <w:rFonts w:eastAsia="Calibri" w:cs="Times New Roman"/>
                <w:b/>
              </w:rPr>
              <w:t>: #ILIKEMYSCHOOL</w:t>
            </w:r>
          </w:p>
          <w:p w14:paraId="3FE8EFB2" w14:textId="77777777" w:rsidR="00B65F4E" w:rsidRPr="00DA678A" w:rsidRDefault="00B65F4E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  <w:i/>
                <w:iCs/>
              </w:rPr>
              <w:t>C.U.P. C64D22003820006</w:t>
            </w:r>
          </w:p>
        </w:tc>
      </w:tr>
    </w:tbl>
    <w:p w14:paraId="3158728D" w14:textId="77777777" w:rsidR="0027505A" w:rsidRPr="00B65F4E" w:rsidRDefault="0027505A" w:rsidP="00680757">
      <w:pPr>
        <w:spacing w:line="200" w:lineRule="exact"/>
        <w:rPr>
          <w:b/>
        </w:rPr>
      </w:pPr>
    </w:p>
    <w:p w14:paraId="1A92907F" w14:textId="77777777" w:rsidR="00FE7A68" w:rsidRPr="00B65F4E" w:rsidRDefault="00FE7A68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03BE1DA3" w14:textId="77777777" w:rsidR="003E00B9" w:rsidRPr="00B65F4E" w:rsidRDefault="003E00B9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2697"/>
        <w:gridCol w:w="2003"/>
      </w:tblGrid>
      <w:tr w:rsidR="00772750" w:rsidRPr="00B65F4E" w14:paraId="2A9D4C4A" w14:textId="77777777" w:rsidTr="00A066D5">
        <w:tc>
          <w:tcPr>
            <w:tcW w:w="5583" w:type="dxa"/>
            <w:shd w:val="clear" w:color="auto" w:fill="F4B083" w:themeFill="accent2" w:themeFillTint="99"/>
          </w:tcPr>
          <w:p w14:paraId="2F83A89B" w14:textId="77777777" w:rsidR="00772750" w:rsidRPr="00B65F4E" w:rsidRDefault="00772750" w:rsidP="00A066D5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65F4E">
              <w:rPr>
                <w:b/>
                <w:bCs/>
              </w:rPr>
              <w:t>CRITERI</w:t>
            </w:r>
          </w:p>
        </w:tc>
        <w:tc>
          <w:tcPr>
            <w:tcW w:w="2012" w:type="dxa"/>
            <w:shd w:val="clear" w:color="auto" w:fill="F4B083" w:themeFill="accent2" w:themeFillTint="99"/>
          </w:tcPr>
          <w:p w14:paraId="68E80ED8" w14:textId="77777777" w:rsidR="00772750" w:rsidRPr="00B65F4E" w:rsidRDefault="00772750" w:rsidP="00A066D5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65F4E">
              <w:rPr>
                <w:b/>
                <w:bCs/>
              </w:rPr>
              <w:t>AUTOVALUTAZIONE CANDIDATO</w:t>
            </w:r>
          </w:p>
        </w:tc>
        <w:tc>
          <w:tcPr>
            <w:tcW w:w="1761" w:type="dxa"/>
            <w:shd w:val="clear" w:color="auto" w:fill="F4B083" w:themeFill="accent2" w:themeFillTint="99"/>
          </w:tcPr>
          <w:p w14:paraId="298E766F" w14:textId="77777777" w:rsidR="00772750" w:rsidRPr="00B65F4E" w:rsidRDefault="00772750" w:rsidP="00A066D5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65F4E">
              <w:rPr>
                <w:b/>
                <w:bCs/>
              </w:rPr>
              <w:t>VALUTAZIONE</w:t>
            </w:r>
          </w:p>
          <w:p w14:paraId="59624927" w14:textId="77777777" w:rsidR="00772750" w:rsidRPr="00B65F4E" w:rsidRDefault="00772750" w:rsidP="00A066D5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65F4E">
              <w:rPr>
                <w:b/>
                <w:bCs/>
              </w:rPr>
              <w:t>COMMISSIONE</w:t>
            </w:r>
          </w:p>
        </w:tc>
      </w:tr>
      <w:tr w:rsidR="00772750" w:rsidRPr="00B65F4E" w14:paraId="6A61FD2C" w14:textId="77777777" w:rsidTr="00A066D5">
        <w:trPr>
          <w:trHeight w:val="684"/>
        </w:trPr>
        <w:tc>
          <w:tcPr>
            <w:tcW w:w="5583" w:type="dxa"/>
          </w:tcPr>
          <w:p w14:paraId="6F8474AB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sz w:val="22"/>
                <w:szCs w:val="22"/>
              </w:rPr>
              <w:t xml:space="preserve">Laurea specialistica o quinquennale </w:t>
            </w:r>
          </w:p>
          <w:p w14:paraId="477CB064" w14:textId="14821528" w:rsidR="00772750" w:rsidRPr="00B65F4E" w:rsidRDefault="00772750" w:rsidP="00A066D5">
            <w:pPr>
              <w:adjustRightInd w:val="0"/>
              <w:rPr>
                <w:rFonts w:eastAsia="Calibri"/>
                <w:iCs/>
                <w:color w:val="000000"/>
                <w:sz w:val="18"/>
                <w:szCs w:val="18"/>
              </w:rPr>
            </w:pP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10</w:t>
            </w:r>
          </w:p>
        </w:tc>
        <w:tc>
          <w:tcPr>
            <w:tcW w:w="2012" w:type="dxa"/>
          </w:tcPr>
          <w:p w14:paraId="1587D84D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1781D200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72750" w:rsidRPr="00B65F4E" w14:paraId="718C2B52" w14:textId="77777777" w:rsidTr="00A066D5">
        <w:trPr>
          <w:trHeight w:val="566"/>
        </w:trPr>
        <w:tc>
          <w:tcPr>
            <w:tcW w:w="5583" w:type="dxa"/>
          </w:tcPr>
          <w:p w14:paraId="4C3A8382" w14:textId="37B82B2D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Laurea triennale </w:t>
            </w:r>
            <w:r w:rsidR="00026141">
              <w:rPr>
                <w:rFonts w:eastAsia="Calibri"/>
                <w:color w:val="000000"/>
                <w:sz w:val="22"/>
                <w:szCs w:val="22"/>
              </w:rPr>
              <w:t>(ulteriore)</w:t>
            </w:r>
          </w:p>
          <w:p w14:paraId="7BD3FC19" w14:textId="5D726104" w:rsidR="00772750" w:rsidRPr="00B65F4E" w:rsidRDefault="00772750" w:rsidP="00A066D5">
            <w:pPr>
              <w:adjustRightInd w:val="0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E07B3C" w:rsidRPr="00B65F4E">
              <w:rPr>
                <w:rFonts w:eastAsiaTheme="minorEastAsia"/>
                <w:iCs/>
                <w:sz w:val="18"/>
                <w:szCs w:val="18"/>
              </w:rPr>
              <w:t>5</w:t>
            </w:r>
          </w:p>
        </w:tc>
        <w:tc>
          <w:tcPr>
            <w:tcW w:w="2012" w:type="dxa"/>
          </w:tcPr>
          <w:p w14:paraId="0E7B3E2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290CF7D3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1F5DFC0E" w14:textId="77777777" w:rsidTr="00A066D5">
        <w:trPr>
          <w:trHeight w:val="546"/>
        </w:trPr>
        <w:tc>
          <w:tcPr>
            <w:tcW w:w="5583" w:type="dxa"/>
          </w:tcPr>
          <w:p w14:paraId="2966E88B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Altra laurea</w:t>
            </w:r>
          </w:p>
          <w:p w14:paraId="6BF3EACB" w14:textId="0800CD38" w:rsidR="00772750" w:rsidRPr="00B65F4E" w:rsidRDefault="00772750" w:rsidP="00A066D5">
            <w:pPr>
              <w:adjustRightInd w:val="0"/>
              <w:rPr>
                <w:rFonts w:eastAsiaTheme="minorEastAsia"/>
                <w:iCs/>
                <w:sz w:val="18"/>
                <w:szCs w:val="18"/>
              </w:rPr>
            </w:pP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4</w:t>
            </w:r>
          </w:p>
        </w:tc>
        <w:tc>
          <w:tcPr>
            <w:tcW w:w="2012" w:type="dxa"/>
          </w:tcPr>
          <w:p w14:paraId="078366D5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570CC13C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105503A6" w14:textId="77777777" w:rsidTr="00A066D5">
        <w:trPr>
          <w:trHeight w:val="546"/>
        </w:trPr>
        <w:tc>
          <w:tcPr>
            <w:tcW w:w="5583" w:type="dxa"/>
          </w:tcPr>
          <w:p w14:paraId="739B7615" w14:textId="1289AFFA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Diploma </w:t>
            </w:r>
          </w:p>
          <w:p w14:paraId="2E0DEB08" w14:textId="21CD8D00" w:rsidR="00772750" w:rsidRPr="00B65F4E" w:rsidRDefault="00772750" w:rsidP="00A066D5">
            <w:pPr>
              <w:adjustRightInd w:val="0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 w:rsidRP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2</w:t>
            </w:r>
          </w:p>
        </w:tc>
        <w:tc>
          <w:tcPr>
            <w:tcW w:w="2012" w:type="dxa"/>
          </w:tcPr>
          <w:p w14:paraId="66FE5EDB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789E64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5806C64D" w14:textId="77777777" w:rsidTr="00A066D5">
        <w:tc>
          <w:tcPr>
            <w:tcW w:w="5583" w:type="dxa"/>
          </w:tcPr>
          <w:p w14:paraId="2879AB75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Titoli di studio (Dottorato, Master, Corsi di perfezionamento e/o formazione)</w:t>
            </w:r>
          </w:p>
          <w:p w14:paraId="5EB36B2A" w14:textId="65908179" w:rsidR="00772750" w:rsidRPr="00B65F4E" w:rsidRDefault="00772750" w:rsidP="00A066D5">
            <w:pPr>
              <w:pStyle w:val="Default"/>
              <w:rPr>
                <w:sz w:val="22"/>
                <w:szCs w:val="22"/>
              </w:rPr>
            </w:pPr>
            <w:r w:rsidRPr="00B65F4E">
              <w:rPr>
                <w:sz w:val="22"/>
                <w:szCs w:val="22"/>
              </w:rPr>
              <w:t>2 p</w:t>
            </w:r>
            <w:r w:rsidR="00B65F4E">
              <w:rPr>
                <w:sz w:val="22"/>
                <w:szCs w:val="22"/>
              </w:rPr>
              <w:t>.</w:t>
            </w:r>
            <w:r w:rsidRPr="00B65F4E">
              <w:rPr>
                <w:sz w:val="22"/>
                <w:szCs w:val="22"/>
              </w:rPr>
              <w:t>/titolo</w:t>
            </w:r>
            <w:r w:rsidR="00B65F4E">
              <w:rPr>
                <w:sz w:val="22"/>
                <w:szCs w:val="22"/>
              </w:rPr>
              <w:t xml:space="preserve"> -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026141">
              <w:rPr>
                <w:rFonts w:eastAsiaTheme="minorEastAsia"/>
                <w:iCs/>
                <w:sz w:val="18"/>
                <w:szCs w:val="18"/>
              </w:rPr>
              <w:t>4</w:t>
            </w:r>
          </w:p>
        </w:tc>
        <w:tc>
          <w:tcPr>
            <w:tcW w:w="2012" w:type="dxa"/>
          </w:tcPr>
          <w:p w14:paraId="242304EC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E80A354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72750" w:rsidRPr="00B65F4E" w14:paraId="33345000" w14:textId="77777777" w:rsidTr="00A066D5">
        <w:tc>
          <w:tcPr>
            <w:tcW w:w="5583" w:type="dxa"/>
          </w:tcPr>
          <w:p w14:paraId="16F24A52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Altri titoli specifici (corsi di formazione, solo se attinenti all’area di riferimento) </w:t>
            </w:r>
          </w:p>
          <w:p w14:paraId="6819F72A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Non indicati nel punto precedente</w:t>
            </w:r>
          </w:p>
          <w:p w14:paraId="472BFC1F" w14:textId="0C90E5EF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/titolo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B65F4E">
              <w:rPr>
                <w:rFonts w:eastAsiaTheme="minorEastAsia"/>
                <w:i/>
                <w:sz w:val="18"/>
                <w:szCs w:val="18"/>
              </w:rPr>
              <w:t xml:space="preserve">-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026141">
              <w:rPr>
                <w:rFonts w:eastAsiaTheme="minorEastAsia"/>
                <w:iCs/>
                <w:sz w:val="18"/>
                <w:szCs w:val="18"/>
              </w:rPr>
              <w:t>10</w:t>
            </w:r>
          </w:p>
        </w:tc>
        <w:tc>
          <w:tcPr>
            <w:tcW w:w="2012" w:type="dxa"/>
          </w:tcPr>
          <w:p w14:paraId="7D740062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663FA89C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73CD3154" w14:textId="77777777" w:rsidTr="00A066D5">
        <w:tc>
          <w:tcPr>
            <w:tcW w:w="5583" w:type="dxa"/>
          </w:tcPr>
          <w:p w14:paraId="78EDD5FB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Certificazioni informatiche </w:t>
            </w:r>
          </w:p>
          <w:p w14:paraId="5736F10C" w14:textId="3604F343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/titolo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B65F4E">
              <w:rPr>
                <w:rFonts w:eastAsiaTheme="minorEastAsia"/>
                <w:i/>
                <w:sz w:val="18"/>
                <w:szCs w:val="18"/>
              </w:rPr>
              <w:t xml:space="preserve">-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4</w:t>
            </w:r>
          </w:p>
        </w:tc>
        <w:tc>
          <w:tcPr>
            <w:tcW w:w="2012" w:type="dxa"/>
          </w:tcPr>
          <w:p w14:paraId="71CA44BB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77BB9EEF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0014552C" w14:textId="77777777" w:rsidTr="00A066D5">
        <w:trPr>
          <w:trHeight w:val="70"/>
        </w:trPr>
        <w:tc>
          <w:tcPr>
            <w:tcW w:w="5583" w:type="dxa"/>
          </w:tcPr>
          <w:p w14:paraId="21EA631F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Esperienze professionale (in qualità di docente esperto/tutor o referente) nei progetti PON-POR-FSE-PTOF</w:t>
            </w:r>
          </w:p>
          <w:p w14:paraId="37E95CA0" w14:textId="0DC3D2C1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4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/esperienza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 xml:space="preserve"> -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20</w:t>
            </w:r>
          </w:p>
        </w:tc>
        <w:tc>
          <w:tcPr>
            <w:tcW w:w="2012" w:type="dxa"/>
          </w:tcPr>
          <w:p w14:paraId="0E934117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234D676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533C0FC4" w14:textId="77777777" w:rsidTr="00A066D5">
        <w:tc>
          <w:tcPr>
            <w:tcW w:w="5583" w:type="dxa"/>
          </w:tcPr>
          <w:p w14:paraId="27142678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Esperienze professionali attinenti all’area del bando documentati nel curriculum</w:t>
            </w:r>
          </w:p>
          <w:p w14:paraId="4B1486E3" w14:textId="63CB7E1F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3E21C4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/esperienza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 xml:space="preserve"> -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1</w:t>
            </w:r>
            <w:r w:rsidR="00026141">
              <w:rPr>
                <w:rFonts w:eastAsiaTheme="minorEastAsia"/>
                <w:iCs/>
                <w:sz w:val="18"/>
                <w:szCs w:val="18"/>
              </w:rPr>
              <w:t>6</w:t>
            </w:r>
          </w:p>
        </w:tc>
        <w:tc>
          <w:tcPr>
            <w:tcW w:w="2012" w:type="dxa"/>
          </w:tcPr>
          <w:p w14:paraId="6D8789E7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03C26226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7E31AA26" w14:textId="77777777" w:rsidTr="00A066D5">
        <w:tc>
          <w:tcPr>
            <w:tcW w:w="5583" w:type="dxa"/>
          </w:tcPr>
          <w:p w14:paraId="4235A260" w14:textId="77777777" w:rsidR="00F2085F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Valutazione proposta progettuale </w:t>
            </w:r>
          </w:p>
          <w:p w14:paraId="1EA3245A" w14:textId="63EA32A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Max 25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12" w:type="dxa"/>
          </w:tcPr>
          <w:p w14:paraId="73B6649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373EC5A9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2750" w:rsidRPr="00B65F4E" w14:paraId="7D6FB807" w14:textId="77777777" w:rsidTr="00A066D5">
        <w:tc>
          <w:tcPr>
            <w:tcW w:w="5583" w:type="dxa"/>
          </w:tcPr>
          <w:p w14:paraId="52597821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65F4E">
              <w:rPr>
                <w:b/>
                <w:sz w:val="22"/>
                <w:szCs w:val="22"/>
              </w:rPr>
              <w:t>TOTALE</w:t>
            </w:r>
          </w:p>
          <w:p w14:paraId="4D625B6F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2" w:type="dxa"/>
          </w:tcPr>
          <w:p w14:paraId="515A9C2C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1" w:type="dxa"/>
          </w:tcPr>
          <w:p w14:paraId="1C261E93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F3E173" w14:textId="578CA62C" w:rsidR="00FD0ADC" w:rsidRPr="00B65F4E" w:rsidRDefault="00A066D5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  <w:r>
        <w:rPr>
          <w:rStyle w:val="StrongEmphasis"/>
          <w:b w:val="0"/>
          <w:bCs w:val="0"/>
          <w:sz w:val="16"/>
          <w:szCs w:val="16"/>
        </w:rPr>
        <w:br w:type="textWrapping" w:clear="all"/>
      </w:r>
    </w:p>
    <w:p w14:paraId="441CCAD3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1F9DD686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053B8C4E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58823399" w14:textId="77777777" w:rsidR="00FD0ADC" w:rsidRPr="00B65F4E" w:rsidRDefault="00FD0ADC" w:rsidP="00FD0ADC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B65F4E">
        <w:rPr>
          <w:rFonts w:eastAsiaTheme="minorEastAsia"/>
          <w:sz w:val="22"/>
          <w:szCs w:val="22"/>
        </w:rPr>
        <w:t>Il/la sottoscritto/a, ai sensi della legge 196/03, autorizza e alle successive modifiche e integrazioni GDPR 679/201</w:t>
      </w:r>
      <w:r w:rsidR="00227DAB" w:rsidRPr="00B65F4E">
        <w:rPr>
          <w:rFonts w:eastAsiaTheme="minorEastAsia"/>
          <w:sz w:val="22"/>
          <w:szCs w:val="22"/>
        </w:rPr>
        <w:t>6, autorizza l’istituto I.I.S.</w:t>
      </w:r>
      <w:r w:rsidRPr="00B65F4E">
        <w:rPr>
          <w:rFonts w:eastAsiaTheme="minorEastAsia"/>
          <w:sz w:val="22"/>
          <w:szCs w:val="22"/>
        </w:rPr>
        <w:t xml:space="preserve"> “E. Fermi” di Aragona al trattamento dei dati contenuti nella presente autocertificazione esclusivamente nell’ambito e per i fini istituzionali della Pubblica Amministrazione</w:t>
      </w:r>
      <w:r w:rsidR="007B1411" w:rsidRPr="00B65F4E">
        <w:rPr>
          <w:rFonts w:eastAsiaTheme="minorEastAsia"/>
          <w:sz w:val="22"/>
          <w:szCs w:val="22"/>
        </w:rPr>
        <w:t>.</w:t>
      </w:r>
    </w:p>
    <w:p w14:paraId="16025551" w14:textId="77777777" w:rsidR="00F2085F" w:rsidRPr="00B65F4E" w:rsidRDefault="00F2085F" w:rsidP="00FD0ADC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14:paraId="728FCB01" w14:textId="2A12E154" w:rsidR="00FD0ADC" w:rsidRPr="00B65F4E" w:rsidRDefault="00FD0ADC" w:rsidP="00FD0ADC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  <w:bookmarkStart w:id="0" w:name="_Hlk145076708"/>
      <w:r w:rsidRPr="00B65F4E">
        <w:rPr>
          <w:rFonts w:eastAsiaTheme="minorEastAsia"/>
          <w:sz w:val="22"/>
          <w:szCs w:val="22"/>
        </w:rPr>
        <w:t xml:space="preserve">Data___________________ </w:t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="00000ED2">
        <w:rPr>
          <w:rFonts w:eastAsiaTheme="minorEastAsia"/>
          <w:sz w:val="22"/>
          <w:szCs w:val="22"/>
        </w:rPr>
        <w:t>F</w:t>
      </w:r>
      <w:r w:rsidRPr="00B65F4E">
        <w:rPr>
          <w:rFonts w:eastAsiaTheme="minorEastAsia"/>
          <w:sz w:val="22"/>
          <w:szCs w:val="22"/>
        </w:rPr>
        <w:t>irma_____________________________________</w:t>
      </w:r>
    </w:p>
    <w:bookmarkEnd w:id="0"/>
    <w:p w14:paraId="116BE99D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73EDF670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0B140EB1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1B845446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3EA1CF35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6096EC8F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18FE0EA8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6584FB4D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39A9A29F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3BD08BF2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4A95A91E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6A85B472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26685D5F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0CD2C4D4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0CD5BF27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F12EF3D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14710095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4E300CB3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24640E30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2D811524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4C14C76A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54331655" w14:textId="77777777" w:rsidR="00255896" w:rsidRDefault="00255896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46EC9923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DBBC0E2" w14:textId="77777777" w:rsidR="00BD4264" w:rsidRDefault="00BD4264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26E390E5" w14:textId="77777777" w:rsidR="00BD4264" w:rsidRDefault="00BD4264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033A5F29" w14:textId="77777777" w:rsidR="00BD4264" w:rsidRDefault="00BD4264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16163AF" w14:textId="77777777" w:rsidR="00BD4264" w:rsidRDefault="00BD4264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403A2ED5" w14:textId="77777777" w:rsidR="00BD4264" w:rsidRDefault="00BD4264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13236E55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514C7B42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E217EA5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sectPr w:rsidR="00FD0ADC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F86D" w14:textId="77777777" w:rsidR="00061224" w:rsidRPr="005B6DC5" w:rsidRDefault="00061224" w:rsidP="009E4B79">
      <w:r w:rsidRPr="005B6DC5">
        <w:separator/>
      </w:r>
    </w:p>
  </w:endnote>
  <w:endnote w:type="continuationSeparator" w:id="0">
    <w:p w14:paraId="7AA8FEC3" w14:textId="77777777" w:rsidR="00061224" w:rsidRPr="005B6DC5" w:rsidRDefault="00061224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4078" w14:textId="77777777" w:rsidR="00CF4CF2" w:rsidRPr="00CF4CF2" w:rsidRDefault="00CF4CF2" w:rsidP="00CF4CF2">
    <w:pPr>
      <w:tabs>
        <w:tab w:val="center" w:pos="4819"/>
        <w:tab w:val="right" w:pos="9638"/>
      </w:tabs>
      <w:jc w:val="center"/>
      <w:rPr>
        <w:rFonts w:ascii="Calibri" w:eastAsia="Calibri" w:hAnsi="Calibri"/>
        <w:b/>
        <w:outline/>
        <w:color w:val="FFFFFF"/>
        <w:sz w:val="16"/>
        <w:szCs w:val="16"/>
        <w:lang w:eastAsia="en-US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CF4CF2">
      <w:rPr>
        <w:rFonts w:ascii="Calibri" w:eastAsia="Calibri" w:hAnsi="Calibri"/>
        <w:smallCaps/>
        <w:sz w:val="20"/>
        <w:szCs w:val="20"/>
        <w:lang w:eastAsia="en-US"/>
      </w:rPr>
      <w:t>Sedi associate</w:t>
    </w:r>
    <w:r w:rsidRPr="00CF4CF2">
      <w:rPr>
        <w:rFonts w:ascii="Calibri" w:eastAsia="Calibri" w:hAnsi="Calibri"/>
        <w:i/>
        <w:smallCaps/>
        <w:sz w:val="20"/>
        <w:szCs w:val="20"/>
        <w:lang w:eastAsia="en-US"/>
      </w:rPr>
      <w:t xml:space="preserve">: </w:t>
    </w:r>
    <w:r w:rsidRPr="00CF4CF2">
      <w:rPr>
        <w:rFonts w:ascii="Calibri" w:eastAsia="Calibri" w:hAnsi="Calibri"/>
        <w:b/>
        <w:i/>
        <w:smallCaps/>
        <w:sz w:val="20"/>
        <w:szCs w:val="20"/>
        <w:lang w:eastAsia="en-US"/>
      </w:rPr>
      <w:t xml:space="preserve">Favara </w:t>
    </w:r>
    <w:r w:rsidRPr="00CF4CF2">
      <w:rPr>
        <w:rFonts w:ascii="Calibri" w:eastAsia="Calibri" w:hAnsi="Calibri"/>
        <w:i/>
        <w:sz w:val="20"/>
        <w:szCs w:val="20"/>
        <w:lang w:eastAsia="en-US"/>
      </w:rPr>
      <w:t xml:space="preserve">via Che Guevara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Tel. 0922/31328 </w:t>
    </w:r>
    <w:r w:rsidRPr="00CF4CF2">
      <w:rPr>
        <w:rFonts w:ascii="Calibri" w:eastAsia="Calibri" w:hAnsi="Calibri"/>
        <w:b/>
        <w:i/>
        <w:sz w:val="20"/>
        <w:szCs w:val="20"/>
        <w:lang w:eastAsia="en-US"/>
      </w:rPr>
      <w:t xml:space="preserve">-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Cod. </w:t>
    </w:r>
    <w:proofErr w:type="spellStart"/>
    <w:r w:rsidRPr="00CF4CF2">
      <w:rPr>
        <w:rFonts w:ascii="Calibri" w:eastAsia="Calibri" w:hAnsi="Calibri"/>
        <w:i/>
        <w:sz w:val="18"/>
        <w:szCs w:val="18"/>
        <w:lang w:eastAsia="en-US"/>
      </w:rPr>
      <w:t>mecc</w:t>
    </w:r>
    <w:proofErr w:type="spellEnd"/>
    <w:r w:rsidRPr="00CF4CF2">
      <w:rPr>
        <w:rFonts w:ascii="Calibri" w:eastAsia="Calibri" w:hAnsi="Calibri"/>
        <w:i/>
        <w:sz w:val="18"/>
        <w:szCs w:val="18"/>
        <w:lang w:eastAsia="en-US"/>
      </w:rPr>
      <w:t>. AGRI024029 - AGRI02452P (serale)</w:t>
    </w:r>
  </w:p>
  <w:p w14:paraId="782D034C" w14:textId="77777777" w:rsidR="00CF4CF2" w:rsidRDefault="00CF4CF2" w:rsidP="00CF4CF2">
    <w:pPr>
      <w:ind w:left="720"/>
      <w:contextualSpacing/>
      <w:rPr>
        <w:rFonts w:ascii="Calibri" w:eastAsia="Calibri" w:hAnsi="Calibri"/>
        <w:i/>
        <w:sz w:val="18"/>
        <w:szCs w:val="18"/>
        <w:lang w:eastAsia="en-US"/>
      </w:rPr>
    </w:pPr>
    <w:r w:rsidRPr="00CF4CF2">
      <w:rPr>
        <w:rFonts w:ascii="Calibri" w:eastAsia="Calibri" w:hAnsi="Calibri"/>
        <w:b/>
        <w:i/>
        <w:smallCaps/>
        <w:sz w:val="20"/>
        <w:szCs w:val="20"/>
        <w:lang w:eastAsia="en-US"/>
      </w:rPr>
      <w:t xml:space="preserve">                                    Racalmuto </w:t>
    </w:r>
    <w:r w:rsidRPr="00CF4CF2">
      <w:rPr>
        <w:rFonts w:ascii="Calibri" w:eastAsia="Calibri" w:hAnsi="Calibri"/>
        <w:i/>
        <w:sz w:val="20"/>
        <w:szCs w:val="20"/>
        <w:lang w:eastAsia="en-US"/>
      </w:rPr>
      <w:t xml:space="preserve">Via Filippo Villa </w:t>
    </w:r>
    <w:r w:rsidRPr="00CF4CF2">
      <w:rPr>
        <w:rFonts w:ascii="Calibri" w:eastAsia="Calibri" w:hAnsi="Calibri"/>
        <w:i/>
        <w:sz w:val="18"/>
        <w:szCs w:val="18"/>
        <w:lang w:eastAsia="en-US"/>
      </w:rPr>
      <w:t>Tel. 0922/948670</w:t>
    </w:r>
    <w:r w:rsidRPr="00CF4CF2">
      <w:rPr>
        <w:rFonts w:ascii="Calibri" w:eastAsia="Calibri" w:hAnsi="Calibri"/>
        <w:b/>
        <w:i/>
        <w:sz w:val="20"/>
        <w:szCs w:val="20"/>
        <w:lang w:eastAsia="en-US"/>
      </w:rPr>
      <w:t xml:space="preserve">-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Cod. </w:t>
    </w:r>
    <w:proofErr w:type="spellStart"/>
    <w:r w:rsidRPr="00CF4CF2">
      <w:rPr>
        <w:rFonts w:ascii="Calibri" w:eastAsia="Calibri" w:hAnsi="Calibri"/>
        <w:i/>
        <w:sz w:val="18"/>
        <w:szCs w:val="18"/>
        <w:lang w:eastAsia="en-US"/>
      </w:rPr>
      <w:t>mecc</w:t>
    </w:r>
    <w:proofErr w:type="spellEnd"/>
    <w:r w:rsidRPr="00CF4CF2">
      <w:rPr>
        <w:rFonts w:ascii="Calibri" w:eastAsia="Calibri" w:hAnsi="Calibri"/>
        <w:i/>
        <w:sz w:val="18"/>
        <w:szCs w:val="18"/>
        <w:lang w:eastAsia="en-US"/>
      </w:rPr>
      <w:t>. AGRI02403A</w:t>
    </w:r>
  </w:p>
  <w:p w14:paraId="658507AF" w14:textId="77777777" w:rsidR="00CF4CF2" w:rsidRPr="00CF4CF2" w:rsidRDefault="00CF4CF2" w:rsidP="00CF4CF2">
    <w:pPr>
      <w:ind w:left="720"/>
      <w:contextualSpacing/>
      <w:rPr>
        <w:rFonts w:ascii="Calibri" w:eastAsia="Calibri" w:hAnsi="Calibri"/>
        <w:i/>
        <w:sz w:val="20"/>
        <w:szCs w:val="20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64C9" w14:textId="1D11B7D0" w:rsidR="00E54285" w:rsidRPr="00572C45" w:rsidRDefault="00026141" w:rsidP="00B65F4E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0FC94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B65F4E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B65F4E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B65F4E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2E9055B4" w14:textId="70270041" w:rsidR="00E54285" w:rsidRPr="00B65F4E" w:rsidRDefault="00E54285" w:rsidP="00B65F4E">
    <w:pPr>
      <w:ind w:left="2055"/>
      <w:rPr>
        <w:rFonts w:asciiTheme="minorHAnsi" w:hAnsiTheme="minorHAnsi" w:cstheme="minorHAnsi"/>
        <w:i/>
        <w:sz w:val="20"/>
        <w:szCs w:val="20"/>
      </w:rPr>
    </w:pPr>
    <w:r w:rsidRPr="00B65F4E">
      <w:rPr>
        <w:rFonts w:asciiTheme="minorHAnsi" w:hAnsiTheme="minorHAnsi" w:cstheme="minorHAnsi"/>
        <w:b/>
        <w:i/>
        <w:smallCaps/>
        <w:sz w:val="20"/>
        <w:szCs w:val="20"/>
      </w:rPr>
      <w:t>Racalmuto</w:t>
    </w:r>
    <w:r w:rsidR="00B65F4E" w:rsidRPr="00B65F4E">
      <w:rPr>
        <w:rFonts w:asciiTheme="minorHAnsi" w:hAnsiTheme="minorHAnsi" w:cstheme="minorHAnsi"/>
        <w:b/>
        <w:i/>
        <w:smallCaps/>
        <w:sz w:val="20"/>
        <w:szCs w:val="20"/>
      </w:rPr>
      <w:t xml:space="preserve"> </w:t>
    </w:r>
    <w:r w:rsidRPr="00B65F4E">
      <w:rPr>
        <w:rFonts w:asciiTheme="minorHAnsi" w:hAnsiTheme="minorHAnsi" w:cstheme="minorHAnsi"/>
        <w:i/>
        <w:sz w:val="20"/>
        <w:szCs w:val="20"/>
      </w:rPr>
      <w:t xml:space="preserve">Via Filippo Villa </w:t>
    </w:r>
    <w:r w:rsidRPr="00B65F4E">
      <w:rPr>
        <w:rFonts w:asciiTheme="minorHAnsi" w:hAnsiTheme="minorHAnsi" w:cstheme="minorHAnsi"/>
        <w:i/>
        <w:sz w:val="18"/>
        <w:szCs w:val="18"/>
      </w:rPr>
      <w:t>Tel. 0922/948670</w:t>
    </w:r>
    <w:r w:rsidRPr="00B65F4E">
      <w:rPr>
        <w:rFonts w:asciiTheme="minorHAnsi" w:hAnsiTheme="minorHAnsi" w:cstheme="minorHAnsi"/>
        <w:b/>
        <w:i/>
        <w:sz w:val="20"/>
        <w:szCs w:val="20"/>
      </w:rPr>
      <w:t xml:space="preserve">- </w:t>
    </w:r>
    <w:r w:rsidRPr="00B65F4E">
      <w:rPr>
        <w:rFonts w:asciiTheme="minorHAnsi" w:hAnsiTheme="minorHAnsi" w:cstheme="minorHAnsi"/>
        <w:i/>
        <w:sz w:val="18"/>
        <w:szCs w:val="18"/>
      </w:rPr>
      <w:t xml:space="preserve">Cod. </w:t>
    </w:r>
    <w:proofErr w:type="spellStart"/>
    <w:r w:rsidRPr="00B65F4E">
      <w:rPr>
        <w:rFonts w:asciiTheme="minorHAnsi" w:hAnsiTheme="minorHAnsi" w:cstheme="minorHAnsi"/>
        <w:i/>
        <w:sz w:val="18"/>
        <w:szCs w:val="18"/>
      </w:rPr>
      <w:t>mecc</w:t>
    </w:r>
    <w:proofErr w:type="spellEnd"/>
    <w:r w:rsidRPr="00B65F4E">
      <w:rPr>
        <w:rFonts w:asciiTheme="minorHAnsi" w:hAnsiTheme="minorHAnsi" w:cstheme="minorHAnsi"/>
        <w:i/>
        <w:sz w:val="18"/>
        <w:szCs w:val="18"/>
      </w:rPr>
      <w:t>. AGRI02403A</w:t>
    </w:r>
    <w:bookmarkEnd w:id="1"/>
  </w:p>
  <w:p w14:paraId="7234A1CB" w14:textId="77777777" w:rsidR="00E54285" w:rsidRPr="00B65F4E" w:rsidRDefault="00E54285" w:rsidP="00B65F4E">
    <w:pPr>
      <w:pStyle w:val="Pidipagin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DE07" w14:textId="77777777" w:rsidR="00061224" w:rsidRPr="005B6DC5" w:rsidRDefault="00061224" w:rsidP="009E4B79">
      <w:r w:rsidRPr="005B6DC5">
        <w:separator/>
      </w:r>
    </w:p>
  </w:footnote>
  <w:footnote w:type="continuationSeparator" w:id="0">
    <w:p w14:paraId="3DFCA6CA" w14:textId="77777777" w:rsidR="00061224" w:rsidRPr="005B6DC5" w:rsidRDefault="00061224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DA38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634EC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63186299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60303B17" wp14:editId="3557D8A4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61EEC04">
        <v:shape id="_x0000_i1026" type="#_x0000_t75" style="width:36pt;height:21pt">
          <v:imagedata r:id="rId4" o:title=""/>
        </v:shape>
        <o:OLEObject Type="Embed" ProgID="MSPhotoEd.3" ShapeID="_x0000_i1026" DrawAspect="Content" ObjectID="_1763186300" r:id="rId5"/>
      </w:object>
    </w:r>
  </w:p>
  <w:p w14:paraId="3235907A" w14:textId="7FA5DC6D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4BF47502" w14:textId="77777777" w:rsidR="00E54285" w:rsidRPr="005B6DC5" w:rsidRDefault="00026141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6B510029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4C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1D8013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63186301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556FE09B" wp14:editId="40089065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39856B9">
        <v:shape id="_x0000_i1029" type="#_x0000_t75" style="width:36pt;height:21pt">
          <v:imagedata r:id="rId4" o:title=""/>
        </v:shape>
        <o:OLEObject Type="Embed" ProgID="MSPhotoEd.3" ShapeID="_x0000_i1029" DrawAspect="Content" ObjectID="_1763186302" r:id="rId5"/>
      </w:object>
    </w:r>
  </w:p>
  <w:p w14:paraId="77215452" w14:textId="3094CD17" w:rsidR="00160448" w:rsidRPr="005B6DC5" w:rsidRDefault="0073084F" w:rsidP="00160448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>
      <w:rPr>
        <w:rFonts w:cs="Calibri"/>
        <w:b/>
        <w:i/>
        <w:smallCaps/>
        <w:sz w:val="18"/>
        <w:szCs w:val="18"/>
      </w:rPr>
      <w:t xml:space="preserve">               </w:t>
    </w:r>
    <w:r w:rsidR="00160448"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54ACB437" w14:textId="77777777" w:rsidR="00160448" w:rsidRPr="005B6DC5" w:rsidRDefault="00026141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2643BD7E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1A3F"/>
    <w:multiLevelType w:val="hybridMultilevel"/>
    <w:tmpl w:val="C62066FE"/>
    <w:lvl w:ilvl="0" w:tplc="63AE8006">
      <w:start w:val="2"/>
      <w:numFmt w:val="bullet"/>
      <w:lvlText w:val="-"/>
      <w:lvlJc w:val="left"/>
      <w:pPr>
        <w:ind w:left="2415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603CC"/>
    <w:multiLevelType w:val="hybridMultilevel"/>
    <w:tmpl w:val="F462D66A"/>
    <w:lvl w:ilvl="0" w:tplc="1AD0032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4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153037473">
    <w:abstractNumId w:val="6"/>
  </w:num>
  <w:num w:numId="2" w16cid:durableId="444614476">
    <w:abstractNumId w:val="0"/>
  </w:num>
  <w:num w:numId="3" w16cid:durableId="335502361">
    <w:abstractNumId w:val="20"/>
  </w:num>
  <w:num w:numId="4" w16cid:durableId="1462571219">
    <w:abstractNumId w:val="3"/>
  </w:num>
  <w:num w:numId="5" w16cid:durableId="1338459896">
    <w:abstractNumId w:val="5"/>
  </w:num>
  <w:num w:numId="6" w16cid:durableId="829055702">
    <w:abstractNumId w:val="11"/>
  </w:num>
  <w:num w:numId="7" w16cid:durableId="595213257">
    <w:abstractNumId w:val="10"/>
  </w:num>
  <w:num w:numId="8" w16cid:durableId="175123898">
    <w:abstractNumId w:val="13"/>
  </w:num>
  <w:num w:numId="9" w16cid:durableId="1433819764">
    <w:abstractNumId w:val="24"/>
  </w:num>
  <w:num w:numId="10" w16cid:durableId="990252058">
    <w:abstractNumId w:val="12"/>
  </w:num>
  <w:num w:numId="11" w16cid:durableId="1454061299">
    <w:abstractNumId w:val="4"/>
  </w:num>
  <w:num w:numId="12" w16cid:durableId="1173839129">
    <w:abstractNumId w:val="14"/>
  </w:num>
  <w:num w:numId="13" w16cid:durableId="457727512">
    <w:abstractNumId w:val="17"/>
  </w:num>
  <w:num w:numId="14" w16cid:durableId="1407529539">
    <w:abstractNumId w:val="16"/>
  </w:num>
  <w:num w:numId="15" w16cid:durableId="580986772">
    <w:abstractNumId w:val="25"/>
  </w:num>
  <w:num w:numId="16" w16cid:durableId="526912360">
    <w:abstractNumId w:val="18"/>
  </w:num>
  <w:num w:numId="17" w16cid:durableId="2012902495">
    <w:abstractNumId w:val="8"/>
  </w:num>
  <w:num w:numId="18" w16cid:durableId="451705700">
    <w:abstractNumId w:val="9"/>
  </w:num>
  <w:num w:numId="19" w16cid:durableId="1714882228">
    <w:abstractNumId w:val="15"/>
  </w:num>
  <w:num w:numId="20" w16cid:durableId="384716145">
    <w:abstractNumId w:val="23"/>
  </w:num>
  <w:num w:numId="21" w16cid:durableId="2145004793">
    <w:abstractNumId w:val="2"/>
  </w:num>
  <w:num w:numId="22" w16cid:durableId="2053847619">
    <w:abstractNumId w:val="19"/>
  </w:num>
  <w:num w:numId="23" w16cid:durableId="1868978414">
    <w:abstractNumId w:val="22"/>
  </w:num>
  <w:num w:numId="24" w16cid:durableId="928805979">
    <w:abstractNumId w:val="21"/>
  </w:num>
  <w:num w:numId="25" w16cid:durableId="12884648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48"/>
    <w:rsid w:val="00000ED2"/>
    <w:rsid w:val="0000348D"/>
    <w:rsid w:val="00011793"/>
    <w:rsid w:val="00013653"/>
    <w:rsid w:val="00020021"/>
    <w:rsid w:val="00020938"/>
    <w:rsid w:val="00020F41"/>
    <w:rsid w:val="000223E3"/>
    <w:rsid w:val="00023A24"/>
    <w:rsid w:val="00026141"/>
    <w:rsid w:val="00027D4E"/>
    <w:rsid w:val="00033719"/>
    <w:rsid w:val="00033DB6"/>
    <w:rsid w:val="00043C3C"/>
    <w:rsid w:val="00054AFA"/>
    <w:rsid w:val="00061224"/>
    <w:rsid w:val="00062876"/>
    <w:rsid w:val="0006401B"/>
    <w:rsid w:val="00074F8F"/>
    <w:rsid w:val="00075220"/>
    <w:rsid w:val="00080242"/>
    <w:rsid w:val="00090C14"/>
    <w:rsid w:val="00096BF4"/>
    <w:rsid w:val="000A29DE"/>
    <w:rsid w:val="000A5913"/>
    <w:rsid w:val="000B10B7"/>
    <w:rsid w:val="000B1F8E"/>
    <w:rsid w:val="000B679B"/>
    <w:rsid w:val="000C139B"/>
    <w:rsid w:val="000C21D3"/>
    <w:rsid w:val="000C6EED"/>
    <w:rsid w:val="000D7E27"/>
    <w:rsid w:val="000E018A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60448"/>
    <w:rsid w:val="00184027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0637A"/>
    <w:rsid w:val="00211CEC"/>
    <w:rsid w:val="0022339A"/>
    <w:rsid w:val="00226B7A"/>
    <w:rsid w:val="00226E42"/>
    <w:rsid w:val="00227DAB"/>
    <w:rsid w:val="0023119B"/>
    <w:rsid w:val="002346E1"/>
    <w:rsid w:val="002437A9"/>
    <w:rsid w:val="00250505"/>
    <w:rsid w:val="00253D6D"/>
    <w:rsid w:val="00255896"/>
    <w:rsid w:val="00256600"/>
    <w:rsid w:val="00257CC2"/>
    <w:rsid w:val="00265A7B"/>
    <w:rsid w:val="0027505A"/>
    <w:rsid w:val="002801BE"/>
    <w:rsid w:val="002A3B2B"/>
    <w:rsid w:val="002A795F"/>
    <w:rsid w:val="002C0D06"/>
    <w:rsid w:val="002C1651"/>
    <w:rsid w:val="002C715B"/>
    <w:rsid w:val="002D4DF0"/>
    <w:rsid w:val="002E364B"/>
    <w:rsid w:val="002E3820"/>
    <w:rsid w:val="002E52D2"/>
    <w:rsid w:val="00303D95"/>
    <w:rsid w:val="00305432"/>
    <w:rsid w:val="00312FDD"/>
    <w:rsid w:val="00315243"/>
    <w:rsid w:val="003164F7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A09C2"/>
    <w:rsid w:val="003A53D3"/>
    <w:rsid w:val="003B5E0D"/>
    <w:rsid w:val="003C1E12"/>
    <w:rsid w:val="003C3A62"/>
    <w:rsid w:val="003E00B9"/>
    <w:rsid w:val="003E21C4"/>
    <w:rsid w:val="003F37D3"/>
    <w:rsid w:val="00411014"/>
    <w:rsid w:val="00411FAB"/>
    <w:rsid w:val="004235F2"/>
    <w:rsid w:val="00425C4D"/>
    <w:rsid w:val="00434114"/>
    <w:rsid w:val="00437790"/>
    <w:rsid w:val="00443A19"/>
    <w:rsid w:val="004611BD"/>
    <w:rsid w:val="004616C8"/>
    <w:rsid w:val="0046459C"/>
    <w:rsid w:val="00467E3D"/>
    <w:rsid w:val="00473D18"/>
    <w:rsid w:val="00475060"/>
    <w:rsid w:val="00477CB1"/>
    <w:rsid w:val="00481A77"/>
    <w:rsid w:val="004876F8"/>
    <w:rsid w:val="00491823"/>
    <w:rsid w:val="004937D6"/>
    <w:rsid w:val="0049431F"/>
    <w:rsid w:val="00495DBF"/>
    <w:rsid w:val="004A421D"/>
    <w:rsid w:val="004B5F41"/>
    <w:rsid w:val="004C1989"/>
    <w:rsid w:val="004C24E3"/>
    <w:rsid w:val="004C5113"/>
    <w:rsid w:val="004D1F18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3D72"/>
    <w:rsid w:val="005367C5"/>
    <w:rsid w:val="00541754"/>
    <w:rsid w:val="00541D6B"/>
    <w:rsid w:val="005560DC"/>
    <w:rsid w:val="00566F19"/>
    <w:rsid w:val="00572C45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3632"/>
    <w:rsid w:val="005C5EEF"/>
    <w:rsid w:val="005C64B7"/>
    <w:rsid w:val="005D4456"/>
    <w:rsid w:val="005E2362"/>
    <w:rsid w:val="005E5E7F"/>
    <w:rsid w:val="005F71CD"/>
    <w:rsid w:val="00604E34"/>
    <w:rsid w:val="00604EC8"/>
    <w:rsid w:val="00611FB4"/>
    <w:rsid w:val="00613B24"/>
    <w:rsid w:val="00613E0B"/>
    <w:rsid w:val="0062454A"/>
    <w:rsid w:val="006276A4"/>
    <w:rsid w:val="0063081B"/>
    <w:rsid w:val="0063712F"/>
    <w:rsid w:val="00642B19"/>
    <w:rsid w:val="0064796E"/>
    <w:rsid w:val="0064799B"/>
    <w:rsid w:val="006504E9"/>
    <w:rsid w:val="00652673"/>
    <w:rsid w:val="0065620D"/>
    <w:rsid w:val="00670178"/>
    <w:rsid w:val="00680757"/>
    <w:rsid w:val="00683B33"/>
    <w:rsid w:val="00690B9D"/>
    <w:rsid w:val="006A00FE"/>
    <w:rsid w:val="006A0E05"/>
    <w:rsid w:val="006B435A"/>
    <w:rsid w:val="006C4A0E"/>
    <w:rsid w:val="006D1361"/>
    <w:rsid w:val="006D6185"/>
    <w:rsid w:val="006E1E07"/>
    <w:rsid w:val="006E5C1D"/>
    <w:rsid w:val="006E5C6D"/>
    <w:rsid w:val="006F2D70"/>
    <w:rsid w:val="006F43D8"/>
    <w:rsid w:val="006F6C4A"/>
    <w:rsid w:val="00705145"/>
    <w:rsid w:val="0071025E"/>
    <w:rsid w:val="007117EF"/>
    <w:rsid w:val="00713E53"/>
    <w:rsid w:val="00715227"/>
    <w:rsid w:val="00724060"/>
    <w:rsid w:val="00724624"/>
    <w:rsid w:val="0072560A"/>
    <w:rsid w:val="00730432"/>
    <w:rsid w:val="0073084F"/>
    <w:rsid w:val="00731390"/>
    <w:rsid w:val="00731DBA"/>
    <w:rsid w:val="00742C99"/>
    <w:rsid w:val="007437DB"/>
    <w:rsid w:val="00745334"/>
    <w:rsid w:val="00750199"/>
    <w:rsid w:val="00757B81"/>
    <w:rsid w:val="00762470"/>
    <w:rsid w:val="007703D3"/>
    <w:rsid w:val="00772750"/>
    <w:rsid w:val="00773A58"/>
    <w:rsid w:val="00776765"/>
    <w:rsid w:val="007B1411"/>
    <w:rsid w:val="007B4385"/>
    <w:rsid w:val="007B4945"/>
    <w:rsid w:val="007B68E1"/>
    <w:rsid w:val="007C26E9"/>
    <w:rsid w:val="007D2E9C"/>
    <w:rsid w:val="007D5653"/>
    <w:rsid w:val="007D7249"/>
    <w:rsid w:val="007E1C54"/>
    <w:rsid w:val="007E3E2E"/>
    <w:rsid w:val="007E4BEF"/>
    <w:rsid w:val="007F1DF6"/>
    <w:rsid w:val="007F457F"/>
    <w:rsid w:val="007F66BE"/>
    <w:rsid w:val="008153DF"/>
    <w:rsid w:val="00822FAF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234C"/>
    <w:rsid w:val="008A601B"/>
    <w:rsid w:val="008C3CD3"/>
    <w:rsid w:val="008C4A18"/>
    <w:rsid w:val="008C6946"/>
    <w:rsid w:val="008F18AA"/>
    <w:rsid w:val="00902E58"/>
    <w:rsid w:val="009038A2"/>
    <w:rsid w:val="00903D86"/>
    <w:rsid w:val="00912105"/>
    <w:rsid w:val="00913954"/>
    <w:rsid w:val="00915BAA"/>
    <w:rsid w:val="00926EA7"/>
    <w:rsid w:val="00927499"/>
    <w:rsid w:val="00941319"/>
    <w:rsid w:val="00944677"/>
    <w:rsid w:val="009450B1"/>
    <w:rsid w:val="00966B81"/>
    <w:rsid w:val="009678AE"/>
    <w:rsid w:val="0097577F"/>
    <w:rsid w:val="009868D7"/>
    <w:rsid w:val="00986957"/>
    <w:rsid w:val="009915FF"/>
    <w:rsid w:val="0099286C"/>
    <w:rsid w:val="0099431F"/>
    <w:rsid w:val="00997AA4"/>
    <w:rsid w:val="009A319D"/>
    <w:rsid w:val="009A5B35"/>
    <w:rsid w:val="009A5CB4"/>
    <w:rsid w:val="009B6ED8"/>
    <w:rsid w:val="009C3522"/>
    <w:rsid w:val="009C5CEB"/>
    <w:rsid w:val="009E4B79"/>
    <w:rsid w:val="009F0133"/>
    <w:rsid w:val="009F72F9"/>
    <w:rsid w:val="00A066D5"/>
    <w:rsid w:val="00A169CA"/>
    <w:rsid w:val="00A17684"/>
    <w:rsid w:val="00A2792D"/>
    <w:rsid w:val="00A3754C"/>
    <w:rsid w:val="00A468F8"/>
    <w:rsid w:val="00A52CE3"/>
    <w:rsid w:val="00A5401F"/>
    <w:rsid w:val="00A80DCC"/>
    <w:rsid w:val="00A82A5C"/>
    <w:rsid w:val="00A837CB"/>
    <w:rsid w:val="00A83DDB"/>
    <w:rsid w:val="00A92239"/>
    <w:rsid w:val="00A9701C"/>
    <w:rsid w:val="00AB06BB"/>
    <w:rsid w:val="00AB2EAC"/>
    <w:rsid w:val="00AB7740"/>
    <w:rsid w:val="00AC1E3B"/>
    <w:rsid w:val="00AC3461"/>
    <w:rsid w:val="00AC439C"/>
    <w:rsid w:val="00AD16EA"/>
    <w:rsid w:val="00AE2DDC"/>
    <w:rsid w:val="00AE4071"/>
    <w:rsid w:val="00AE6DE4"/>
    <w:rsid w:val="00AE7727"/>
    <w:rsid w:val="00AF6EB8"/>
    <w:rsid w:val="00B12158"/>
    <w:rsid w:val="00B13B81"/>
    <w:rsid w:val="00B16E0A"/>
    <w:rsid w:val="00B206B5"/>
    <w:rsid w:val="00B31206"/>
    <w:rsid w:val="00B45344"/>
    <w:rsid w:val="00B52A9F"/>
    <w:rsid w:val="00B544F2"/>
    <w:rsid w:val="00B5562D"/>
    <w:rsid w:val="00B61539"/>
    <w:rsid w:val="00B655CC"/>
    <w:rsid w:val="00B65F4E"/>
    <w:rsid w:val="00B7262F"/>
    <w:rsid w:val="00B746EA"/>
    <w:rsid w:val="00B8302A"/>
    <w:rsid w:val="00B86741"/>
    <w:rsid w:val="00B97EB0"/>
    <w:rsid w:val="00BA0C80"/>
    <w:rsid w:val="00BB282D"/>
    <w:rsid w:val="00BB5017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7451"/>
    <w:rsid w:val="00C33564"/>
    <w:rsid w:val="00C418C5"/>
    <w:rsid w:val="00C6746E"/>
    <w:rsid w:val="00C71167"/>
    <w:rsid w:val="00C72BB1"/>
    <w:rsid w:val="00C81A63"/>
    <w:rsid w:val="00C84DF4"/>
    <w:rsid w:val="00C87D06"/>
    <w:rsid w:val="00C90B2C"/>
    <w:rsid w:val="00C9467C"/>
    <w:rsid w:val="00C97699"/>
    <w:rsid w:val="00CA1FD9"/>
    <w:rsid w:val="00CA5A63"/>
    <w:rsid w:val="00CA7128"/>
    <w:rsid w:val="00CD07A8"/>
    <w:rsid w:val="00CD1435"/>
    <w:rsid w:val="00CD4843"/>
    <w:rsid w:val="00CD5FE2"/>
    <w:rsid w:val="00CE0DD7"/>
    <w:rsid w:val="00CE720B"/>
    <w:rsid w:val="00CF1EA6"/>
    <w:rsid w:val="00CF4CF2"/>
    <w:rsid w:val="00D04A9D"/>
    <w:rsid w:val="00D04E34"/>
    <w:rsid w:val="00D0599A"/>
    <w:rsid w:val="00D111B0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92A83"/>
    <w:rsid w:val="00DA6ABF"/>
    <w:rsid w:val="00DB0198"/>
    <w:rsid w:val="00DB60CB"/>
    <w:rsid w:val="00DD0452"/>
    <w:rsid w:val="00DD21F0"/>
    <w:rsid w:val="00DD4459"/>
    <w:rsid w:val="00DF3A21"/>
    <w:rsid w:val="00DF495E"/>
    <w:rsid w:val="00DF527C"/>
    <w:rsid w:val="00DF570D"/>
    <w:rsid w:val="00DF6919"/>
    <w:rsid w:val="00E07B3C"/>
    <w:rsid w:val="00E11CD0"/>
    <w:rsid w:val="00E368FE"/>
    <w:rsid w:val="00E507D4"/>
    <w:rsid w:val="00E50C0A"/>
    <w:rsid w:val="00E537A3"/>
    <w:rsid w:val="00E53B86"/>
    <w:rsid w:val="00E54285"/>
    <w:rsid w:val="00E54F0B"/>
    <w:rsid w:val="00E61B1F"/>
    <w:rsid w:val="00E62A3B"/>
    <w:rsid w:val="00E730DD"/>
    <w:rsid w:val="00E76B10"/>
    <w:rsid w:val="00E77C42"/>
    <w:rsid w:val="00E8203A"/>
    <w:rsid w:val="00E82B25"/>
    <w:rsid w:val="00E87A76"/>
    <w:rsid w:val="00E94587"/>
    <w:rsid w:val="00E956FC"/>
    <w:rsid w:val="00E968C6"/>
    <w:rsid w:val="00EA1591"/>
    <w:rsid w:val="00EA1AE8"/>
    <w:rsid w:val="00EC54D5"/>
    <w:rsid w:val="00EC69DB"/>
    <w:rsid w:val="00EE41F3"/>
    <w:rsid w:val="00F004BC"/>
    <w:rsid w:val="00F0277A"/>
    <w:rsid w:val="00F0509F"/>
    <w:rsid w:val="00F159CA"/>
    <w:rsid w:val="00F2085F"/>
    <w:rsid w:val="00F22628"/>
    <w:rsid w:val="00F22943"/>
    <w:rsid w:val="00F33D80"/>
    <w:rsid w:val="00F41CFA"/>
    <w:rsid w:val="00F46637"/>
    <w:rsid w:val="00F4795B"/>
    <w:rsid w:val="00F507AD"/>
    <w:rsid w:val="00F5402B"/>
    <w:rsid w:val="00F61455"/>
    <w:rsid w:val="00F718FB"/>
    <w:rsid w:val="00F75E5F"/>
    <w:rsid w:val="00F82EDA"/>
    <w:rsid w:val="00F84D8A"/>
    <w:rsid w:val="00F859B4"/>
    <w:rsid w:val="00F87235"/>
    <w:rsid w:val="00F9030B"/>
    <w:rsid w:val="00F90AD8"/>
    <w:rsid w:val="00FA2ABE"/>
    <w:rsid w:val="00FA4CB2"/>
    <w:rsid w:val="00FA73A6"/>
    <w:rsid w:val="00FB0AD5"/>
    <w:rsid w:val="00FB4485"/>
    <w:rsid w:val="00FB580C"/>
    <w:rsid w:val="00FC3F42"/>
    <w:rsid w:val="00FD0ADC"/>
    <w:rsid w:val="00FD48D8"/>
    <w:rsid w:val="00FD5058"/>
    <w:rsid w:val="00FD535D"/>
    <w:rsid w:val="00FE2B39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E7EBEA"/>
  <w15:docId w15:val="{32115D1F-32B9-4EC2-901C-F9CD493E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37C9-CC06-4CF2-9C5C-1FD9AE45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25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</dc:creator>
  <cp:lastModifiedBy>Elisa Maria Enza Casalicchio</cp:lastModifiedBy>
  <cp:revision>9</cp:revision>
  <cp:lastPrinted>2019-09-24T08:22:00Z</cp:lastPrinted>
  <dcterms:created xsi:type="dcterms:W3CDTF">2023-10-24T14:49:00Z</dcterms:created>
  <dcterms:modified xsi:type="dcterms:W3CDTF">2023-12-04T08:12:00Z</dcterms:modified>
</cp:coreProperties>
</file>