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4A3208" w14:textId="24FDCF7A" w:rsidR="00787D2B" w:rsidRDefault="00DA6548" w:rsidP="007F7582">
      <w:pPr>
        <w:ind w:right="-166"/>
        <w:jc w:val="center"/>
      </w:pPr>
      <w:r w:rsidRPr="00DF570D">
        <w:rPr>
          <w:b/>
          <w:bCs/>
          <w:noProof/>
          <w:sz w:val="28"/>
        </w:rPr>
        <w:object w:dxaOrig="690" w:dyaOrig="885" w14:anchorId="189E9C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1.75pt;height:27.75pt;mso-width-percent:0;mso-height-percent:0;mso-width-percent:0;mso-height-percent:0" o:ole="">
            <v:imagedata r:id="rId9" o:title=""/>
          </v:shape>
          <o:OLEObject Type="Embed" ProgID="MSPhotoEd.3" ShapeID="_x0000_i1025" DrawAspect="Content" ObjectID="_1759899804" r:id="rId10"/>
        </w:object>
      </w:r>
      <w:r w:rsidR="009F5780">
        <w:rPr>
          <w:b/>
          <w:bCs/>
          <w:sz w:val="28"/>
        </w:rPr>
        <w:t xml:space="preserve">                                                     </w:t>
      </w:r>
      <w:r w:rsidR="009F5780">
        <w:rPr>
          <w:noProof/>
          <w:lang w:eastAsia="it-IT"/>
        </w:rPr>
        <w:drawing>
          <wp:inline distT="0" distB="0" distL="0" distR="0" wp14:anchorId="17D40CA3" wp14:editId="3CF5921F">
            <wp:extent cx="441960" cy="388620"/>
            <wp:effectExtent l="19050" t="0" r="0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88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5780">
        <w:rPr>
          <w:b/>
          <w:bCs/>
          <w:sz w:val="28"/>
        </w:rPr>
        <w:t xml:space="preserve">              </w:t>
      </w:r>
      <w:r w:rsidR="00787D2B">
        <w:rPr>
          <w:b/>
          <w:bCs/>
          <w:sz w:val="28"/>
        </w:rPr>
        <w:tab/>
      </w:r>
      <w:r w:rsidR="00787D2B">
        <w:rPr>
          <w:noProof/>
          <w:lang w:eastAsia="it-IT"/>
        </w:rPr>
        <w:tab/>
      </w:r>
      <w:r w:rsidR="009F5780">
        <w:rPr>
          <w:noProof/>
          <w:lang w:eastAsia="it-IT"/>
        </w:rPr>
        <w:t xml:space="preserve">                                    </w:t>
      </w:r>
      <w:r>
        <w:rPr>
          <w:noProof/>
        </w:rPr>
        <w:object w:dxaOrig="2550" w:dyaOrig="1695" w14:anchorId="33F37EFD">
          <v:shape id="_x0000_i1026" type="#_x0000_t75" alt="" style="width:35.65pt;height:21.4pt;mso-width-percent:0;mso-height-percent:0;mso-width-percent:0;mso-height-percent:0" o:ole="">
            <v:imagedata r:id="rId12" o:title=""/>
          </v:shape>
          <o:OLEObject Type="Embed" ProgID="MSPhotoEd.3" ShapeID="_x0000_i1026" DrawAspect="Content" ObjectID="_1759899805" r:id="rId13"/>
        </w:object>
      </w:r>
    </w:p>
    <w:p w14:paraId="636E3E3C" w14:textId="18C82F57" w:rsidR="00787D2B" w:rsidRPr="00787D2B" w:rsidRDefault="00787D2B" w:rsidP="00887592">
      <w:pPr>
        <w:pStyle w:val="Titolo1"/>
        <w:tabs>
          <w:tab w:val="center" w:pos="4820"/>
        </w:tabs>
        <w:spacing w:after="0" w:line="240" w:lineRule="auto"/>
        <w:rPr>
          <w:rFonts w:ascii="Times New Roman" w:eastAsia="Gulim" w:hAnsi="Times New Roman" w:cs="Times New Roman"/>
          <w:smallCaps/>
          <w:sz w:val="24"/>
          <w:szCs w:val="24"/>
        </w:rPr>
      </w:pP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>I</w:t>
      </w:r>
      <w:r w:rsidR="00602D41">
        <w:rPr>
          <w:rFonts w:ascii="Times New Roman" w:eastAsia="Gulim" w:hAnsi="Times New Roman" w:cs="Times New Roman"/>
          <w:smallCaps/>
          <w:sz w:val="24"/>
          <w:szCs w:val="24"/>
        </w:rPr>
        <w:t>stituto di Istruzione</w:t>
      </w: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 xml:space="preserve"> Superiore </w:t>
      </w:r>
    </w:p>
    <w:p w14:paraId="17568221" w14:textId="77777777" w:rsidR="00787D2B" w:rsidRDefault="00787D2B" w:rsidP="00887592">
      <w:pPr>
        <w:pStyle w:val="Titolo1"/>
        <w:tabs>
          <w:tab w:val="center" w:pos="4820"/>
        </w:tabs>
        <w:spacing w:after="0" w:line="240" w:lineRule="auto"/>
        <w:rPr>
          <w:rFonts w:ascii="Bookman Old Style" w:eastAsia="Gulim" w:hAnsi="Bookman Old Style" w:cs="Times New Roman"/>
          <w:smallCaps/>
          <w:sz w:val="28"/>
          <w:szCs w:val="28"/>
        </w:rPr>
      </w:pPr>
      <w:r w:rsidRPr="00787D2B">
        <w:rPr>
          <w:rFonts w:ascii="Bookman Old Style" w:eastAsia="Gulim" w:hAnsi="Bookman Old Style" w:cs="Times New Roman"/>
          <w:smallCaps/>
          <w:sz w:val="28"/>
          <w:szCs w:val="28"/>
        </w:rPr>
        <w:t>“Enrico Fermi”</w:t>
      </w:r>
    </w:p>
    <w:p w14:paraId="6CCAE8E7" w14:textId="77777777" w:rsidR="00787D2B" w:rsidRPr="00787D2B" w:rsidRDefault="00787D2B" w:rsidP="00887592">
      <w:pPr>
        <w:spacing w:after="0" w:line="240" w:lineRule="auto"/>
        <w:jc w:val="center"/>
        <w:rPr>
          <w:i/>
        </w:rPr>
      </w:pPr>
      <w:r w:rsidRPr="00787D2B">
        <w:rPr>
          <w:i/>
        </w:rPr>
        <w:t>Sedi associate di Favara e Racalmuto</w:t>
      </w:r>
    </w:p>
    <w:p w14:paraId="3F55D99C" w14:textId="77777777" w:rsidR="00787D2B" w:rsidRDefault="00787D2B" w:rsidP="00887592">
      <w:pPr>
        <w:spacing w:after="0" w:line="240" w:lineRule="auto"/>
        <w:jc w:val="center"/>
        <w:rPr>
          <w:rFonts w:cs="Calibri"/>
          <w:sz w:val="20"/>
          <w:szCs w:val="20"/>
        </w:rPr>
      </w:pPr>
      <w:r w:rsidRPr="009C5CEB">
        <w:rPr>
          <w:rFonts w:cs="Calibri"/>
          <w:sz w:val="20"/>
          <w:szCs w:val="20"/>
        </w:rPr>
        <w:t>Via Miniera Taccia Caci Pirandello s.n.c (ex ASI) – 92021 Aragona</w:t>
      </w:r>
      <w:r>
        <w:rPr>
          <w:rFonts w:cs="Calibri"/>
          <w:sz w:val="20"/>
          <w:szCs w:val="20"/>
        </w:rPr>
        <w:t xml:space="preserve"> (AG)</w:t>
      </w:r>
    </w:p>
    <w:p w14:paraId="5B89FA88" w14:textId="5F5B3749" w:rsidR="00787D2B" w:rsidRPr="00851ED9" w:rsidRDefault="00787D2B" w:rsidP="00887592">
      <w:pPr>
        <w:spacing w:after="0" w:line="240" w:lineRule="auto"/>
        <w:jc w:val="center"/>
        <w:rPr>
          <w:i/>
          <w:sz w:val="18"/>
          <w:szCs w:val="18"/>
          <w:lang w:val="en-US"/>
        </w:rPr>
      </w:pPr>
      <w:r w:rsidRPr="00851ED9">
        <w:rPr>
          <w:b/>
          <w:i/>
          <w:sz w:val="18"/>
          <w:szCs w:val="18"/>
          <w:lang w:val="en-US"/>
        </w:rPr>
        <w:t xml:space="preserve">Cod. mecc. </w:t>
      </w:r>
      <w:r w:rsidRPr="00851ED9">
        <w:rPr>
          <w:i/>
          <w:sz w:val="18"/>
          <w:szCs w:val="18"/>
          <w:lang w:val="en-US"/>
        </w:rPr>
        <w:t xml:space="preserve">AGIS02400L – </w:t>
      </w:r>
      <w:r w:rsidRPr="00851ED9">
        <w:rPr>
          <w:b/>
          <w:i/>
          <w:sz w:val="18"/>
          <w:szCs w:val="18"/>
          <w:lang w:val="en-US"/>
        </w:rPr>
        <w:t xml:space="preserve">Tel. </w:t>
      </w:r>
      <w:r w:rsidR="00602D41">
        <w:rPr>
          <w:i/>
          <w:sz w:val="18"/>
          <w:szCs w:val="18"/>
          <w:lang w:val="en-US"/>
        </w:rPr>
        <w:t xml:space="preserve">0922/602498 </w:t>
      </w:r>
      <w:bookmarkStart w:id="0" w:name="_GoBack"/>
      <w:bookmarkEnd w:id="0"/>
    </w:p>
    <w:p w14:paraId="575D0A79" w14:textId="77777777" w:rsidR="00787D2B" w:rsidRPr="008C3CD3" w:rsidRDefault="00787D2B" w:rsidP="00887592">
      <w:pPr>
        <w:spacing w:after="0" w:line="240" w:lineRule="auto"/>
        <w:jc w:val="center"/>
        <w:rPr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251653632" behindDoc="1" locked="0" layoutInCell="1" allowOverlap="1" wp14:anchorId="1F5B6D94" wp14:editId="11878D0D">
            <wp:simplePos x="0" y="0"/>
            <wp:positionH relativeFrom="column">
              <wp:posOffset>2642235</wp:posOffset>
            </wp:positionH>
            <wp:positionV relativeFrom="paragraph">
              <wp:posOffset>186055</wp:posOffset>
            </wp:positionV>
            <wp:extent cx="553085" cy="427990"/>
            <wp:effectExtent l="19050" t="0" r="0" b="0"/>
            <wp:wrapNone/>
            <wp:docPr id="4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32D7">
        <w:rPr>
          <w:b/>
          <w:i/>
          <w:sz w:val="18"/>
          <w:szCs w:val="18"/>
        </w:rPr>
        <w:t xml:space="preserve">C.F. </w:t>
      </w:r>
      <w:r w:rsidRPr="001432D7">
        <w:rPr>
          <w:i/>
          <w:sz w:val="18"/>
          <w:szCs w:val="18"/>
        </w:rPr>
        <w:t>93071340843</w:t>
      </w:r>
      <w:r>
        <w:rPr>
          <w:i/>
          <w:sz w:val="18"/>
          <w:szCs w:val="18"/>
        </w:rPr>
        <w:t xml:space="preserve"> - </w:t>
      </w:r>
      <w:r w:rsidRPr="001432D7">
        <w:rPr>
          <w:b/>
          <w:i/>
          <w:sz w:val="18"/>
          <w:szCs w:val="18"/>
        </w:rPr>
        <w:t>e-mail</w:t>
      </w:r>
      <w:r w:rsidRPr="001432D7">
        <w:rPr>
          <w:i/>
          <w:sz w:val="18"/>
          <w:szCs w:val="18"/>
        </w:rPr>
        <w:t xml:space="preserve">: </w:t>
      </w:r>
      <w:hyperlink r:id="rId15" w:history="1">
        <w:r w:rsidRPr="001432D7">
          <w:rPr>
            <w:i/>
            <w:sz w:val="18"/>
            <w:szCs w:val="18"/>
          </w:rPr>
          <w:t>agis02400L@istruzione.it</w:t>
        </w:r>
      </w:hyperlink>
      <w:r w:rsidRPr="001432D7">
        <w:rPr>
          <w:sz w:val="18"/>
          <w:szCs w:val="18"/>
        </w:rPr>
        <w:t xml:space="preserve"> – </w:t>
      </w:r>
      <w:r w:rsidRPr="001432D7">
        <w:rPr>
          <w:b/>
          <w:i/>
          <w:sz w:val="18"/>
          <w:szCs w:val="18"/>
        </w:rPr>
        <w:t>Pe</w:t>
      </w:r>
      <w:r w:rsidRPr="001432D7">
        <w:rPr>
          <w:b/>
          <w:sz w:val="18"/>
          <w:szCs w:val="18"/>
        </w:rPr>
        <w:t xml:space="preserve">c.  </w:t>
      </w:r>
      <w:hyperlink r:id="rId16" w:history="1">
        <w:r w:rsidRPr="00F46637">
          <w:rPr>
            <w:i/>
            <w:sz w:val="18"/>
            <w:szCs w:val="18"/>
          </w:rPr>
          <w:t>agis02400L@pec.istruzione.it</w:t>
        </w:r>
      </w:hyperlink>
      <w:r>
        <w:t xml:space="preserve"> -</w:t>
      </w:r>
      <w:r w:rsidRPr="001432D7">
        <w:rPr>
          <w:b/>
          <w:i/>
          <w:sz w:val="18"/>
          <w:szCs w:val="18"/>
        </w:rPr>
        <w:t>sito</w:t>
      </w:r>
      <w:r>
        <w:rPr>
          <w:b/>
          <w:i/>
          <w:sz w:val="18"/>
          <w:szCs w:val="18"/>
        </w:rPr>
        <w:t xml:space="preserve">: </w:t>
      </w:r>
      <w:hyperlink r:id="rId17" w:history="1">
        <w:r w:rsidR="00200E0A" w:rsidRPr="002B4D8F">
          <w:rPr>
            <w:i/>
            <w:sz w:val="18"/>
            <w:szCs w:val="18"/>
          </w:rPr>
          <w:t>www.iissfermi.edu.it</w:t>
        </w:r>
      </w:hyperlink>
    </w:p>
    <w:p w14:paraId="2767A058" w14:textId="77777777" w:rsidR="00787D2B" w:rsidRPr="008C3CD3" w:rsidRDefault="00787D2B" w:rsidP="00887592">
      <w:pPr>
        <w:spacing w:after="0" w:line="240" w:lineRule="auto"/>
        <w:jc w:val="center"/>
        <w:rPr>
          <w:sz w:val="6"/>
          <w:szCs w:val="6"/>
        </w:rPr>
      </w:pPr>
    </w:p>
    <w:p w14:paraId="4D7F2862" w14:textId="77777777" w:rsidR="00787D2B" w:rsidRDefault="009D6D96" w:rsidP="00887592">
      <w:pPr>
        <w:spacing w:after="0" w:line="240" w:lineRule="auto"/>
        <w:ind w:hanging="1146"/>
        <w:jc w:val="center"/>
        <w:rPr>
          <w:rFonts w:cs="Calibri"/>
          <w:b/>
          <w:smallCaps/>
        </w:rPr>
      </w:pPr>
      <w:r>
        <w:rPr>
          <w:rFonts w:cs="Calibri"/>
          <w:b/>
          <w:smallCaps/>
        </w:rPr>
        <w:t xml:space="preserve">              </w:t>
      </w:r>
      <w:r w:rsidR="00787D2B" w:rsidRPr="00E94587">
        <w:rPr>
          <w:rFonts w:cs="Calibri"/>
          <w:b/>
          <w:smallCaps/>
        </w:rPr>
        <w:t>ITI – Settore Tecnologico</w:t>
      </w:r>
      <w:r w:rsidR="00787D2B">
        <w:rPr>
          <w:rFonts w:cs="Calibri"/>
          <w:b/>
          <w:smallCaps/>
          <w:sz w:val="20"/>
          <w:szCs w:val="20"/>
        </w:rPr>
        <w:tab/>
      </w:r>
      <w:r>
        <w:rPr>
          <w:rFonts w:cs="Calibri"/>
          <w:b/>
          <w:smallCaps/>
          <w:sz w:val="20"/>
          <w:szCs w:val="20"/>
        </w:rPr>
        <w:t xml:space="preserve">                                                              </w:t>
      </w:r>
      <w:r w:rsidR="00787D2B">
        <w:rPr>
          <w:rFonts w:cs="Calibri"/>
          <w:b/>
          <w:smallCaps/>
        </w:rPr>
        <w:t>I</w:t>
      </w:r>
      <w:r w:rsidR="00787D2B" w:rsidRPr="00E94587">
        <w:rPr>
          <w:rFonts w:cs="Calibri"/>
          <w:b/>
          <w:smallCaps/>
        </w:rPr>
        <w:t>PSIA – Settori: Servizi</w:t>
      </w:r>
      <w:r w:rsidR="00787D2B">
        <w:rPr>
          <w:rFonts w:cs="Calibri"/>
          <w:b/>
          <w:smallCaps/>
        </w:rPr>
        <w:t xml:space="preserve">– </w:t>
      </w:r>
      <w:r w:rsidR="00787D2B" w:rsidRPr="00E94587">
        <w:rPr>
          <w:rFonts w:cs="Calibri"/>
          <w:b/>
          <w:smallCaps/>
        </w:rPr>
        <w:t>Ind</w:t>
      </w:r>
      <w:r w:rsidR="00787D2B">
        <w:rPr>
          <w:rFonts w:cs="Calibri"/>
          <w:b/>
          <w:smallCaps/>
        </w:rPr>
        <w:t>.</w:t>
      </w:r>
      <w:r w:rsidR="00787D2B" w:rsidRPr="00E94587">
        <w:rPr>
          <w:rFonts w:cs="Calibri"/>
          <w:b/>
          <w:smallCaps/>
        </w:rPr>
        <w:t>e Ar</w:t>
      </w:r>
      <w:r w:rsidR="00787D2B">
        <w:rPr>
          <w:rFonts w:cs="Calibri"/>
          <w:b/>
          <w:smallCaps/>
        </w:rPr>
        <w:t>t.</w:t>
      </w:r>
    </w:p>
    <w:p w14:paraId="223D1E55" w14:textId="77777777" w:rsidR="00787D2B" w:rsidRPr="00851ED9" w:rsidRDefault="00787D2B" w:rsidP="00787D2B">
      <w:pPr>
        <w:tabs>
          <w:tab w:val="left" w:pos="1845"/>
          <w:tab w:val="left" w:pos="2124"/>
          <w:tab w:val="left" w:pos="2832"/>
          <w:tab w:val="left" w:pos="3540"/>
          <w:tab w:val="left" w:pos="5190"/>
        </w:tabs>
        <w:spacing w:after="0" w:line="240" w:lineRule="auto"/>
        <w:ind w:hanging="1146"/>
        <w:rPr>
          <w:rFonts w:cs="Calibri"/>
          <w:smallCaps/>
        </w:rPr>
      </w:pPr>
      <w:r>
        <w:rPr>
          <w:rFonts w:cs="Calibri"/>
          <w:b/>
          <w:smallCaps/>
        </w:rPr>
        <w:tab/>
      </w:r>
      <w:r w:rsidRPr="00851ED9">
        <w:rPr>
          <w:i/>
          <w:sz w:val="18"/>
          <w:szCs w:val="18"/>
        </w:rPr>
        <w:tab/>
      </w:r>
    </w:p>
    <w:p w14:paraId="1DC1577B" w14:textId="77777777" w:rsidR="00787D2B" w:rsidRDefault="00602D41" w:rsidP="00787D2B">
      <w:pPr>
        <w:tabs>
          <w:tab w:val="left" w:pos="7515"/>
        </w:tabs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outline/>
          <w:noProof/>
          <w:color w:val="FFFFFF"/>
          <w:sz w:val="16"/>
          <w:szCs w:val="16"/>
        </w:rPr>
        <w:pict w14:anchorId="183AEDBD">
          <v:shape id="_x0000_i1027" type="#_x0000_t75" alt="" style="width:476.9pt;height:5.5pt;mso-width-percent:0;mso-height-percent:0;mso-width-percent:0;mso-height-percent:0" o:hrpct="0" o:hralign="center" o:hr="t">
            <v:imagedata r:id="rId18" o:title=""/>
          </v:shape>
        </w:pict>
      </w:r>
    </w:p>
    <w:p w14:paraId="1D45D0CB" w14:textId="77777777" w:rsidR="004E07C4" w:rsidRPr="004E07C4" w:rsidRDefault="004E07C4" w:rsidP="00787D2B">
      <w:pPr>
        <w:tabs>
          <w:tab w:val="left" w:pos="7515"/>
        </w:tabs>
        <w:spacing w:after="0"/>
        <w:rPr>
          <w:iCs/>
          <w:spacing w:val="20"/>
          <w:sz w:val="16"/>
          <w:szCs w:val="16"/>
        </w:rPr>
      </w:pPr>
    </w:p>
    <w:p w14:paraId="1A67BDB0" w14:textId="77777777" w:rsidR="00F10F0E" w:rsidRDefault="00F10F0E" w:rsidP="00056B0A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C3C62">
        <w:rPr>
          <w:rFonts w:asciiTheme="minorHAnsi" w:hAnsiTheme="minorHAnsi" w:cstheme="minorHAnsi"/>
          <w:b/>
          <w:sz w:val="28"/>
          <w:szCs w:val="28"/>
        </w:rPr>
        <w:t xml:space="preserve">PFI </w:t>
      </w:r>
      <w:r w:rsidR="00806EDA">
        <w:rPr>
          <w:rFonts w:asciiTheme="minorHAnsi" w:hAnsiTheme="minorHAnsi" w:cstheme="minorHAnsi"/>
          <w:b/>
          <w:sz w:val="28"/>
          <w:szCs w:val="28"/>
        </w:rPr>
        <w:t xml:space="preserve">- </w:t>
      </w:r>
      <w:r w:rsidRPr="006C3C62">
        <w:rPr>
          <w:rFonts w:asciiTheme="minorHAnsi" w:hAnsiTheme="minorHAnsi" w:cstheme="minorHAnsi"/>
          <w:b/>
          <w:sz w:val="28"/>
          <w:szCs w:val="28"/>
        </w:rPr>
        <w:t>PROGETTO FORMATIVO INDIVIDUALE</w:t>
      </w:r>
    </w:p>
    <w:p w14:paraId="18E4B66C" w14:textId="77777777" w:rsidR="00056B0A" w:rsidRPr="00056B0A" w:rsidRDefault="00056B0A" w:rsidP="00056B0A">
      <w:pPr>
        <w:spacing w:after="0" w:line="240" w:lineRule="auto"/>
        <w:jc w:val="center"/>
        <w:rPr>
          <w:sz w:val="18"/>
          <w:szCs w:val="18"/>
        </w:rPr>
      </w:pPr>
      <w:r w:rsidRPr="00056B0A">
        <w:rPr>
          <w:sz w:val="18"/>
          <w:szCs w:val="18"/>
        </w:rPr>
        <w:t xml:space="preserve">(ai sensi dell’art. 5 comma 1 lettera </w:t>
      </w:r>
      <w:r w:rsidRPr="00056B0A">
        <w:rPr>
          <w:i/>
          <w:sz w:val="18"/>
          <w:szCs w:val="18"/>
        </w:rPr>
        <w:t>a)</w:t>
      </w:r>
      <w:r w:rsidRPr="00056B0A">
        <w:rPr>
          <w:sz w:val="18"/>
          <w:szCs w:val="18"/>
        </w:rPr>
        <w:t>del D.lgs n.61 del 13/04/2017 e richiamato nel decreto attuativo n.92 del 24/05/2018).</w:t>
      </w:r>
    </w:p>
    <w:p w14:paraId="19370A87" w14:textId="77777777" w:rsidR="00056B0A" w:rsidRPr="005130FC" w:rsidRDefault="00056B0A" w:rsidP="000A0832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F9BA6D8" w14:textId="77777777" w:rsidR="009D03F9" w:rsidRDefault="006B0258" w:rsidP="009D03F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A.S. 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5"/>
        <w:gridCol w:w="7441"/>
      </w:tblGrid>
      <w:tr w:rsidR="001A7033" w:rsidRPr="00077AEC" w14:paraId="326691BC" w14:textId="77777777" w:rsidTr="000E716F">
        <w:tc>
          <w:tcPr>
            <w:tcW w:w="1091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14:paraId="19E6480B" w14:textId="77777777" w:rsidR="001A7033" w:rsidRPr="00077AEC" w:rsidRDefault="001A7033" w:rsidP="000E716F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1 – DATI GENERALI del PFI</w:t>
            </w:r>
          </w:p>
        </w:tc>
      </w:tr>
      <w:tr w:rsidR="001A7033" w:rsidRPr="00077AEC" w14:paraId="15BF46F7" w14:textId="77777777" w:rsidTr="000E716F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23F19491" w14:textId="77777777" w:rsidR="001A7033" w:rsidRPr="00077AEC" w:rsidRDefault="001A7033" w:rsidP="000E716F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Data di compilazione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05DD4C28" w14:textId="77777777" w:rsidR="001A7033" w:rsidRPr="00077AEC" w:rsidRDefault="001A7033" w:rsidP="000E716F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1A7033" w:rsidRPr="00077AEC" w14:paraId="657BDE94" w14:textId="77777777" w:rsidTr="000E716F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6612408E" w14:textId="77777777" w:rsidR="001A7033" w:rsidRPr="00077AEC" w:rsidRDefault="001A7033" w:rsidP="000E716F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 xml:space="preserve">Tutor 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654364B8" w14:textId="77777777" w:rsidR="001A7033" w:rsidRPr="00077AEC" w:rsidRDefault="001A7033" w:rsidP="000E716F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1A7033" w:rsidRPr="00077AEC" w14:paraId="284EB7EC" w14:textId="77777777" w:rsidTr="000E716F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5C16B7A5" w14:textId="77777777" w:rsidR="001A7033" w:rsidRPr="00077AEC" w:rsidRDefault="001A7033" w:rsidP="000E716F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Percorso di studio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6E9013A6" w14:textId="77777777" w:rsidR="001A7033" w:rsidRPr="00077AEC" w:rsidRDefault="001A7033" w:rsidP="000E716F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1A7033" w:rsidRPr="00077AEC" w14:paraId="746C918A" w14:textId="77777777" w:rsidTr="000E716F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6EF2B2DF" w14:textId="77777777" w:rsidR="001A7033" w:rsidRDefault="001A7033" w:rsidP="000E716F">
            <w:pPr>
              <w:spacing w:before="60" w:after="0" w:line="240" w:lineRule="auto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ATECO</w:t>
            </w:r>
            <w:r>
              <w:rPr>
                <w:rFonts w:eastAsia="Arial Unicode MS"/>
                <w:b/>
              </w:rPr>
              <w:t xml:space="preserve"> </w:t>
            </w:r>
          </w:p>
          <w:p w14:paraId="6FC5028E" w14:textId="77777777" w:rsidR="001A7033" w:rsidRDefault="001A7033" w:rsidP="000E716F">
            <w:pPr>
              <w:spacing w:before="60"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 w:rsidRPr="00B20038">
              <w:rPr>
                <w:rFonts w:eastAsia="Arial Unicode MS"/>
                <w:b/>
                <w:sz w:val="16"/>
                <w:szCs w:val="16"/>
              </w:rPr>
              <w:t>(AT-tività-ECO-nomiche)</w:t>
            </w:r>
          </w:p>
          <w:p w14:paraId="73FFF100" w14:textId="77777777" w:rsidR="001A7033" w:rsidRPr="00F957A2" w:rsidRDefault="001A7033" w:rsidP="000E716F">
            <w:pPr>
              <w:spacing w:before="60" w:after="0" w:line="240" w:lineRule="auto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3CCD9119" w14:textId="77777777" w:rsidR="001A7033" w:rsidRDefault="001A7033" w:rsidP="000E716F">
            <w:pPr>
              <w:tabs>
                <w:tab w:val="left" w:pos="825"/>
              </w:tabs>
              <w:spacing w:before="60" w:after="0" w:line="240" w:lineRule="auto"/>
              <w:jc w:val="both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 – 33 Riparazione, manutenzione ed installazione di macchine ed apparecchiature</w:t>
            </w:r>
          </w:p>
          <w:p w14:paraId="35444EEA" w14:textId="77777777" w:rsidR="001A7033" w:rsidRDefault="001A7033" w:rsidP="000E716F">
            <w:pPr>
              <w:tabs>
                <w:tab w:val="left" w:pos="825"/>
              </w:tabs>
              <w:spacing w:before="60" w:after="0" w:line="240" w:lineRule="auto"/>
              <w:jc w:val="both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F – 43.2  Installazione di impianti elettrici, idraulici ed altri lavori di costruzione e installazione</w:t>
            </w:r>
          </w:p>
          <w:p w14:paraId="189430E4" w14:textId="77777777" w:rsidR="001A7033" w:rsidRDefault="001A7033" w:rsidP="000E716F">
            <w:pPr>
              <w:tabs>
                <w:tab w:val="left" w:pos="825"/>
              </w:tabs>
              <w:spacing w:before="60" w:after="0" w:line="240" w:lineRule="auto"/>
              <w:jc w:val="both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G – 45.2  Manutenzione e riparazione di autoveicoli</w:t>
            </w:r>
          </w:p>
          <w:p w14:paraId="0824520E" w14:textId="77777777" w:rsidR="001A7033" w:rsidRPr="00077AEC" w:rsidRDefault="001A7033" w:rsidP="000E716F">
            <w:pPr>
              <w:tabs>
                <w:tab w:val="left" w:pos="825"/>
              </w:tabs>
              <w:spacing w:before="60" w:after="120"/>
              <w:jc w:val="both"/>
              <w:rPr>
                <w:rFonts w:eastAsia="Arial Unicode MS"/>
              </w:rPr>
            </w:pPr>
          </w:p>
        </w:tc>
      </w:tr>
      <w:tr w:rsidR="001A7033" w:rsidRPr="00077AEC" w14:paraId="52E1622B" w14:textId="77777777" w:rsidTr="000E716F">
        <w:tc>
          <w:tcPr>
            <w:tcW w:w="294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04184CA7" w14:textId="77777777" w:rsidR="001A7033" w:rsidRDefault="001A7033" w:rsidP="000E716F">
            <w:pPr>
              <w:spacing w:after="0" w:line="240" w:lineRule="auto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NUP</w:t>
            </w:r>
            <w:r>
              <w:rPr>
                <w:rFonts w:eastAsia="Arial Unicode MS"/>
                <w:b/>
              </w:rPr>
              <w:t xml:space="preserve">    </w:t>
            </w:r>
          </w:p>
          <w:p w14:paraId="33415D57" w14:textId="77777777" w:rsidR="001A7033" w:rsidRPr="00B20038" w:rsidRDefault="001A7033" w:rsidP="000E716F">
            <w:pPr>
              <w:spacing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 w:rsidRPr="00B20038">
              <w:rPr>
                <w:rFonts w:eastAsia="Arial Unicode MS"/>
                <w:b/>
                <w:sz w:val="16"/>
                <w:szCs w:val="16"/>
              </w:rPr>
              <w:t>(Nomenclatura e classificazione delle unità professionali)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– (fonte Istat) </w:t>
            </w:r>
          </w:p>
          <w:p w14:paraId="6DA68EB2" w14:textId="77777777" w:rsidR="001A7033" w:rsidRPr="00077AEC" w:rsidRDefault="001A7033" w:rsidP="000E716F">
            <w:pPr>
              <w:spacing w:after="120"/>
              <w:rPr>
                <w:rFonts w:eastAsia="Arial Unicode MS"/>
                <w:b/>
              </w:rPr>
            </w:pPr>
          </w:p>
        </w:tc>
        <w:tc>
          <w:tcPr>
            <w:tcW w:w="796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9BD366E" w14:textId="77777777" w:rsidR="001A7033" w:rsidRDefault="001A7033" w:rsidP="000E716F">
            <w:pPr>
              <w:spacing w:after="120"/>
              <w:rPr>
                <w:rFonts w:eastAsia="Arial Unicode MS"/>
              </w:rPr>
            </w:pPr>
            <w:r>
              <w:rPr>
                <w:rFonts w:eastAsia="Arial Unicode MS"/>
              </w:rPr>
              <w:t>3 - professioni tecniche</w:t>
            </w:r>
          </w:p>
          <w:p w14:paraId="5ADDE5DD" w14:textId="77777777" w:rsidR="001A7033" w:rsidRDefault="001A7033" w:rsidP="000E716F">
            <w:pPr>
              <w:spacing w:after="120"/>
              <w:rPr>
                <w:rFonts w:eastAsia="Arial Unicode MS"/>
              </w:rPr>
            </w:pPr>
            <w:r>
              <w:rPr>
                <w:rFonts w:eastAsia="Arial Unicode MS"/>
              </w:rPr>
              <w:t>6-artigiani, operai specializzati e agricoltori</w:t>
            </w:r>
          </w:p>
          <w:p w14:paraId="0DC82934" w14:textId="77777777" w:rsidR="001A7033" w:rsidRPr="00077AEC" w:rsidRDefault="001A7033" w:rsidP="000E716F">
            <w:pPr>
              <w:spacing w:after="120"/>
              <w:rPr>
                <w:rFonts w:eastAsia="Arial Unicode MS"/>
              </w:rPr>
            </w:pPr>
            <w:r>
              <w:rPr>
                <w:rFonts w:eastAsia="Arial Unicode MS"/>
              </w:rPr>
              <w:t>8-professioni non qualificate</w:t>
            </w:r>
          </w:p>
        </w:tc>
      </w:tr>
    </w:tbl>
    <w:p w14:paraId="53E677B8" w14:textId="77777777" w:rsidR="00201321" w:rsidRDefault="00201321" w:rsidP="000A083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7439"/>
      </w:tblGrid>
      <w:tr w:rsidR="00201321" w:rsidRPr="00077AEC" w14:paraId="46D7FFD1" w14:textId="77777777" w:rsidTr="00201321">
        <w:tc>
          <w:tcPr>
            <w:tcW w:w="1091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14:paraId="4B8BA223" w14:textId="77777777" w:rsidR="00201321" w:rsidRPr="00077AEC" w:rsidRDefault="00201321" w:rsidP="007D2969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2 – DATI ANAGRAFICI dell’ALUNNO</w:t>
            </w:r>
          </w:p>
        </w:tc>
      </w:tr>
      <w:tr w:rsidR="00201321" w:rsidRPr="00077AEC" w14:paraId="48B15C43" w14:textId="77777777" w:rsidTr="007D2969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677DCC5D" w14:textId="77777777" w:rsidR="00201321" w:rsidRPr="00077AEC" w:rsidRDefault="00201321" w:rsidP="007D2969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Classe</w:t>
            </w:r>
            <w:r w:rsidR="0041297C">
              <w:rPr>
                <w:rFonts w:eastAsia="Arial Unicode MS"/>
                <w:b/>
              </w:rPr>
              <w:t>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60160B03" w14:textId="1615D624" w:rsidR="00201321" w:rsidRPr="00077AEC" w:rsidRDefault="00CB3216" w:rsidP="007D2969">
            <w:pPr>
              <w:spacing w:after="12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TERZA</w:t>
            </w:r>
          </w:p>
        </w:tc>
      </w:tr>
      <w:tr w:rsidR="006B7344" w:rsidRPr="00077AEC" w14:paraId="511BF373" w14:textId="77777777" w:rsidTr="007D2969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572D5EF0" w14:textId="77777777" w:rsidR="006B7344" w:rsidRPr="00077AEC" w:rsidRDefault="006B7344" w:rsidP="007D2969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Indirizzo: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02A00CE9" w14:textId="77777777" w:rsidR="006B7344" w:rsidRPr="00751B5F" w:rsidRDefault="000419B9" w:rsidP="006B7344">
            <w:pPr>
              <w:spacing w:after="120"/>
              <w:rPr>
                <w:rFonts w:eastAsia="Arial Unicode MS"/>
                <w:i/>
              </w:rPr>
            </w:pPr>
            <w:r>
              <w:rPr>
                <w:i/>
              </w:rPr>
              <w:t>Manutenzione e Assistenza tecnica</w:t>
            </w:r>
          </w:p>
        </w:tc>
      </w:tr>
      <w:tr w:rsidR="00201321" w:rsidRPr="00077AEC" w14:paraId="4098EC75" w14:textId="77777777" w:rsidTr="007D2969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38577472" w14:textId="77777777" w:rsidR="00201321" w:rsidRPr="00077AEC" w:rsidRDefault="00201321" w:rsidP="007D2969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Cognome e nome</w:t>
            </w:r>
            <w:r w:rsidR="0041297C">
              <w:rPr>
                <w:rFonts w:eastAsia="Arial Unicode MS"/>
                <w:b/>
              </w:rPr>
              <w:t>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0E1B18F3" w14:textId="77777777" w:rsidR="00201321" w:rsidRPr="00077AEC" w:rsidRDefault="00201321" w:rsidP="007D2969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41297C" w:rsidRPr="00077AEC" w14:paraId="218E1DCF" w14:textId="77777777" w:rsidTr="007D2969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45B41799" w14:textId="77777777" w:rsidR="0041297C" w:rsidRPr="00077AEC" w:rsidRDefault="0041297C" w:rsidP="007D2969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Luogo di nascita: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28FA3348" w14:textId="77777777" w:rsidR="0041297C" w:rsidRPr="00077AEC" w:rsidRDefault="0041297C" w:rsidP="007D2969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201321" w:rsidRPr="00077AEC" w14:paraId="2F4126E5" w14:textId="77777777" w:rsidTr="007D2969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641A6111" w14:textId="77777777" w:rsidR="00201321" w:rsidRPr="00077AEC" w:rsidRDefault="0041297C" w:rsidP="007D2969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Data di nascita: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630AC555" w14:textId="77777777" w:rsidR="00201321" w:rsidRPr="00077AEC" w:rsidRDefault="00201321" w:rsidP="007D2969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201321" w:rsidRPr="00077AEC" w14:paraId="61DB501D" w14:textId="77777777" w:rsidTr="0041297C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717DF0EF" w14:textId="77777777" w:rsidR="00201321" w:rsidRPr="00077AEC" w:rsidRDefault="0041297C" w:rsidP="007D2969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Residente in Via: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0791078D" w14:textId="77777777" w:rsidR="00201321" w:rsidRPr="00077AEC" w:rsidRDefault="00201321" w:rsidP="007D2969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41297C" w:rsidRPr="00077AEC" w14:paraId="38C1C7EC" w14:textId="77777777" w:rsidTr="0041297C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359D429A" w14:textId="77777777" w:rsidR="0041297C" w:rsidRDefault="0041297C" w:rsidP="007D2969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Città: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6D10CE28" w14:textId="77777777" w:rsidR="0041297C" w:rsidRPr="00077AEC" w:rsidRDefault="0041297C" w:rsidP="007D2969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41297C" w:rsidRPr="00077AEC" w14:paraId="5323B0BF" w14:textId="77777777" w:rsidTr="0041297C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7D1F7814" w14:textId="77777777" w:rsidR="0041297C" w:rsidRDefault="0041297C" w:rsidP="007D2969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lastRenderedPageBreak/>
              <w:t>Cellulare (genitore):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3B4EA52E" w14:textId="77777777" w:rsidR="0041297C" w:rsidRPr="00077AEC" w:rsidRDefault="0041297C" w:rsidP="007D2969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41297C" w:rsidRPr="00077AEC" w14:paraId="5901D499" w14:textId="77777777" w:rsidTr="007D2969">
        <w:tc>
          <w:tcPr>
            <w:tcW w:w="294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1B4083D4" w14:textId="77777777" w:rsidR="0041297C" w:rsidRDefault="0041297C" w:rsidP="007D2969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Scuola di provenienza:</w:t>
            </w:r>
          </w:p>
        </w:tc>
        <w:tc>
          <w:tcPr>
            <w:tcW w:w="796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50E19D6" w14:textId="77777777" w:rsidR="0041297C" w:rsidRPr="00077AEC" w:rsidRDefault="0041297C" w:rsidP="007D2969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</w:tbl>
    <w:p w14:paraId="3645D1B7" w14:textId="77777777" w:rsidR="00887592" w:rsidRDefault="00887592" w:rsidP="00673F06">
      <w:pPr>
        <w:pStyle w:val="Nessunaspaziatura"/>
        <w:rPr>
          <w:rFonts w:asciiTheme="minorHAnsi" w:hAnsiTheme="minorHAnsi" w:cstheme="minorHAnsi"/>
          <w:b/>
          <w:sz w:val="24"/>
          <w:szCs w:val="24"/>
        </w:rPr>
      </w:pPr>
    </w:p>
    <w:p w14:paraId="2F8B350B" w14:textId="77777777" w:rsidR="00887592" w:rsidRDefault="00887592" w:rsidP="00673F06">
      <w:pPr>
        <w:pStyle w:val="Nessunaspaziatura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Grigliatabella"/>
        <w:tblW w:w="0" w:type="auto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196"/>
      </w:tblGrid>
      <w:tr w:rsidR="00020789" w:rsidRPr="00020789" w14:paraId="3B84E5BE" w14:textId="77777777" w:rsidTr="006B0258">
        <w:trPr>
          <w:trHeight w:val="262"/>
        </w:trPr>
        <w:tc>
          <w:tcPr>
            <w:tcW w:w="10196" w:type="dxa"/>
            <w:shd w:val="clear" w:color="auto" w:fill="C6D9F1" w:themeFill="text2" w:themeFillTint="33"/>
            <w:vAlign w:val="center"/>
          </w:tcPr>
          <w:p w14:paraId="0A7EBF7D" w14:textId="77777777" w:rsidR="00020789" w:rsidRPr="005E0778" w:rsidRDefault="00CE3159" w:rsidP="00887592">
            <w:pPr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>SEZIONE 3</w:t>
            </w:r>
            <w:r w:rsidR="00020789" w:rsidRPr="005E0778">
              <w:rPr>
                <w:b/>
                <w:smallCaps/>
                <w:sz w:val="20"/>
                <w:szCs w:val="20"/>
              </w:rPr>
              <w:t xml:space="preserve"> – BILANCIO INIZIALE</w:t>
            </w:r>
          </w:p>
        </w:tc>
      </w:tr>
    </w:tbl>
    <w:p w14:paraId="4333970E" w14:textId="77777777" w:rsidR="00CB3216" w:rsidRPr="00DE6297" w:rsidRDefault="006B0258" w:rsidP="00CB3216">
      <w:pPr>
        <w:pStyle w:val="Nessunaspaziatura"/>
        <w:rPr>
          <w:rFonts w:asciiTheme="minorHAnsi" w:hAnsiTheme="minorHAnsi" w:cstheme="minorHAnsi"/>
        </w:rPr>
      </w:pPr>
      <w:r w:rsidRPr="00DE6297">
        <w:rPr>
          <w:rFonts w:asciiTheme="minorHAnsi" w:hAnsiTheme="minorHAnsi" w:cstheme="minorHAnsi"/>
          <w:b/>
        </w:rPr>
        <w:t>PARTE PRIMA:</w:t>
      </w:r>
      <w:r w:rsidR="00031B32">
        <w:rPr>
          <w:rFonts w:asciiTheme="minorHAnsi" w:hAnsiTheme="minorHAnsi" w:cstheme="minorHAnsi"/>
          <w:b/>
        </w:rPr>
        <w:t xml:space="preserve"> </w:t>
      </w:r>
      <w:bookmarkStart w:id="1" w:name="_Hlk116480866"/>
      <w:r w:rsidR="00CB3216" w:rsidRPr="00DE6297">
        <w:rPr>
          <w:rFonts w:asciiTheme="minorHAnsi" w:hAnsiTheme="minorHAnsi" w:cstheme="minorHAnsi"/>
        </w:rPr>
        <w:t xml:space="preserve">Questionario </w:t>
      </w:r>
      <w:r w:rsidR="00CB3216" w:rsidRPr="00911726">
        <w:rPr>
          <w:rFonts w:asciiTheme="minorHAnsi" w:hAnsiTheme="minorHAnsi" w:cstheme="minorHAnsi"/>
          <w:highlight w:val="yellow"/>
        </w:rPr>
        <w:t>di autopresentazione</w:t>
      </w:r>
      <w:r w:rsidR="00CB3216">
        <w:rPr>
          <w:rFonts w:asciiTheme="minorHAnsi" w:hAnsiTheme="minorHAnsi" w:cstheme="minorHAnsi"/>
        </w:rPr>
        <w:t xml:space="preserve"> </w:t>
      </w:r>
      <w:r w:rsidR="00CB3216" w:rsidRPr="00DE6297">
        <w:rPr>
          <w:rFonts w:asciiTheme="minorHAnsi" w:hAnsiTheme="minorHAnsi" w:cstheme="minorHAnsi"/>
        </w:rPr>
        <w:t>da somministrare alla studentessa o allo studente</w:t>
      </w:r>
      <w:r w:rsidR="00CB3216">
        <w:rPr>
          <w:rFonts w:asciiTheme="minorHAnsi" w:hAnsiTheme="minorHAnsi" w:cstheme="minorHAnsi"/>
        </w:rPr>
        <w:t xml:space="preserve"> (</w:t>
      </w:r>
      <w:r w:rsidR="00CB3216" w:rsidRPr="004257D7">
        <w:rPr>
          <w:rFonts w:asciiTheme="minorHAnsi" w:hAnsiTheme="minorHAnsi" w:cstheme="minorHAnsi"/>
          <w:i/>
        </w:rPr>
        <w:t>Allegato n. 1</w:t>
      </w:r>
      <w:r w:rsidR="00CB3216">
        <w:rPr>
          <w:rFonts w:asciiTheme="minorHAnsi" w:hAnsiTheme="minorHAnsi" w:cstheme="minorHAnsi"/>
        </w:rPr>
        <w:t>) in coda al documento</w:t>
      </w:r>
    </w:p>
    <w:bookmarkEnd w:id="1"/>
    <w:p w14:paraId="4FD6B2EB" w14:textId="2D36D725" w:rsidR="006B0258" w:rsidRPr="00DE6297" w:rsidRDefault="006B0258" w:rsidP="006B0258">
      <w:pPr>
        <w:pStyle w:val="Nessunaspaziatura"/>
        <w:rPr>
          <w:rFonts w:asciiTheme="minorHAnsi" w:hAnsiTheme="minorHAnsi" w:cstheme="minorHAnsi"/>
        </w:rPr>
      </w:pPr>
    </w:p>
    <w:p w14:paraId="7A9AAE8B" w14:textId="77777777" w:rsidR="006B0258" w:rsidRPr="00DE6297" w:rsidRDefault="006B0258" w:rsidP="006B0258">
      <w:pPr>
        <w:spacing w:after="0" w:line="240" w:lineRule="auto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  <w:b/>
        </w:rPr>
        <w:t>PARTE SECONDA:</w:t>
      </w:r>
    </w:p>
    <w:p w14:paraId="1B270E26" w14:textId="77777777" w:rsidR="006B0258" w:rsidRPr="00DE6297" w:rsidRDefault="006B0258" w:rsidP="006B0258">
      <w:pPr>
        <w:spacing w:after="0" w:line="240" w:lineRule="auto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</w:rPr>
        <w:t>A CURA DEL TUTOR</w:t>
      </w:r>
    </w:p>
    <w:p w14:paraId="445680D3" w14:textId="77777777" w:rsidR="00D676B5" w:rsidRDefault="00D676B5" w:rsidP="004E07C4">
      <w:pPr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7083"/>
        <w:gridCol w:w="2977"/>
      </w:tblGrid>
      <w:tr w:rsidR="00FC2105" w:rsidRPr="00D25FDF" w14:paraId="283692EF" w14:textId="77777777" w:rsidTr="007F7582">
        <w:tc>
          <w:tcPr>
            <w:tcW w:w="10060" w:type="dxa"/>
            <w:gridSpan w:val="2"/>
            <w:shd w:val="clear" w:color="auto" w:fill="C6D9F1" w:themeFill="text2" w:themeFillTint="33"/>
          </w:tcPr>
          <w:p w14:paraId="310DD58E" w14:textId="77777777" w:rsidR="00FC2105" w:rsidRDefault="00FC2105" w:rsidP="000E716F">
            <w:pPr>
              <w:pStyle w:val="Paragrafoelenco"/>
              <w:numPr>
                <w:ilvl w:val="0"/>
                <w:numId w:val="6"/>
              </w:numPr>
              <w:jc w:val="center"/>
              <w:rPr>
                <w:b/>
                <w:smallCaps/>
              </w:rPr>
            </w:pPr>
            <w:r w:rsidRPr="008F092A">
              <w:rPr>
                <w:b/>
                <w:smallCaps/>
              </w:rPr>
              <w:t>Competenze formali certificate nelle prove INVALSI al termine del 1° biennio d’istruzione</w:t>
            </w:r>
          </w:p>
          <w:p w14:paraId="7AC665A6" w14:textId="1165E415" w:rsidR="00FC2105" w:rsidRPr="00CA136C" w:rsidRDefault="00FC2105" w:rsidP="000E716F">
            <w:pPr>
              <w:pStyle w:val="Paragrafoelenco"/>
              <w:rPr>
                <w:b/>
                <w:smallCaps/>
                <w:u w:val="single"/>
              </w:rPr>
            </w:pPr>
          </w:p>
        </w:tc>
      </w:tr>
      <w:tr w:rsidR="00FC2105" w:rsidRPr="00D25FDF" w14:paraId="7B57619B" w14:textId="77777777" w:rsidTr="007F7582">
        <w:tc>
          <w:tcPr>
            <w:tcW w:w="10060" w:type="dxa"/>
            <w:gridSpan w:val="2"/>
          </w:tcPr>
          <w:p w14:paraId="50AF9797" w14:textId="77777777" w:rsidR="00FC2105" w:rsidRPr="006E7D57" w:rsidRDefault="00FC2105" w:rsidP="000E716F">
            <w:pPr>
              <w:pStyle w:val="Nessunaspaziatura"/>
              <w:jc w:val="center"/>
              <w:rPr>
                <w:b/>
              </w:rPr>
            </w:pPr>
            <w:r w:rsidRPr="006E7D57">
              <w:rPr>
                <w:b/>
              </w:rPr>
              <w:t>Prova d’Italiano</w:t>
            </w:r>
          </w:p>
        </w:tc>
      </w:tr>
      <w:tr w:rsidR="00FC2105" w:rsidRPr="00D25FDF" w14:paraId="7FF3A82F" w14:textId="77777777" w:rsidTr="007F7582">
        <w:tc>
          <w:tcPr>
            <w:tcW w:w="7083" w:type="dxa"/>
          </w:tcPr>
          <w:p w14:paraId="62486AC5" w14:textId="77777777" w:rsidR="00FC2105" w:rsidRPr="006E7D57" w:rsidRDefault="00FC2105" w:rsidP="000E716F">
            <w:pPr>
              <w:pStyle w:val="Nessunaspaziatura"/>
              <w:jc w:val="center"/>
            </w:pPr>
            <w:r w:rsidRPr="006E7D57">
              <w:t>Descrizione del livello</w:t>
            </w:r>
          </w:p>
        </w:tc>
        <w:tc>
          <w:tcPr>
            <w:tcW w:w="2977" w:type="dxa"/>
          </w:tcPr>
          <w:p w14:paraId="0F350453" w14:textId="77777777" w:rsidR="00FC2105" w:rsidRPr="006E7D57" w:rsidRDefault="00FC2105" w:rsidP="000E716F">
            <w:pPr>
              <w:pStyle w:val="Nessunaspaziatura"/>
            </w:pPr>
            <w:r w:rsidRPr="006E7D57">
              <w:t>Livello conseguito</w:t>
            </w:r>
          </w:p>
        </w:tc>
      </w:tr>
      <w:tr w:rsidR="00FC2105" w:rsidRPr="00D25FDF" w14:paraId="02FC166E" w14:textId="77777777" w:rsidTr="007F7582">
        <w:tc>
          <w:tcPr>
            <w:tcW w:w="7083" w:type="dxa"/>
          </w:tcPr>
          <w:p w14:paraId="41881094" w14:textId="77777777" w:rsidR="00FC2105" w:rsidRPr="006E7D57" w:rsidRDefault="00FC2105" w:rsidP="000E716F">
            <w:pPr>
              <w:pStyle w:val="Nessunaspaziatura"/>
              <w:jc w:val="center"/>
            </w:pPr>
          </w:p>
        </w:tc>
        <w:tc>
          <w:tcPr>
            <w:tcW w:w="2977" w:type="dxa"/>
          </w:tcPr>
          <w:p w14:paraId="1BF0E133" w14:textId="77777777" w:rsidR="00FC2105" w:rsidRPr="006E7D57" w:rsidRDefault="00FC2105" w:rsidP="000E716F">
            <w:pPr>
              <w:pStyle w:val="Nessunaspaziatura"/>
            </w:pPr>
          </w:p>
        </w:tc>
      </w:tr>
      <w:tr w:rsidR="00FC2105" w:rsidRPr="00D25FDF" w14:paraId="6FFF7779" w14:textId="77777777" w:rsidTr="007F7582">
        <w:tc>
          <w:tcPr>
            <w:tcW w:w="7083" w:type="dxa"/>
          </w:tcPr>
          <w:p w14:paraId="1BF53695" w14:textId="77777777" w:rsidR="00FC2105" w:rsidRPr="006E7D57" w:rsidRDefault="00FC2105" w:rsidP="000E716F">
            <w:pPr>
              <w:pStyle w:val="Nessunaspaziatura"/>
              <w:jc w:val="center"/>
            </w:pPr>
          </w:p>
        </w:tc>
        <w:tc>
          <w:tcPr>
            <w:tcW w:w="2977" w:type="dxa"/>
          </w:tcPr>
          <w:p w14:paraId="293BA396" w14:textId="77777777" w:rsidR="00FC2105" w:rsidRPr="006E7D57" w:rsidRDefault="00FC2105" w:rsidP="000E716F">
            <w:pPr>
              <w:pStyle w:val="Nessunaspaziatura"/>
            </w:pPr>
          </w:p>
        </w:tc>
      </w:tr>
      <w:tr w:rsidR="00FC2105" w:rsidRPr="00D25FDF" w14:paraId="65DE16A9" w14:textId="77777777" w:rsidTr="007F7582">
        <w:tc>
          <w:tcPr>
            <w:tcW w:w="10060" w:type="dxa"/>
            <w:gridSpan w:val="2"/>
          </w:tcPr>
          <w:p w14:paraId="36974FD3" w14:textId="77777777" w:rsidR="00FC2105" w:rsidRPr="006E7D57" w:rsidRDefault="00FC2105" w:rsidP="000E716F">
            <w:pPr>
              <w:pStyle w:val="Nessunaspaziatura"/>
              <w:jc w:val="center"/>
              <w:rPr>
                <w:b/>
              </w:rPr>
            </w:pPr>
            <w:r w:rsidRPr="006E7D57">
              <w:rPr>
                <w:b/>
              </w:rPr>
              <w:t>Prova di matematica</w:t>
            </w:r>
          </w:p>
        </w:tc>
      </w:tr>
      <w:tr w:rsidR="00FC2105" w:rsidRPr="00D25FDF" w14:paraId="11796CB2" w14:textId="77777777" w:rsidTr="007F7582">
        <w:tc>
          <w:tcPr>
            <w:tcW w:w="7083" w:type="dxa"/>
          </w:tcPr>
          <w:p w14:paraId="14183667" w14:textId="77777777" w:rsidR="00FC2105" w:rsidRPr="006E7D57" w:rsidRDefault="00FC2105" w:rsidP="000E716F">
            <w:pPr>
              <w:pStyle w:val="Nessunaspaziatura"/>
              <w:jc w:val="center"/>
            </w:pPr>
            <w:r w:rsidRPr="006E7D57">
              <w:t>Descrizione del livello</w:t>
            </w:r>
          </w:p>
        </w:tc>
        <w:tc>
          <w:tcPr>
            <w:tcW w:w="2977" w:type="dxa"/>
          </w:tcPr>
          <w:p w14:paraId="7FEBBB32" w14:textId="77777777" w:rsidR="00FC2105" w:rsidRPr="006E7D57" w:rsidRDefault="00FC2105" w:rsidP="000E716F">
            <w:pPr>
              <w:pStyle w:val="Nessunaspaziatura"/>
            </w:pPr>
            <w:r w:rsidRPr="006E7D57">
              <w:t>Livello conseguito</w:t>
            </w:r>
          </w:p>
        </w:tc>
      </w:tr>
      <w:tr w:rsidR="00FC2105" w:rsidRPr="00D25FDF" w14:paraId="5655D08B" w14:textId="77777777" w:rsidTr="007F7582">
        <w:tc>
          <w:tcPr>
            <w:tcW w:w="7083" w:type="dxa"/>
          </w:tcPr>
          <w:p w14:paraId="7A4BA221" w14:textId="77777777" w:rsidR="00FC2105" w:rsidRPr="006E7D57" w:rsidRDefault="00FC2105" w:rsidP="000E716F">
            <w:pPr>
              <w:pStyle w:val="Nessunaspaziatura"/>
              <w:jc w:val="center"/>
            </w:pPr>
          </w:p>
        </w:tc>
        <w:tc>
          <w:tcPr>
            <w:tcW w:w="2977" w:type="dxa"/>
          </w:tcPr>
          <w:p w14:paraId="4297D867" w14:textId="77777777" w:rsidR="00FC2105" w:rsidRPr="006E7D57" w:rsidRDefault="00FC2105" w:rsidP="000E716F">
            <w:pPr>
              <w:pStyle w:val="Nessunaspaziatura"/>
            </w:pPr>
          </w:p>
        </w:tc>
      </w:tr>
      <w:tr w:rsidR="00FC2105" w:rsidRPr="00D25FDF" w14:paraId="070B7B42" w14:textId="77777777" w:rsidTr="007F7582">
        <w:tc>
          <w:tcPr>
            <w:tcW w:w="7083" w:type="dxa"/>
          </w:tcPr>
          <w:p w14:paraId="352E3844" w14:textId="77777777" w:rsidR="00FC2105" w:rsidRPr="006E7D57" w:rsidRDefault="00FC2105" w:rsidP="000E716F">
            <w:pPr>
              <w:pStyle w:val="Nessunaspaziatura"/>
              <w:jc w:val="center"/>
            </w:pPr>
          </w:p>
        </w:tc>
        <w:tc>
          <w:tcPr>
            <w:tcW w:w="2977" w:type="dxa"/>
          </w:tcPr>
          <w:p w14:paraId="49316564" w14:textId="77777777" w:rsidR="00FC2105" w:rsidRPr="006E7D57" w:rsidRDefault="00FC2105" w:rsidP="000E716F">
            <w:pPr>
              <w:pStyle w:val="Nessunaspaziatura"/>
            </w:pPr>
          </w:p>
        </w:tc>
      </w:tr>
      <w:tr w:rsidR="00FC2105" w:rsidRPr="00D25FDF" w14:paraId="1305A806" w14:textId="77777777" w:rsidTr="007F7582">
        <w:tc>
          <w:tcPr>
            <w:tcW w:w="10060" w:type="dxa"/>
            <w:gridSpan w:val="2"/>
          </w:tcPr>
          <w:p w14:paraId="5E8442DB" w14:textId="77777777" w:rsidR="00FC2105" w:rsidRPr="006E7D57" w:rsidRDefault="00FC2105" w:rsidP="000E716F">
            <w:pPr>
              <w:pStyle w:val="Nessunaspaziatura"/>
              <w:jc w:val="center"/>
              <w:rPr>
                <w:b/>
              </w:rPr>
            </w:pPr>
            <w:r w:rsidRPr="006E7D57">
              <w:rPr>
                <w:b/>
              </w:rPr>
              <w:t>Prova di lingua inglese</w:t>
            </w:r>
          </w:p>
        </w:tc>
      </w:tr>
      <w:tr w:rsidR="00FC2105" w:rsidRPr="00D25FDF" w14:paraId="2D021DB1" w14:textId="77777777" w:rsidTr="007F7582">
        <w:tc>
          <w:tcPr>
            <w:tcW w:w="7083" w:type="dxa"/>
          </w:tcPr>
          <w:p w14:paraId="5B0BA733" w14:textId="77777777" w:rsidR="00FC2105" w:rsidRPr="006E7D57" w:rsidRDefault="00FC2105" w:rsidP="000E716F">
            <w:pPr>
              <w:pStyle w:val="Nessunaspaziatura"/>
              <w:jc w:val="center"/>
            </w:pPr>
            <w:r w:rsidRPr="006E7D57">
              <w:t>Descrizione del livello</w:t>
            </w:r>
          </w:p>
        </w:tc>
        <w:tc>
          <w:tcPr>
            <w:tcW w:w="2977" w:type="dxa"/>
          </w:tcPr>
          <w:p w14:paraId="691A3221" w14:textId="77777777" w:rsidR="00FC2105" w:rsidRPr="006E7D57" w:rsidRDefault="00FC2105" w:rsidP="000E716F">
            <w:pPr>
              <w:pStyle w:val="Nessunaspaziatura"/>
            </w:pPr>
            <w:r w:rsidRPr="006E7D57">
              <w:t>Livello conseguito</w:t>
            </w:r>
          </w:p>
        </w:tc>
      </w:tr>
      <w:tr w:rsidR="00FC2105" w:rsidRPr="00D25FDF" w14:paraId="2797549D" w14:textId="77777777" w:rsidTr="007F7582">
        <w:tc>
          <w:tcPr>
            <w:tcW w:w="7083" w:type="dxa"/>
          </w:tcPr>
          <w:p w14:paraId="4539D2E3" w14:textId="77777777" w:rsidR="00FC2105" w:rsidRPr="00CA136C" w:rsidRDefault="00FC2105" w:rsidP="000E716F">
            <w:pPr>
              <w:pStyle w:val="Nessunaspaziatura"/>
              <w:jc w:val="center"/>
              <w:rPr>
                <w:strike/>
              </w:rPr>
            </w:pPr>
          </w:p>
        </w:tc>
        <w:tc>
          <w:tcPr>
            <w:tcW w:w="2977" w:type="dxa"/>
          </w:tcPr>
          <w:p w14:paraId="565C2229" w14:textId="77777777" w:rsidR="00FC2105" w:rsidRPr="00CA136C" w:rsidRDefault="00FC2105" w:rsidP="000E716F">
            <w:pPr>
              <w:pStyle w:val="Nessunaspaziatura"/>
              <w:rPr>
                <w:strike/>
              </w:rPr>
            </w:pPr>
          </w:p>
        </w:tc>
      </w:tr>
      <w:tr w:rsidR="00FC2105" w:rsidRPr="00D25FDF" w14:paraId="17039C46" w14:textId="77777777" w:rsidTr="007F7582">
        <w:tc>
          <w:tcPr>
            <w:tcW w:w="7083" w:type="dxa"/>
          </w:tcPr>
          <w:p w14:paraId="7395DD14" w14:textId="77777777" w:rsidR="00FC2105" w:rsidRPr="00CA136C" w:rsidRDefault="00FC2105" w:rsidP="000E716F">
            <w:pPr>
              <w:pStyle w:val="Nessunaspaziatura"/>
              <w:jc w:val="center"/>
              <w:rPr>
                <w:strike/>
              </w:rPr>
            </w:pPr>
          </w:p>
        </w:tc>
        <w:tc>
          <w:tcPr>
            <w:tcW w:w="2977" w:type="dxa"/>
          </w:tcPr>
          <w:p w14:paraId="574F447F" w14:textId="77777777" w:rsidR="00FC2105" w:rsidRPr="00CA136C" w:rsidRDefault="00FC2105" w:rsidP="000E716F">
            <w:pPr>
              <w:pStyle w:val="Nessunaspaziatura"/>
              <w:rPr>
                <w:strike/>
              </w:rPr>
            </w:pPr>
          </w:p>
        </w:tc>
      </w:tr>
    </w:tbl>
    <w:p w14:paraId="76A4AA3D" w14:textId="3FB2377A" w:rsidR="008F092A" w:rsidRDefault="008F092A" w:rsidP="004E07C4">
      <w:pPr>
        <w:spacing w:after="0" w:line="240" w:lineRule="auto"/>
        <w:rPr>
          <w:rFonts w:ascii="Arial" w:hAnsi="Arial" w:cs="Arial"/>
        </w:rPr>
      </w:pPr>
    </w:p>
    <w:p w14:paraId="3307106C" w14:textId="77777777" w:rsidR="00FC2105" w:rsidRDefault="00FC2105" w:rsidP="004E07C4">
      <w:pPr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6374"/>
        <w:gridCol w:w="3686"/>
      </w:tblGrid>
      <w:tr w:rsidR="008F092A" w:rsidRPr="00D25FDF" w14:paraId="49189D3E" w14:textId="77777777" w:rsidTr="007F7582">
        <w:tc>
          <w:tcPr>
            <w:tcW w:w="10060" w:type="dxa"/>
            <w:gridSpan w:val="2"/>
            <w:tcBorders>
              <w:bottom w:val="single" w:sz="4" w:space="0" w:color="000000"/>
            </w:tcBorders>
          </w:tcPr>
          <w:p w14:paraId="2623DE6C" w14:textId="77777777" w:rsidR="008F092A" w:rsidRPr="00D25FDF" w:rsidRDefault="008F092A" w:rsidP="008F092A">
            <w:pPr>
              <w:pStyle w:val="Nessunaspaziatura"/>
              <w:rPr>
                <w:sz w:val="20"/>
                <w:szCs w:val="20"/>
              </w:rPr>
            </w:pPr>
          </w:p>
        </w:tc>
      </w:tr>
      <w:tr w:rsidR="008F092A" w:rsidRPr="00D25FDF" w14:paraId="6C2D97D0" w14:textId="77777777" w:rsidTr="007F7582">
        <w:tc>
          <w:tcPr>
            <w:tcW w:w="10060" w:type="dxa"/>
            <w:gridSpan w:val="2"/>
            <w:shd w:val="clear" w:color="auto" w:fill="C6D9F1" w:themeFill="text2" w:themeFillTint="33"/>
          </w:tcPr>
          <w:p w14:paraId="50551C5A" w14:textId="77777777" w:rsidR="008F092A" w:rsidRPr="008F092A" w:rsidRDefault="008F092A" w:rsidP="00397379">
            <w:pPr>
              <w:pStyle w:val="Paragrafoelenco"/>
              <w:numPr>
                <w:ilvl w:val="0"/>
                <w:numId w:val="6"/>
              </w:numPr>
              <w:jc w:val="center"/>
              <w:rPr>
                <w:b/>
                <w:smallCaps/>
                <w:szCs w:val="20"/>
              </w:rPr>
            </w:pPr>
            <w:r w:rsidRPr="008F092A">
              <w:rPr>
                <w:b/>
                <w:smallCaps/>
                <w:szCs w:val="20"/>
              </w:rPr>
              <w:t>Altre competenze formali certificate</w:t>
            </w:r>
          </w:p>
        </w:tc>
      </w:tr>
      <w:tr w:rsidR="008F092A" w:rsidRPr="00D25FDF" w14:paraId="659CC01F" w14:textId="77777777" w:rsidTr="007F7582">
        <w:tc>
          <w:tcPr>
            <w:tcW w:w="6374" w:type="dxa"/>
            <w:vAlign w:val="center"/>
          </w:tcPr>
          <w:p w14:paraId="2C25EEB7" w14:textId="77777777" w:rsidR="008F092A" w:rsidRPr="00D25FDF" w:rsidRDefault="008F092A" w:rsidP="008F092A">
            <w:pPr>
              <w:pStyle w:val="Nessunaspaziatura"/>
              <w:jc w:val="center"/>
              <w:rPr>
                <w:b/>
                <w:sz w:val="20"/>
                <w:szCs w:val="20"/>
              </w:rPr>
            </w:pPr>
            <w:r w:rsidRPr="00D25FDF">
              <w:rPr>
                <w:b/>
                <w:sz w:val="20"/>
                <w:szCs w:val="20"/>
              </w:rPr>
              <w:t>Competenza</w:t>
            </w:r>
          </w:p>
        </w:tc>
        <w:tc>
          <w:tcPr>
            <w:tcW w:w="3686" w:type="dxa"/>
          </w:tcPr>
          <w:p w14:paraId="4643A88A" w14:textId="77777777" w:rsidR="008F092A" w:rsidRPr="00D25FDF" w:rsidRDefault="008F092A" w:rsidP="008F092A">
            <w:pPr>
              <w:pStyle w:val="Nessunaspaziatura"/>
              <w:jc w:val="center"/>
              <w:rPr>
                <w:b/>
                <w:sz w:val="20"/>
                <w:szCs w:val="20"/>
              </w:rPr>
            </w:pPr>
            <w:r w:rsidRPr="00D25FDF">
              <w:rPr>
                <w:b/>
                <w:sz w:val="20"/>
                <w:szCs w:val="20"/>
              </w:rPr>
              <w:t>Ambito di acquisizione</w:t>
            </w:r>
          </w:p>
          <w:p w14:paraId="2CA5899B" w14:textId="77777777" w:rsidR="008F092A" w:rsidRPr="00D25FDF" w:rsidRDefault="008F092A" w:rsidP="008F092A">
            <w:pPr>
              <w:pStyle w:val="Nessunaspaziatura"/>
              <w:jc w:val="center"/>
              <w:rPr>
                <w:b/>
                <w:sz w:val="20"/>
                <w:szCs w:val="20"/>
              </w:rPr>
            </w:pPr>
            <w:r w:rsidRPr="00D25FDF">
              <w:rPr>
                <w:b/>
                <w:sz w:val="20"/>
                <w:szCs w:val="20"/>
              </w:rPr>
              <w:t>o di accertamento</w:t>
            </w:r>
          </w:p>
        </w:tc>
      </w:tr>
      <w:tr w:rsidR="008F092A" w:rsidRPr="00D25FDF" w14:paraId="50A4859E" w14:textId="77777777" w:rsidTr="007F7582">
        <w:tc>
          <w:tcPr>
            <w:tcW w:w="6374" w:type="dxa"/>
          </w:tcPr>
          <w:p w14:paraId="498343AC" w14:textId="77777777" w:rsidR="008F092A" w:rsidRPr="00D25FDF" w:rsidRDefault="008F092A" w:rsidP="008F092A">
            <w:pPr>
              <w:pStyle w:val="Nessunaspaziatura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4BC7F23A" w14:textId="77777777" w:rsidR="008F092A" w:rsidRPr="00D25FDF" w:rsidRDefault="008F092A" w:rsidP="008F092A">
            <w:pPr>
              <w:pStyle w:val="Nessunaspaziatura"/>
              <w:rPr>
                <w:sz w:val="20"/>
                <w:szCs w:val="20"/>
              </w:rPr>
            </w:pPr>
          </w:p>
        </w:tc>
      </w:tr>
      <w:tr w:rsidR="008F092A" w:rsidRPr="00D25FDF" w14:paraId="0C3E695F" w14:textId="77777777" w:rsidTr="007F7582">
        <w:tc>
          <w:tcPr>
            <w:tcW w:w="6374" w:type="dxa"/>
          </w:tcPr>
          <w:p w14:paraId="52A6E37A" w14:textId="77777777" w:rsidR="008F092A" w:rsidRPr="00D25FDF" w:rsidRDefault="008F092A" w:rsidP="008F092A">
            <w:pPr>
              <w:pStyle w:val="Nessunaspaziatura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67719A6E" w14:textId="77777777" w:rsidR="008F092A" w:rsidRPr="00D25FDF" w:rsidRDefault="008F092A" w:rsidP="008F092A">
            <w:pPr>
              <w:pStyle w:val="Nessunaspaziatura"/>
              <w:rPr>
                <w:sz w:val="20"/>
                <w:szCs w:val="20"/>
              </w:rPr>
            </w:pPr>
          </w:p>
        </w:tc>
      </w:tr>
      <w:tr w:rsidR="008F092A" w:rsidRPr="00D25FDF" w14:paraId="4B002571" w14:textId="77777777" w:rsidTr="007F7582">
        <w:tc>
          <w:tcPr>
            <w:tcW w:w="6374" w:type="dxa"/>
          </w:tcPr>
          <w:p w14:paraId="515D1B35" w14:textId="77777777" w:rsidR="008F092A" w:rsidRPr="00D25FDF" w:rsidRDefault="008F092A" w:rsidP="008F092A">
            <w:pPr>
              <w:pStyle w:val="Nessunaspaziatura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7BE994D8" w14:textId="77777777" w:rsidR="008F092A" w:rsidRPr="00D25FDF" w:rsidRDefault="008F092A" w:rsidP="008F092A">
            <w:pPr>
              <w:pStyle w:val="Nessunaspaziatura"/>
              <w:rPr>
                <w:sz w:val="20"/>
                <w:szCs w:val="20"/>
              </w:rPr>
            </w:pPr>
          </w:p>
        </w:tc>
      </w:tr>
      <w:tr w:rsidR="008F092A" w:rsidRPr="00D25FDF" w14:paraId="2A22F1D9" w14:textId="77777777" w:rsidTr="007F7582">
        <w:tc>
          <w:tcPr>
            <w:tcW w:w="10060" w:type="dxa"/>
            <w:gridSpan w:val="2"/>
          </w:tcPr>
          <w:p w14:paraId="5FA94D5F" w14:textId="77777777" w:rsidR="008F092A" w:rsidRPr="008F092A" w:rsidRDefault="008F092A" w:rsidP="008F092A">
            <w:pPr>
              <w:pStyle w:val="Nessunaspaziatura"/>
              <w:jc w:val="both"/>
              <w:rPr>
                <w:i/>
                <w:color w:val="0070C0"/>
                <w:sz w:val="20"/>
                <w:szCs w:val="20"/>
              </w:rPr>
            </w:pPr>
            <w:r w:rsidRPr="008F092A">
              <w:rPr>
                <w:i/>
                <w:color w:val="0070C0"/>
                <w:sz w:val="20"/>
                <w:szCs w:val="20"/>
              </w:rPr>
              <w:t xml:space="preserve">Competenze derivanti da titoli di studio già conseguiti o da percorsi realizzati in altra istituzione scolastica, competenze acquisite nell’istruzione e formazione, esperienze di alternanza o di apprendistato. </w:t>
            </w:r>
          </w:p>
          <w:p w14:paraId="7D0A0FDF" w14:textId="77777777" w:rsidR="008F092A" w:rsidRPr="008F092A" w:rsidRDefault="008F092A" w:rsidP="008F092A">
            <w:pPr>
              <w:pStyle w:val="Nessunaspaziatura"/>
              <w:jc w:val="both"/>
              <w:rPr>
                <w:i/>
                <w:color w:val="0070C0"/>
                <w:sz w:val="20"/>
                <w:szCs w:val="20"/>
              </w:rPr>
            </w:pPr>
            <w:r w:rsidRPr="008F092A">
              <w:rPr>
                <w:i/>
                <w:color w:val="0070C0"/>
                <w:sz w:val="20"/>
                <w:szCs w:val="20"/>
              </w:rPr>
              <w:t>Eventuali debiti in ingresso, eventuali crediti acquisiti dimostrabili, livello di conoscenza della lingua italiana, eventuali altre competenze rilevate (nelle prove d’ingresso - test, questionari – osservazione diretta.</w:t>
            </w:r>
          </w:p>
          <w:p w14:paraId="060FE077" w14:textId="77777777" w:rsidR="008F092A" w:rsidRPr="00D25FDF" w:rsidRDefault="008F092A" w:rsidP="008F092A">
            <w:pPr>
              <w:pStyle w:val="Nessunaspaziatura"/>
              <w:jc w:val="both"/>
              <w:rPr>
                <w:b/>
                <w:sz w:val="20"/>
                <w:szCs w:val="20"/>
              </w:rPr>
            </w:pPr>
            <w:r w:rsidRPr="008F092A">
              <w:rPr>
                <w:i/>
                <w:color w:val="0070C0"/>
                <w:sz w:val="20"/>
                <w:szCs w:val="20"/>
              </w:rPr>
              <w:t>Nel caso che gli attestati dei titoli di studio non evidenzino le competenze acquisite, si indicano solo i titoli di studio.</w:t>
            </w:r>
          </w:p>
        </w:tc>
      </w:tr>
    </w:tbl>
    <w:p w14:paraId="19A4E9A7" w14:textId="77777777" w:rsidR="008F092A" w:rsidRDefault="008F092A" w:rsidP="004E07C4">
      <w:pPr>
        <w:spacing w:after="0" w:line="240" w:lineRule="auto"/>
        <w:rPr>
          <w:rFonts w:ascii="Arial" w:hAnsi="Arial" w:cs="Arial"/>
        </w:rPr>
      </w:pPr>
    </w:p>
    <w:p w14:paraId="66A45AA5" w14:textId="77777777" w:rsidR="008F092A" w:rsidRDefault="008F092A" w:rsidP="004E07C4">
      <w:pPr>
        <w:spacing w:after="0" w:line="240" w:lineRule="auto"/>
        <w:rPr>
          <w:rFonts w:ascii="Arial" w:hAnsi="Arial" w:cs="Arial"/>
        </w:rPr>
      </w:pPr>
    </w:p>
    <w:tbl>
      <w:tblPr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1"/>
        <w:gridCol w:w="3118"/>
        <w:gridCol w:w="5138"/>
      </w:tblGrid>
      <w:tr w:rsidR="00160F81" w:rsidRPr="005D7CC2" w14:paraId="03197237" w14:textId="77777777" w:rsidTr="000E716F">
        <w:trPr>
          <w:trHeight w:val="465"/>
          <w:jc w:val="center"/>
        </w:trPr>
        <w:tc>
          <w:tcPr>
            <w:tcW w:w="10347" w:type="dxa"/>
            <w:gridSpan w:val="3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2FF91EA5" w14:textId="31599CC1" w:rsidR="00160F81" w:rsidRPr="00160F81" w:rsidRDefault="00160F81" w:rsidP="00160F81">
            <w:pPr>
              <w:pStyle w:val="Paragrafoelenco"/>
              <w:numPr>
                <w:ilvl w:val="0"/>
                <w:numId w:val="6"/>
              </w:num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160F81">
              <w:rPr>
                <w:rFonts w:eastAsia="CG Omega" w:cs="CG Omega"/>
                <w:b/>
                <w:sz w:val="20"/>
                <w:szCs w:val="20"/>
              </w:rPr>
              <w:t>COMPETENZE ACQUISITE IN CONTESTI NON FORMALI O INFORMALI</w:t>
            </w:r>
          </w:p>
        </w:tc>
      </w:tr>
      <w:tr w:rsidR="00160F81" w:rsidRPr="005D7CC2" w14:paraId="399CD28F" w14:textId="77777777" w:rsidTr="000E716F">
        <w:trPr>
          <w:trHeight w:val="430"/>
          <w:jc w:val="center"/>
        </w:trPr>
        <w:tc>
          <w:tcPr>
            <w:tcW w:w="2091" w:type="dxa"/>
            <w:shd w:val="clear" w:color="auto" w:fill="auto"/>
          </w:tcPr>
          <w:p w14:paraId="023F6C65" w14:textId="77777777" w:rsidR="00160F81" w:rsidRPr="000650A3" w:rsidRDefault="00160F81" w:rsidP="000E71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CONTESTO DELLA COMPETENZA</w:t>
            </w:r>
          </w:p>
        </w:tc>
        <w:tc>
          <w:tcPr>
            <w:tcW w:w="3118" w:type="dxa"/>
            <w:shd w:val="clear" w:color="auto" w:fill="auto"/>
          </w:tcPr>
          <w:p w14:paraId="562E0BF3" w14:textId="77777777" w:rsidR="00160F81" w:rsidRPr="000650A3" w:rsidRDefault="00160F81" w:rsidP="000E71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BREVE DESCRIZIONE</w:t>
            </w:r>
          </w:p>
          <w:p w14:paraId="3F8D4F07" w14:textId="77777777" w:rsidR="00160F81" w:rsidRPr="000650A3" w:rsidRDefault="00160F81" w:rsidP="000E71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auto"/>
          </w:tcPr>
          <w:p w14:paraId="2B1D8501" w14:textId="77777777" w:rsidR="00160F81" w:rsidRPr="000650A3" w:rsidRDefault="00160F81" w:rsidP="000E716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EVIDENZA</w:t>
            </w:r>
          </w:p>
          <w:p w14:paraId="26843974" w14:textId="77777777" w:rsidR="00160F81" w:rsidRPr="000650A3" w:rsidRDefault="00160F81" w:rsidP="000E716F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(attestati, prodotti/elaborati, testimonianze scritte, nessuna)</w:t>
            </w:r>
          </w:p>
        </w:tc>
      </w:tr>
      <w:tr w:rsidR="00160F81" w:rsidRPr="005D7CC2" w14:paraId="27D12838" w14:textId="77777777" w:rsidTr="000E716F">
        <w:trPr>
          <w:trHeight w:val="246"/>
          <w:jc w:val="center"/>
        </w:trPr>
        <w:tc>
          <w:tcPr>
            <w:tcW w:w="2091" w:type="dxa"/>
            <w:vMerge w:val="restart"/>
            <w:shd w:val="clear" w:color="auto" w:fill="auto"/>
          </w:tcPr>
          <w:p w14:paraId="5046935C" w14:textId="77777777" w:rsidR="00160F81" w:rsidRPr="000650A3" w:rsidRDefault="00160F81" w:rsidP="000E716F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NON FORMALE</w:t>
            </w:r>
            <w:r w:rsidRPr="000650A3">
              <w:rPr>
                <w:rFonts w:cs="Calibri"/>
                <w:color w:val="000000"/>
                <w:sz w:val="20"/>
                <w:szCs w:val="20"/>
              </w:rPr>
              <w:t xml:space="preserve">  </w:t>
            </w:r>
          </w:p>
          <w:p w14:paraId="3E902157" w14:textId="77777777" w:rsidR="00160F81" w:rsidRPr="000650A3" w:rsidRDefault="00160F81" w:rsidP="000E716F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attraverso la frequenza di attività organizzate da associazioni o enti privati)</w:t>
            </w:r>
          </w:p>
          <w:p w14:paraId="3A5BD62E" w14:textId="77777777" w:rsidR="00160F81" w:rsidRPr="000650A3" w:rsidRDefault="00160F81" w:rsidP="000E716F">
            <w:pPr>
              <w:spacing w:after="0" w:line="240" w:lineRule="auto"/>
              <w:rPr>
                <w:sz w:val="20"/>
                <w:szCs w:val="20"/>
              </w:rPr>
            </w:pPr>
          </w:p>
          <w:p w14:paraId="703478CD" w14:textId="77777777" w:rsidR="00160F81" w:rsidRPr="000650A3" w:rsidRDefault="00160F81" w:rsidP="000E71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280B455D" w14:textId="77777777" w:rsidR="00160F81" w:rsidRPr="000650A3" w:rsidRDefault="00160F81" w:rsidP="000E716F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V</w:t>
            </w:r>
            <w:r w:rsidRPr="000650A3">
              <w:rPr>
                <w:sz w:val="20"/>
                <w:szCs w:val="20"/>
              </w:rPr>
              <w:t xml:space="preserve">olontariato </w:t>
            </w:r>
          </w:p>
        </w:tc>
        <w:tc>
          <w:tcPr>
            <w:tcW w:w="5138" w:type="dxa"/>
          </w:tcPr>
          <w:p w14:paraId="5370C20C" w14:textId="77777777" w:rsidR="00160F81" w:rsidRPr="000650A3" w:rsidRDefault="00160F81" w:rsidP="000E716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60F81" w:rsidRPr="005D7CC2" w14:paraId="731E21D0" w14:textId="77777777" w:rsidTr="000E716F">
        <w:trPr>
          <w:trHeight w:val="305"/>
          <w:jc w:val="center"/>
        </w:trPr>
        <w:tc>
          <w:tcPr>
            <w:tcW w:w="2091" w:type="dxa"/>
            <w:vMerge/>
            <w:shd w:val="clear" w:color="auto" w:fill="auto"/>
          </w:tcPr>
          <w:p w14:paraId="1E00A85D" w14:textId="77777777" w:rsidR="00160F81" w:rsidRPr="000650A3" w:rsidRDefault="00160F81" w:rsidP="000E716F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1A47BE38" w14:textId="77777777" w:rsidR="00160F81" w:rsidRPr="000650A3" w:rsidRDefault="00160F81" w:rsidP="000E716F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artistica </w:t>
            </w:r>
          </w:p>
        </w:tc>
        <w:tc>
          <w:tcPr>
            <w:tcW w:w="5138" w:type="dxa"/>
          </w:tcPr>
          <w:p w14:paraId="4D593A4B" w14:textId="77777777" w:rsidR="00160F81" w:rsidRPr="005D7CC2" w:rsidRDefault="00160F81" w:rsidP="000E716F"/>
        </w:tc>
      </w:tr>
      <w:tr w:rsidR="00160F81" w:rsidRPr="005D7CC2" w14:paraId="679082C1" w14:textId="77777777" w:rsidTr="000E716F">
        <w:trPr>
          <w:trHeight w:val="338"/>
          <w:jc w:val="center"/>
        </w:trPr>
        <w:tc>
          <w:tcPr>
            <w:tcW w:w="2091" w:type="dxa"/>
            <w:vMerge/>
            <w:shd w:val="clear" w:color="auto" w:fill="auto"/>
          </w:tcPr>
          <w:p w14:paraId="66042F35" w14:textId="77777777" w:rsidR="00160F81" w:rsidRPr="000650A3" w:rsidRDefault="00160F81" w:rsidP="000E716F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4993EDD4" w14:textId="77777777" w:rsidR="00160F81" w:rsidRPr="000650A3" w:rsidRDefault="00160F81" w:rsidP="000E716F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musicale </w:t>
            </w:r>
          </w:p>
        </w:tc>
        <w:tc>
          <w:tcPr>
            <w:tcW w:w="5138" w:type="dxa"/>
          </w:tcPr>
          <w:p w14:paraId="4B17B53B" w14:textId="77777777" w:rsidR="00160F81" w:rsidRPr="005D7CC2" w:rsidRDefault="00160F81" w:rsidP="000E716F"/>
        </w:tc>
      </w:tr>
      <w:tr w:rsidR="00160F81" w:rsidRPr="005D7CC2" w14:paraId="7934D906" w14:textId="77777777" w:rsidTr="000E716F">
        <w:trPr>
          <w:trHeight w:val="327"/>
          <w:jc w:val="center"/>
        </w:trPr>
        <w:tc>
          <w:tcPr>
            <w:tcW w:w="2091" w:type="dxa"/>
            <w:vMerge/>
            <w:shd w:val="clear" w:color="auto" w:fill="auto"/>
          </w:tcPr>
          <w:p w14:paraId="2DF51CA7" w14:textId="77777777" w:rsidR="00160F81" w:rsidRPr="000650A3" w:rsidRDefault="00160F81" w:rsidP="000E716F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2F58F3C8" w14:textId="77777777" w:rsidR="00160F81" w:rsidRPr="000650A3" w:rsidRDefault="00160F81" w:rsidP="000E716F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sportiva </w:t>
            </w:r>
          </w:p>
        </w:tc>
        <w:tc>
          <w:tcPr>
            <w:tcW w:w="5138" w:type="dxa"/>
          </w:tcPr>
          <w:p w14:paraId="028D1394" w14:textId="77777777" w:rsidR="00160F81" w:rsidRPr="005D7CC2" w:rsidRDefault="00160F81" w:rsidP="000E716F"/>
        </w:tc>
      </w:tr>
      <w:tr w:rsidR="00160F81" w:rsidRPr="005D7CC2" w14:paraId="4133742A" w14:textId="77777777" w:rsidTr="000E716F">
        <w:trPr>
          <w:trHeight w:val="327"/>
          <w:jc w:val="center"/>
        </w:trPr>
        <w:tc>
          <w:tcPr>
            <w:tcW w:w="2091" w:type="dxa"/>
            <w:vMerge/>
            <w:shd w:val="clear" w:color="auto" w:fill="auto"/>
          </w:tcPr>
          <w:p w14:paraId="7B76A73A" w14:textId="77777777" w:rsidR="00160F81" w:rsidRPr="000650A3" w:rsidRDefault="00160F81" w:rsidP="000E716F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11FA4A25" w14:textId="77777777" w:rsidR="00160F81" w:rsidRPr="000650A3" w:rsidRDefault="00160F81" w:rsidP="000E716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Altro_____________________</w:t>
            </w:r>
          </w:p>
        </w:tc>
        <w:tc>
          <w:tcPr>
            <w:tcW w:w="5138" w:type="dxa"/>
          </w:tcPr>
          <w:p w14:paraId="49FB1A79" w14:textId="77777777" w:rsidR="00160F81" w:rsidRPr="005D7CC2" w:rsidRDefault="00160F81" w:rsidP="000E716F"/>
        </w:tc>
      </w:tr>
      <w:tr w:rsidR="00160F81" w:rsidRPr="005D7CC2" w14:paraId="7A0FEFFE" w14:textId="77777777" w:rsidTr="000E716F">
        <w:trPr>
          <w:trHeight w:val="316"/>
          <w:jc w:val="center"/>
        </w:trPr>
        <w:tc>
          <w:tcPr>
            <w:tcW w:w="2091" w:type="dxa"/>
            <w:vMerge w:val="restart"/>
            <w:shd w:val="clear" w:color="auto" w:fill="auto"/>
          </w:tcPr>
          <w:p w14:paraId="6DFC51C9" w14:textId="77777777" w:rsidR="00160F81" w:rsidRPr="000650A3" w:rsidRDefault="00160F81" w:rsidP="000E716F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INFORMALE</w:t>
            </w:r>
          </w:p>
          <w:p w14:paraId="03DA86C2" w14:textId="77777777" w:rsidR="00160F81" w:rsidRPr="000650A3" w:rsidRDefault="00160F81" w:rsidP="000E716F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nella vita quotidiana)</w:t>
            </w:r>
          </w:p>
          <w:p w14:paraId="717061F8" w14:textId="77777777" w:rsidR="00160F81" w:rsidRPr="000650A3" w:rsidRDefault="00160F81" w:rsidP="000E716F">
            <w:pPr>
              <w:spacing w:after="0" w:line="240" w:lineRule="auto"/>
              <w:rPr>
                <w:sz w:val="20"/>
                <w:szCs w:val="20"/>
              </w:rPr>
            </w:pPr>
          </w:p>
          <w:p w14:paraId="7F6B4859" w14:textId="77777777" w:rsidR="00160F81" w:rsidRPr="000650A3" w:rsidRDefault="00160F81" w:rsidP="000E71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1C375D8" w14:textId="77777777" w:rsidR="00160F81" w:rsidRPr="000650A3" w:rsidRDefault="00160F81" w:rsidP="000E716F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S</w:t>
            </w:r>
            <w:r w:rsidRPr="000650A3">
              <w:rPr>
                <w:sz w:val="20"/>
                <w:szCs w:val="20"/>
              </w:rPr>
              <w:t xml:space="preserve">oggiorni all’estero </w:t>
            </w:r>
          </w:p>
        </w:tc>
        <w:tc>
          <w:tcPr>
            <w:tcW w:w="5138" w:type="dxa"/>
          </w:tcPr>
          <w:p w14:paraId="528CAE84" w14:textId="77777777" w:rsidR="00160F81" w:rsidRPr="005D7CC2" w:rsidRDefault="00160F81" w:rsidP="000E716F"/>
        </w:tc>
      </w:tr>
      <w:tr w:rsidR="00160F81" w:rsidRPr="005D7CC2" w14:paraId="13CC8AED" w14:textId="77777777" w:rsidTr="000E716F">
        <w:trPr>
          <w:trHeight w:val="240"/>
          <w:jc w:val="center"/>
        </w:trPr>
        <w:tc>
          <w:tcPr>
            <w:tcW w:w="2091" w:type="dxa"/>
            <w:vMerge/>
            <w:shd w:val="clear" w:color="auto" w:fill="auto"/>
          </w:tcPr>
          <w:p w14:paraId="5076CEA5" w14:textId="77777777" w:rsidR="00160F81" w:rsidRPr="000650A3" w:rsidRDefault="00160F81" w:rsidP="000E716F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8E27504" w14:textId="77777777" w:rsidR="00160F81" w:rsidRDefault="00160F81" w:rsidP="000E716F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informatiche </w:t>
            </w:r>
          </w:p>
          <w:p w14:paraId="22B01BEE" w14:textId="77777777" w:rsidR="00160F81" w:rsidRPr="000650A3" w:rsidRDefault="00160F81" w:rsidP="000E716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138" w:type="dxa"/>
          </w:tcPr>
          <w:p w14:paraId="592C4E81" w14:textId="77777777" w:rsidR="00160F81" w:rsidRPr="005D7CC2" w:rsidRDefault="00160F81" w:rsidP="000E716F"/>
        </w:tc>
      </w:tr>
      <w:tr w:rsidR="00160F81" w:rsidRPr="005D7CC2" w14:paraId="0A56E548" w14:textId="77777777" w:rsidTr="000E716F">
        <w:trPr>
          <w:trHeight w:val="251"/>
          <w:jc w:val="center"/>
        </w:trPr>
        <w:tc>
          <w:tcPr>
            <w:tcW w:w="2091" w:type="dxa"/>
            <w:vMerge/>
            <w:shd w:val="clear" w:color="auto" w:fill="auto"/>
          </w:tcPr>
          <w:p w14:paraId="28FA5455" w14:textId="77777777" w:rsidR="00160F81" w:rsidRPr="000650A3" w:rsidRDefault="00160F81" w:rsidP="000E716F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2681F721" w14:textId="77777777" w:rsidR="00160F81" w:rsidRPr="000650A3" w:rsidRDefault="00160F81" w:rsidP="000E716F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 lingue differenti dalla lingua italiana </w:t>
            </w:r>
          </w:p>
        </w:tc>
        <w:tc>
          <w:tcPr>
            <w:tcW w:w="5138" w:type="dxa"/>
          </w:tcPr>
          <w:p w14:paraId="62F273F2" w14:textId="77777777" w:rsidR="00160F81" w:rsidRPr="005D7CC2" w:rsidRDefault="00160F81" w:rsidP="000E716F"/>
        </w:tc>
      </w:tr>
      <w:tr w:rsidR="00160F81" w:rsidRPr="005D7CC2" w14:paraId="46549AD9" w14:textId="77777777" w:rsidTr="000E716F">
        <w:trPr>
          <w:trHeight w:val="412"/>
          <w:jc w:val="center"/>
        </w:trPr>
        <w:tc>
          <w:tcPr>
            <w:tcW w:w="2091" w:type="dxa"/>
            <w:vMerge/>
            <w:shd w:val="clear" w:color="auto" w:fill="auto"/>
          </w:tcPr>
          <w:p w14:paraId="42A6B0E1" w14:textId="77777777" w:rsidR="00160F81" w:rsidRPr="000650A3" w:rsidRDefault="00160F81" w:rsidP="000E716F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FDC8AA6" w14:textId="77777777" w:rsidR="00160F81" w:rsidRPr="000650A3" w:rsidRDefault="00160F81" w:rsidP="000E716F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culturali </w:t>
            </w:r>
            <w:r>
              <w:rPr>
                <w:sz w:val="20"/>
                <w:szCs w:val="20"/>
              </w:rPr>
              <w:t>–</w:t>
            </w:r>
            <w:r w:rsidRPr="000650A3">
              <w:rPr>
                <w:sz w:val="20"/>
                <w:szCs w:val="20"/>
              </w:rPr>
              <w:t xml:space="preserve"> teatrali</w:t>
            </w:r>
          </w:p>
        </w:tc>
        <w:tc>
          <w:tcPr>
            <w:tcW w:w="5138" w:type="dxa"/>
          </w:tcPr>
          <w:p w14:paraId="1ABFACCB" w14:textId="77777777" w:rsidR="00160F81" w:rsidRPr="005D7CC2" w:rsidRDefault="00160F81" w:rsidP="000E716F"/>
        </w:tc>
      </w:tr>
      <w:tr w:rsidR="00160F81" w:rsidRPr="005D7CC2" w14:paraId="5056C263" w14:textId="77777777" w:rsidTr="000E716F">
        <w:trPr>
          <w:trHeight w:val="412"/>
          <w:jc w:val="center"/>
        </w:trPr>
        <w:tc>
          <w:tcPr>
            <w:tcW w:w="2091" w:type="dxa"/>
            <w:vMerge/>
            <w:shd w:val="clear" w:color="auto" w:fill="auto"/>
          </w:tcPr>
          <w:p w14:paraId="36C54C07" w14:textId="77777777" w:rsidR="00160F81" w:rsidRPr="000650A3" w:rsidRDefault="00160F81" w:rsidP="000E716F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4A02702D" w14:textId="77777777" w:rsidR="00160F81" w:rsidRPr="000650A3" w:rsidRDefault="00160F81" w:rsidP="000E716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Altro ________________</w:t>
            </w:r>
          </w:p>
        </w:tc>
        <w:tc>
          <w:tcPr>
            <w:tcW w:w="5138" w:type="dxa"/>
          </w:tcPr>
          <w:p w14:paraId="5A963AB3" w14:textId="77777777" w:rsidR="00160F81" w:rsidRPr="005D7CC2" w:rsidRDefault="00160F81" w:rsidP="000E716F"/>
        </w:tc>
      </w:tr>
    </w:tbl>
    <w:p w14:paraId="42B2A72C" w14:textId="67AC590D" w:rsidR="00F244D8" w:rsidRDefault="00F244D8" w:rsidP="00F244D8">
      <w:pPr>
        <w:spacing w:after="0" w:line="240" w:lineRule="auto"/>
        <w:rPr>
          <w:rFonts w:ascii="Arial" w:hAnsi="Arial" w:cs="Arial"/>
        </w:rPr>
      </w:pPr>
    </w:p>
    <w:p w14:paraId="59E1369E" w14:textId="77777777" w:rsidR="00160F81" w:rsidRDefault="00160F81" w:rsidP="00F244D8">
      <w:pPr>
        <w:spacing w:after="0" w:line="240" w:lineRule="auto"/>
        <w:rPr>
          <w:rFonts w:ascii="Arial" w:hAnsi="Arial" w:cs="Arial"/>
        </w:rPr>
      </w:pPr>
    </w:p>
    <w:p w14:paraId="5AC409DD" w14:textId="77777777" w:rsidR="000B4E91" w:rsidRDefault="000B4E91" w:rsidP="005324CF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F092A" w:rsidRPr="00D25FDF" w14:paraId="07ED4F35" w14:textId="77777777" w:rsidTr="007F7582">
        <w:tc>
          <w:tcPr>
            <w:tcW w:w="10201" w:type="dxa"/>
            <w:shd w:val="clear" w:color="auto" w:fill="C6D9F1" w:themeFill="text2" w:themeFillTint="33"/>
          </w:tcPr>
          <w:p w14:paraId="2DBB5D0C" w14:textId="648D81D0" w:rsidR="008F092A" w:rsidRPr="008F092A" w:rsidRDefault="008F092A" w:rsidP="006620D6">
            <w:pPr>
              <w:pStyle w:val="Paragrafoelenco"/>
              <w:numPr>
                <w:ilvl w:val="0"/>
                <w:numId w:val="6"/>
              </w:numPr>
              <w:rPr>
                <w:b/>
                <w:smallCaps/>
              </w:rPr>
            </w:pPr>
            <w:r w:rsidRPr="008F092A">
              <w:rPr>
                <w:b/>
                <w:smallCaps/>
              </w:rPr>
              <w:t xml:space="preserve">Altri elementi utili alla valutazione del bilancio personale in </w:t>
            </w:r>
            <w:r w:rsidRPr="006620D6">
              <w:rPr>
                <w:b/>
                <w:smallCaps/>
                <w:highlight w:val="yellow"/>
              </w:rPr>
              <w:t>ingresso</w:t>
            </w:r>
            <w:r w:rsidR="006620D6" w:rsidRPr="006620D6">
              <w:rPr>
                <w:b/>
                <w:smallCaps/>
                <w:highlight w:val="yellow"/>
              </w:rPr>
              <w:t xml:space="preserve"> </w:t>
            </w:r>
            <w:r w:rsidR="006620D6" w:rsidRPr="006620D6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(</w:t>
            </w:r>
            <w:r w:rsidR="006620D6" w:rsidRPr="006620D6">
              <w:rPr>
                <w:rFonts w:asciiTheme="minorHAnsi" w:hAnsiTheme="minorHAnsi" w:cstheme="minorHAnsi"/>
                <w:i/>
                <w:highlight w:val="yellow"/>
              </w:rPr>
              <w:t>Raccolta informazioni alla data del __gennaio __a cura del CDC</w:t>
            </w:r>
            <w:r w:rsidR="006620D6" w:rsidRPr="006620D6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)</w:t>
            </w:r>
          </w:p>
        </w:tc>
      </w:tr>
      <w:tr w:rsidR="008F092A" w:rsidRPr="00D25FDF" w14:paraId="076F7905" w14:textId="77777777" w:rsidTr="007F7582">
        <w:tc>
          <w:tcPr>
            <w:tcW w:w="10201" w:type="dxa"/>
          </w:tcPr>
          <w:p w14:paraId="3604606C" w14:textId="4DE7F31D" w:rsidR="00EF5296" w:rsidRPr="008F092A" w:rsidRDefault="00D93088" w:rsidP="00D93088">
            <w:pPr>
              <w:rPr>
                <w:i/>
                <w:color w:val="0070C0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□  </w:t>
            </w:r>
            <w:r w:rsidR="00EF5296" w:rsidRPr="00D93088">
              <w:rPr>
                <w:i/>
                <w:sz w:val="20"/>
                <w:szCs w:val="20"/>
              </w:rPr>
              <w:t>Attitudini; risorse e motivazione; aspettative; capacità di studio e applicazioni; capacità manuali e operative; disponibilità all’impegno sociale, …</w:t>
            </w:r>
            <w:r w:rsidRPr="00D93088">
              <w:rPr>
                <w:i/>
                <w:sz w:val="20"/>
                <w:szCs w:val="20"/>
              </w:rPr>
              <w:t>…</w:t>
            </w:r>
          </w:p>
          <w:p w14:paraId="60F3E39A" w14:textId="713645EB" w:rsidR="000E3326" w:rsidRPr="00D25FDF" w:rsidRDefault="000E3326" w:rsidP="000E3326">
            <w:pPr>
              <w:rPr>
                <w:b/>
                <w:sz w:val="20"/>
                <w:szCs w:val="20"/>
              </w:rPr>
            </w:pPr>
          </w:p>
        </w:tc>
      </w:tr>
    </w:tbl>
    <w:p w14:paraId="7A3ED245" w14:textId="77777777" w:rsidR="008F092A" w:rsidRDefault="008F092A" w:rsidP="005324CF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EF5296" w:rsidRPr="00EF5296" w14:paraId="622B4336" w14:textId="77777777" w:rsidTr="007F7582">
        <w:tc>
          <w:tcPr>
            <w:tcW w:w="10201" w:type="dxa"/>
            <w:shd w:val="clear" w:color="auto" w:fill="C6D9F1" w:themeFill="text2" w:themeFillTint="33"/>
          </w:tcPr>
          <w:p w14:paraId="6D188ECD" w14:textId="12D4075C" w:rsidR="00EF5296" w:rsidRPr="00EF5296" w:rsidRDefault="00EF5296" w:rsidP="008C166D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 w:rsidR="00160F81">
              <w:rPr>
                <w:rFonts w:asciiTheme="minorHAnsi" w:hAnsiTheme="minorHAnsi" w:cstheme="minorHAnsi"/>
                <w:b/>
                <w:smallCaps/>
              </w:rPr>
              <w:t>4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criteri e attività di personalizzazione del percorso</w:t>
            </w:r>
          </w:p>
        </w:tc>
      </w:tr>
      <w:tr w:rsidR="00EF5296" w:rsidRPr="00D263A2" w14:paraId="0EEE822E" w14:textId="77777777" w:rsidTr="007F7582">
        <w:tc>
          <w:tcPr>
            <w:tcW w:w="10201" w:type="dxa"/>
          </w:tcPr>
          <w:p w14:paraId="30BE4875" w14:textId="77777777" w:rsidR="00EF5296" w:rsidRPr="00EF5296" w:rsidRDefault="00EF5296" w:rsidP="002060E9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>Al fine di raggiungere gli obiettivi di apprendimento previsti nel PECuP e gli obiettivi specifici previsti nel pr</w:t>
            </w:r>
            <w:r>
              <w:rPr>
                <w:rFonts w:asciiTheme="minorHAnsi" w:hAnsiTheme="minorHAnsi" w:cstheme="minorHAnsi"/>
                <w:i/>
              </w:rPr>
              <w:t>esente piano vengono individuate</w:t>
            </w:r>
            <w:r w:rsidRPr="00EF5296">
              <w:rPr>
                <w:rFonts w:asciiTheme="minorHAnsi" w:hAnsiTheme="minorHAnsi" w:cstheme="minorHAnsi"/>
                <w:i/>
              </w:rPr>
              <w:t xml:space="preserve"> le seguenti attività da realizzare </w:t>
            </w:r>
            <w:r>
              <w:rPr>
                <w:rFonts w:asciiTheme="minorHAnsi" w:hAnsiTheme="minorHAnsi" w:cstheme="minorHAnsi"/>
                <w:i/>
              </w:rPr>
              <w:t>:</w:t>
            </w:r>
          </w:p>
        </w:tc>
      </w:tr>
      <w:tr w:rsidR="00EF5296" w:rsidRPr="00D263A2" w14:paraId="26EF0DE3" w14:textId="77777777" w:rsidTr="007F7582">
        <w:tc>
          <w:tcPr>
            <w:tcW w:w="10201" w:type="dxa"/>
          </w:tcPr>
          <w:p w14:paraId="6F04D1BC" w14:textId="77777777" w:rsidR="00EF5296" w:rsidRPr="00D263A2" w:rsidRDefault="00EF5296" w:rsidP="002060E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F5296" w:rsidRPr="00D263A2" w14:paraId="26B166AF" w14:textId="77777777" w:rsidTr="007F7582">
        <w:tc>
          <w:tcPr>
            <w:tcW w:w="10201" w:type="dxa"/>
          </w:tcPr>
          <w:p w14:paraId="3BF48938" w14:textId="77777777" w:rsidR="00EF5296" w:rsidRPr="00D263A2" w:rsidRDefault="00EF5296" w:rsidP="002060E9">
            <w:p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Esempi di attività e azioni</w:t>
            </w:r>
          </w:p>
          <w:p w14:paraId="2F40F553" w14:textId="77777777" w:rsidR="00EF5296" w:rsidRPr="00D263A2" w:rsidRDefault="00EF5296" w:rsidP="00397379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Attività e corsi aggiuntivi e di potenziamento; </w:t>
            </w:r>
          </w:p>
          <w:p w14:paraId="6A102BAB" w14:textId="77777777" w:rsidR="00EF5296" w:rsidRPr="00D263A2" w:rsidRDefault="00EF5296" w:rsidP="00397379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frequenza ad attività scolastiche sostitutive a quelle previste nel percorso curricolare della classe</w:t>
            </w:r>
          </w:p>
          <w:p w14:paraId="09683A02" w14:textId="52F85B20" w:rsidR="00EF5296" w:rsidRPr="00D263A2" w:rsidRDefault="00EF5296" w:rsidP="00397379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progetti di orientamento e riorientamento; </w:t>
            </w:r>
          </w:p>
          <w:p w14:paraId="7E860E01" w14:textId="77777777" w:rsidR="00EF5296" w:rsidRPr="00D263A2" w:rsidRDefault="00EF5296" w:rsidP="00397379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attività extrascolastiche; </w:t>
            </w:r>
          </w:p>
          <w:p w14:paraId="77D42DCD" w14:textId="77777777" w:rsidR="00EF5296" w:rsidRPr="00D263A2" w:rsidRDefault="00EF5296" w:rsidP="00397379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alternanza scuola lavoro; </w:t>
            </w:r>
          </w:p>
          <w:p w14:paraId="21EE11FA" w14:textId="77777777" w:rsidR="00EF5296" w:rsidRPr="00D263A2" w:rsidRDefault="00EF5296" w:rsidP="00397379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apprendistato; </w:t>
            </w:r>
          </w:p>
          <w:p w14:paraId="45346B14" w14:textId="77777777" w:rsidR="00EF5296" w:rsidRPr="00D263A2" w:rsidRDefault="00EF5296" w:rsidP="00397379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progetti con finalità particolari ( es: gestione di servizi interni all’istituto o in collaborazione con associazioni di volontariato);</w:t>
            </w:r>
          </w:p>
          <w:p w14:paraId="5A7CBF92" w14:textId="77777777" w:rsidR="00EF5296" w:rsidRPr="000256B9" w:rsidRDefault="00EF5296" w:rsidP="00397379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70C0"/>
              </w:rPr>
              <w:t>altro:_________________</w:t>
            </w:r>
          </w:p>
          <w:p w14:paraId="06FCAE25" w14:textId="6BA95708" w:rsidR="000256B9" w:rsidRPr="00D263A2" w:rsidRDefault="000256B9" w:rsidP="000256B9">
            <w:p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</w:p>
        </w:tc>
      </w:tr>
    </w:tbl>
    <w:p w14:paraId="7EBD059D" w14:textId="77777777" w:rsidR="00EF5296" w:rsidRDefault="00EF5296" w:rsidP="00EF5296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0"/>
        <w:gridCol w:w="2122"/>
        <w:gridCol w:w="8069"/>
      </w:tblGrid>
      <w:tr w:rsidR="00EF5296" w:rsidRPr="00EF5296" w14:paraId="2A0995BE" w14:textId="77777777" w:rsidTr="007F7582">
        <w:tc>
          <w:tcPr>
            <w:tcW w:w="10201" w:type="dxa"/>
            <w:gridSpan w:val="3"/>
            <w:shd w:val="clear" w:color="auto" w:fill="C6D9F1" w:themeFill="text2" w:themeFillTint="33"/>
          </w:tcPr>
          <w:p w14:paraId="348D4129" w14:textId="719B517B" w:rsidR="00EF5296" w:rsidRPr="00EF5296" w:rsidRDefault="00EF5296" w:rsidP="00EF5296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 w:rsidR="0035588E">
              <w:rPr>
                <w:rFonts w:asciiTheme="minorHAnsi" w:hAnsiTheme="minorHAnsi" w:cstheme="minorHAnsi"/>
                <w:b/>
                <w:smallCaps/>
              </w:rPr>
              <w:t>5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mallCaps/>
              </w:rPr>
              <w:t>strumenti didattici particolari</w:t>
            </w:r>
            <w:r w:rsidR="006620D6">
              <w:rPr>
                <w:rFonts w:asciiTheme="minorHAnsi" w:hAnsiTheme="minorHAnsi" w:cstheme="minorHAnsi"/>
                <w:b/>
                <w:smallCaps/>
              </w:rPr>
              <w:t xml:space="preserve"> previsti</w:t>
            </w:r>
          </w:p>
        </w:tc>
      </w:tr>
      <w:tr w:rsidR="00EF5296" w:rsidRPr="00D263A2" w14:paraId="569C883B" w14:textId="77777777" w:rsidTr="007F7582">
        <w:tc>
          <w:tcPr>
            <w:tcW w:w="10201" w:type="dxa"/>
            <w:gridSpan w:val="3"/>
          </w:tcPr>
          <w:p w14:paraId="4CC25750" w14:textId="77777777" w:rsidR="00EF5296" w:rsidRPr="00EF5296" w:rsidRDefault="00EF5296" w:rsidP="002060E9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>Al fine di raggiungere gli obiettivi di apprendimento previsti nel PECuP e gli obiettivi specifici previsti nel presente piano, viene previsto per l’allievo l’uso dei seguenti strumenti didattici:</w:t>
            </w:r>
          </w:p>
        </w:tc>
      </w:tr>
      <w:tr w:rsidR="006620D6" w:rsidRPr="005E0778" w14:paraId="23E91DB7" w14:textId="77777777" w:rsidTr="007F758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0" w:type="dxa"/>
          <w:trHeight w:val="562"/>
        </w:trPr>
        <w:tc>
          <w:tcPr>
            <w:tcW w:w="2122" w:type="dxa"/>
            <w:vAlign w:val="center"/>
          </w:tcPr>
          <w:p w14:paraId="415B5DE5" w14:textId="77777777" w:rsidR="006620D6" w:rsidRPr="005E0778" w:rsidRDefault="006620D6" w:rsidP="00E864D2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5E0778">
              <w:rPr>
                <w:rFonts w:asciiTheme="minorHAnsi" w:hAnsiTheme="minorHAnsi" w:cs="Arial"/>
                <w:sz w:val="20"/>
                <w:szCs w:val="20"/>
              </w:rPr>
              <w:sym w:font="Symbol" w:char="F0F0"/>
            </w:r>
            <w:r w:rsidRPr="005E0778">
              <w:rPr>
                <w:rFonts w:asciiTheme="minorHAnsi" w:hAnsiTheme="minorHAnsi" w:cs="Arial"/>
                <w:sz w:val="20"/>
                <w:szCs w:val="20"/>
              </w:rPr>
              <w:t xml:space="preserve">  Vedi PDP</w:t>
            </w:r>
          </w:p>
        </w:tc>
        <w:tc>
          <w:tcPr>
            <w:tcW w:w="8069" w:type="dxa"/>
            <w:vAlign w:val="center"/>
          </w:tcPr>
          <w:p w14:paraId="692DFA52" w14:textId="77777777" w:rsidR="006620D6" w:rsidRPr="005E0778" w:rsidRDefault="006620D6" w:rsidP="00E864D2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5E0778">
              <w:rPr>
                <w:rFonts w:asciiTheme="minorHAnsi" w:hAnsiTheme="minorHAnsi" w:cs="Arial"/>
                <w:sz w:val="20"/>
                <w:szCs w:val="20"/>
              </w:rPr>
              <w:t>Redatto in data: ____________________</w:t>
            </w:r>
          </w:p>
        </w:tc>
      </w:tr>
      <w:tr w:rsidR="006620D6" w:rsidRPr="005E0778" w14:paraId="6DCE6C39" w14:textId="77777777" w:rsidTr="007F758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rPr>
          <w:gridBefore w:val="1"/>
          <w:wBefore w:w="10" w:type="dxa"/>
          <w:trHeight w:val="562"/>
        </w:trPr>
        <w:tc>
          <w:tcPr>
            <w:tcW w:w="2122" w:type="dxa"/>
            <w:vAlign w:val="center"/>
          </w:tcPr>
          <w:p w14:paraId="4125CDF9" w14:textId="77777777" w:rsidR="006620D6" w:rsidRPr="005E0778" w:rsidRDefault="006620D6" w:rsidP="00E864D2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5E0778">
              <w:rPr>
                <w:rFonts w:asciiTheme="minorHAnsi" w:hAnsiTheme="minorHAnsi" w:cs="Arial"/>
                <w:sz w:val="20"/>
                <w:szCs w:val="20"/>
              </w:rPr>
              <w:sym w:font="Symbol" w:char="F0F0"/>
            </w:r>
            <w:r w:rsidRPr="005E0778">
              <w:rPr>
                <w:rFonts w:asciiTheme="minorHAnsi" w:hAnsiTheme="minorHAnsi" w:cs="Arial"/>
                <w:sz w:val="20"/>
                <w:szCs w:val="20"/>
              </w:rPr>
              <w:t xml:space="preserve">   Vedi PEI</w:t>
            </w:r>
          </w:p>
        </w:tc>
        <w:tc>
          <w:tcPr>
            <w:tcW w:w="8069" w:type="dxa"/>
            <w:vAlign w:val="center"/>
          </w:tcPr>
          <w:p w14:paraId="625B90C9" w14:textId="77777777" w:rsidR="006620D6" w:rsidRPr="005E0778" w:rsidRDefault="006620D6" w:rsidP="00E864D2">
            <w:pPr>
              <w:spacing w:after="0" w:line="24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5E0778">
              <w:rPr>
                <w:rFonts w:asciiTheme="minorHAnsi" w:hAnsiTheme="minorHAnsi" w:cs="Arial"/>
                <w:sz w:val="20"/>
                <w:szCs w:val="20"/>
              </w:rPr>
              <w:t>Redatto in data: ____________________</w:t>
            </w:r>
          </w:p>
        </w:tc>
      </w:tr>
      <w:tr w:rsidR="00EF5296" w:rsidRPr="00D263A2" w14:paraId="3311C9AA" w14:textId="77777777" w:rsidTr="007F7582">
        <w:tc>
          <w:tcPr>
            <w:tcW w:w="10201" w:type="dxa"/>
            <w:gridSpan w:val="3"/>
          </w:tcPr>
          <w:p w14:paraId="4E23160D" w14:textId="4787ADF1" w:rsidR="00EF5296" w:rsidRPr="00D263A2" w:rsidRDefault="000256B9" w:rsidP="002060E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</w:t>
            </w:r>
            <w:r w:rsidR="006620D6">
              <w:rPr>
                <w:rFonts w:asciiTheme="minorHAnsi" w:hAnsiTheme="minorHAnsi" w:cstheme="minorHAnsi"/>
                <w:b/>
              </w:rPr>
              <w:t>vvero</w:t>
            </w:r>
          </w:p>
        </w:tc>
      </w:tr>
      <w:tr w:rsidR="00EF5296" w:rsidRPr="00D263A2" w14:paraId="5B2C2024" w14:textId="77777777" w:rsidTr="007F7582">
        <w:tc>
          <w:tcPr>
            <w:tcW w:w="10201" w:type="dxa"/>
            <w:gridSpan w:val="3"/>
          </w:tcPr>
          <w:p w14:paraId="4C724989" w14:textId="77777777" w:rsidR="00EF5296" w:rsidRPr="00D263A2" w:rsidRDefault="00EF5296" w:rsidP="00EF5296">
            <w:pPr>
              <w:pStyle w:val="Nessunaspaziatura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Esempi:</w:t>
            </w:r>
          </w:p>
          <w:p w14:paraId="577BF13F" w14:textId="77777777" w:rsidR="00EF5296" w:rsidRPr="00D263A2" w:rsidRDefault="00EF5296" w:rsidP="00397379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modalità specifiche per</w:t>
            </w:r>
            <w:r>
              <w:rPr>
                <w:rFonts w:asciiTheme="minorHAnsi" w:hAnsiTheme="minorHAnsi" w:cstheme="minorHAnsi"/>
                <w:color w:val="0070C0"/>
              </w:rPr>
              <w:t xml:space="preserve"> </w:t>
            </w:r>
            <w:r w:rsidRPr="00D263A2">
              <w:rPr>
                <w:rFonts w:asciiTheme="minorHAnsi" w:hAnsiTheme="minorHAnsi" w:cstheme="minorHAnsi"/>
                <w:color w:val="0070C0"/>
              </w:rPr>
              <w:t>l’uso di device e altri strumenti elettronici;</w:t>
            </w:r>
          </w:p>
          <w:p w14:paraId="48E2EDFB" w14:textId="77777777" w:rsidR="00EF5296" w:rsidRPr="00D263A2" w:rsidRDefault="00EF5296" w:rsidP="00397379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i</w:t>
            </w:r>
            <w:r w:rsidRPr="00D263A2">
              <w:rPr>
                <w:rFonts w:asciiTheme="minorHAnsi" w:hAnsiTheme="minorHAnsi" w:cstheme="minorHAnsi"/>
                <w:color w:val="0070C0"/>
              </w:rPr>
              <w:t>ndicazioni per l’uso di  formulari, schemi mappe concettuali quando non già previste per la generalità degli studenti</w:t>
            </w:r>
            <w:r>
              <w:rPr>
                <w:rFonts w:asciiTheme="minorHAnsi" w:hAnsiTheme="minorHAnsi" w:cstheme="minorHAnsi"/>
                <w:color w:val="0070C0"/>
              </w:rPr>
              <w:t>;</w:t>
            </w:r>
          </w:p>
          <w:p w14:paraId="44D085D5" w14:textId="77777777" w:rsidR="00EF5296" w:rsidRPr="00D263A2" w:rsidRDefault="00EF5296" w:rsidP="00397379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r</w:t>
            </w:r>
            <w:r w:rsidRPr="00D263A2">
              <w:rPr>
                <w:rFonts w:asciiTheme="minorHAnsi" w:hAnsiTheme="minorHAnsi" w:cstheme="minorHAnsi"/>
                <w:color w:val="0070C0"/>
              </w:rPr>
              <w:t>iconoscimento di tempi aggiuntivi per lo sviluppo di elaborati (es. per alunni DSA o per alunni che nella fase iniziale del corso evidenziano particolare lentezza nella redazione degli elaborati e necessitano di un percorso per l’ottimizzazione del tempo di lavoro)</w:t>
            </w:r>
            <w:r>
              <w:rPr>
                <w:rFonts w:asciiTheme="minorHAnsi" w:hAnsiTheme="minorHAnsi" w:cstheme="minorHAnsi"/>
                <w:color w:val="0070C0"/>
              </w:rPr>
              <w:t>;</w:t>
            </w:r>
          </w:p>
          <w:p w14:paraId="0EAB1971" w14:textId="77777777" w:rsidR="00EF5296" w:rsidRPr="00D263A2" w:rsidRDefault="00EF5296" w:rsidP="00397379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u</w:t>
            </w:r>
            <w:r w:rsidRPr="00D263A2">
              <w:rPr>
                <w:rFonts w:asciiTheme="minorHAnsi" w:hAnsiTheme="minorHAnsi" w:cstheme="minorHAnsi"/>
                <w:color w:val="0070C0"/>
              </w:rPr>
              <w:t>so di piattaforme di e-learning</w:t>
            </w:r>
            <w:r>
              <w:rPr>
                <w:rFonts w:asciiTheme="minorHAnsi" w:hAnsiTheme="minorHAnsi" w:cstheme="minorHAnsi"/>
                <w:color w:val="0070C0"/>
              </w:rPr>
              <w:t>.</w:t>
            </w:r>
          </w:p>
          <w:p w14:paraId="54FBCE74" w14:textId="77777777" w:rsidR="00EF5296" w:rsidRPr="00D263A2" w:rsidRDefault="00EF5296" w:rsidP="00EF529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6D9E36A" w14:textId="77777777" w:rsidR="00EF5296" w:rsidRDefault="00EF5296" w:rsidP="00EF5296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EF5296" w:rsidRPr="00EF5296" w14:paraId="114DE3D4" w14:textId="77777777" w:rsidTr="007F7582">
        <w:tc>
          <w:tcPr>
            <w:tcW w:w="10201" w:type="dxa"/>
            <w:shd w:val="clear" w:color="auto" w:fill="C6D9F1" w:themeFill="text2" w:themeFillTint="33"/>
          </w:tcPr>
          <w:p w14:paraId="2FF62749" w14:textId="2FCF20FE" w:rsidR="00EF5296" w:rsidRPr="00EF5296" w:rsidRDefault="00EF5296" w:rsidP="00EF5296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 w:rsidR="0035588E">
              <w:rPr>
                <w:rFonts w:asciiTheme="minorHAnsi" w:hAnsiTheme="minorHAnsi" w:cstheme="minorHAnsi"/>
                <w:b/>
                <w:smallCaps/>
              </w:rPr>
              <w:t>6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mallCaps/>
              </w:rPr>
              <w:t>verifiche periodiche previste dallo stato di attuazione del pfi</w:t>
            </w:r>
          </w:p>
        </w:tc>
      </w:tr>
      <w:tr w:rsidR="00EF5296" w:rsidRPr="00D263A2" w14:paraId="097653B2" w14:textId="77777777" w:rsidTr="007F7582">
        <w:tc>
          <w:tcPr>
            <w:tcW w:w="10201" w:type="dxa"/>
          </w:tcPr>
          <w:p w14:paraId="7429FA5A" w14:textId="77777777" w:rsidR="00EF5296" w:rsidRPr="00EF5296" w:rsidRDefault="00EF5296" w:rsidP="002060E9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>Al fine di verificare il progressivo raggiungimento degli obiettivi previsti nel PECuP e quelli specifici inseriti nel presente Progetto Formativo Individualizzato sono individuate le seguenti modalità:</w:t>
            </w:r>
          </w:p>
        </w:tc>
      </w:tr>
      <w:tr w:rsidR="00EF5296" w:rsidRPr="00D263A2" w14:paraId="28597951" w14:textId="77777777" w:rsidTr="007F7582">
        <w:tc>
          <w:tcPr>
            <w:tcW w:w="10201" w:type="dxa"/>
          </w:tcPr>
          <w:p w14:paraId="1B759707" w14:textId="77777777" w:rsidR="00EF5296" w:rsidRPr="00D263A2" w:rsidRDefault="00EF5296" w:rsidP="00EF5296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periodiche in Consiglio di classe convocato in sede di scrutinio:</w:t>
            </w:r>
          </w:p>
          <w:p w14:paraId="092FA656" w14:textId="77777777" w:rsidR="00EF5296" w:rsidRPr="00D263A2" w:rsidRDefault="00EF5296" w:rsidP="00EF5296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periodiche aggiuntive in Consiglio di classe:</w:t>
            </w:r>
          </w:p>
          <w:p w14:paraId="040CECF7" w14:textId="57172CC7" w:rsidR="00EF5296" w:rsidRPr="00D263A2" w:rsidRDefault="00EF5296" w:rsidP="00EF5296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concordate con l’allievo con cadenza</w:t>
            </w:r>
            <w:r w:rsidR="000256B9">
              <w:rPr>
                <w:rFonts w:asciiTheme="minorHAnsi" w:hAnsiTheme="minorHAnsi" w:cstheme="minorHAnsi"/>
              </w:rPr>
              <w:t xml:space="preserve"> da concordare</w:t>
            </w:r>
            <w:r w:rsidRPr="00D263A2">
              <w:rPr>
                <w:rFonts w:asciiTheme="minorHAnsi" w:hAnsiTheme="minorHAnsi" w:cstheme="minorHAnsi"/>
              </w:rPr>
              <w:t>:</w:t>
            </w:r>
          </w:p>
          <w:p w14:paraId="7EEB6A49" w14:textId="77777777" w:rsidR="00EF5296" w:rsidRPr="00D263A2" w:rsidRDefault="00EF5296" w:rsidP="002060E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F5296" w:rsidRPr="00D263A2" w14:paraId="2B007B61" w14:textId="77777777" w:rsidTr="007F7582">
        <w:tc>
          <w:tcPr>
            <w:tcW w:w="10201" w:type="dxa"/>
          </w:tcPr>
          <w:p w14:paraId="0B8FE994" w14:textId="77777777" w:rsidR="00EF5296" w:rsidRPr="00EF5296" w:rsidRDefault="00EF5296" w:rsidP="00EF529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Le verifiche del PFI sono effettuate sulla base delle risultanze delle attività svolte nell’ambito delle UD</w:t>
            </w:r>
            <w:r>
              <w:rPr>
                <w:rFonts w:asciiTheme="minorHAnsi" w:hAnsiTheme="minorHAnsi" w:cstheme="minorHAnsi"/>
                <w:color w:val="0070C0"/>
              </w:rPr>
              <w:t>A e delle attività disciplinari,</w:t>
            </w:r>
            <w:r w:rsidR="007009FE">
              <w:rPr>
                <w:rFonts w:asciiTheme="minorHAnsi" w:hAnsiTheme="minorHAnsi" w:cstheme="minorHAnsi"/>
                <w:color w:val="0070C0"/>
              </w:rPr>
              <w:t xml:space="preserve"> </w:t>
            </w:r>
            <w:r w:rsidRPr="00D263A2">
              <w:rPr>
                <w:rFonts w:asciiTheme="minorHAnsi" w:hAnsiTheme="minorHAnsi" w:cstheme="minorHAnsi"/>
                <w:color w:val="0070C0"/>
              </w:rPr>
              <w:t>sul rispetto deg</w:t>
            </w:r>
            <w:r>
              <w:rPr>
                <w:rFonts w:asciiTheme="minorHAnsi" w:hAnsiTheme="minorHAnsi" w:cstheme="minorHAnsi"/>
                <w:color w:val="0070C0"/>
              </w:rPr>
              <w:t>li impegni assunti dall’allievo,</w:t>
            </w:r>
            <w:r w:rsidRPr="00D263A2">
              <w:rPr>
                <w:rFonts w:asciiTheme="minorHAnsi" w:hAnsiTheme="minorHAnsi" w:cstheme="minorHAnsi"/>
                <w:color w:val="0070C0"/>
              </w:rPr>
              <w:t xml:space="preserve"> sulle modalità di partecipazione e realizzazione delle diverse attiv</w:t>
            </w:r>
            <w:r>
              <w:rPr>
                <w:rFonts w:asciiTheme="minorHAnsi" w:hAnsiTheme="minorHAnsi" w:cstheme="minorHAnsi"/>
                <w:color w:val="0070C0"/>
              </w:rPr>
              <w:t>ità previste nel presente piano,</w:t>
            </w:r>
            <w:r w:rsidRPr="00D263A2">
              <w:rPr>
                <w:rFonts w:asciiTheme="minorHAnsi" w:hAnsiTheme="minorHAnsi" w:cstheme="minorHAnsi"/>
                <w:color w:val="0070C0"/>
              </w:rPr>
              <w:t xml:space="preserve"> sulla base di altri elementi e modalità concordate con l’allievo e/o la sua famiglia.</w:t>
            </w:r>
          </w:p>
        </w:tc>
      </w:tr>
    </w:tbl>
    <w:p w14:paraId="4C89FCF2" w14:textId="2E8F2374" w:rsidR="00F279B9" w:rsidRDefault="00F279B9" w:rsidP="00F279B9">
      <w:pPr>
        <w:rPr>
          <w:rFonts w:asciiTheme="minorHAnsi" w:hAnsiTheme="minorHAnsi" w:cstheme="minorHAnsi"/>
          <w:b/>
        </w:rPr>
      </w:pPr>
    </w:p>
    <w:p w14:paraId="4563AFD2" w14:textId="77777777" w:rsidR="00C73E3E" w:rsidRDefault="00C73E3E" w:rsidP="00C73E3E">
      <w:pPr>
        <w:widowControl w:val="0"/>
        <w:tabs>
          <w:tab w:val="left" w:pos="1042"/>
        </w:tabs>
        <w:spacing w:after="0" w:line="247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>PLANNING DELLE UDA PREVISTE DAGLI ASSI CULTURALI E/O DAL CdC PER LA CLASSE</w:t>
      </w:r>
    </w:p>
    <w:p w14:paraId="1C5CD76B" w14:textId="77777777" w:rsidR="00C73E3E" w:rsidRDefault="00C73E3E" w:rsidP="00C73E3E">
      <w:pPr>
        <w:widowControl w:val="0"/>
        <w:tabs>
          <w:tab w:val="left" w:pos="1042"/>
        </w:tabs>
        <w:spacing w:after="0" w:line="247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</w:p>
    <w:tbl>
      <w:tblPr>
        <w:tblW w:w="102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1"/>
        <w:gridCol w:w="3641"/>
        <w:gridCol w:w="2312"/>
        <w:gridCol w:w="3147"/>
      </w:tblGrid>
      <w:tr w:rsidR="00C73E3E" w14:paraId="33F75C8D" w14:textId="77777777" w:rsidTr="007F758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0EC54" w14:textId="77777777" w:rsidR="00C73E3E" w:rsidRDefault="00C73E3E" w:rsidP="00E864D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71ECA" w14:textId="77777777" w:rsidR="00C73E3E" w:rsidRDefault="00C73E3E" w:rsidP="00E864D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Titolo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52824" w14:textId="77777777" w:rsidR="00C73E3E" w:rsidRDefault="00C73E3E" w:rsidP="00E864D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Periodo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1B130" w14:textId="77777777" w:rsidR="00C73E3E" w:rsidRDefault="00C73E3E" w:rsidP="00E864D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Discipline coinvolte</w:t>
            </w:r>
          </w:p>
        </w:tc>
      </w:tr>
      <w:tr w:rsidR="00C73E3E" w14:paraId="3A546FDC" w14:textId="77777777" w:rsidTr="007F758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6518F" w14:textId="77777777" w:rsidR="00C73E3E" w:rsidRDefault="00C73E3E" w:rsidP="00E864D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UDA n.1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3A79B" w14:textId="77777777" w:rsidR="00C73E3E" w:rsidRDefault="00C73E3E" w:rsidP="00E864D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91D1" w14:textId="77777777" w:rsidR="00C73E3E" w:rsidRDefault="00C73E3E" w:rsidP="00E864D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3D4B8" w14:textId="77777777" w:rsidR="00C73E3E" w:rsidRDefault="00C73E3E" w:rsidP="00E864D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73E3E" w14:paraId="49D5EB0C" w14:textId="77777777" w:rsidTr="007F758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41CAB" w14:textId="77777777" w:rsidR="00C73E3E" w:rsidRDefault="00C73E3E" w:rsidP="00E864D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UDA n.2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CAC7B" w14:textId="77777777" w:rsidR="00C73E3E" w:rsidRDefault="00C73E3E" w:rsidP="00E864D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1B4C9" w14:textId="77777777" w:rsidR="00C73E3E" w:rsidRDefault="00C73E3E" w:rsidP="00E864D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17583" w14:textId="77777777" w:rsidR="00C73E3E" w:rsidRDefault="00C73E3E" w:rsidP="00E864D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73E3E" w14:paraId="41EECC8C" w14:textId="77777777" w:rsidTr="007F758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6F7A3" w14:textId="77777777" w:rsidR="00C73E3E" w:rsidRDefault="00C73E3E" w:rsidP="00E864D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UDA n.3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6FE9B" w14:textId="77777777" w:rsidR="00C73E3E" w:rsidRDefault="00C73E3E" w:rsidP="00E864D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6AB5" w14:textId="77777777" w:rsidR="00C73E3E" w:rsidRDefault="00C73E3E" w:rsidP="00E864D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478E6" w14:textId="77777777" w:rsidR="00C73E3E" w:rsidRDefault="00C73E3E" w:rsidP="00E864D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256B9" w14:paraId="0619DC13" w14:textId="77777777" w:rsidTr="007F758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A135C" w14:textId="77777777" w:rsidR="000256B9" w:rsidRDefault="000256B9" w:rsidP="00E864D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5A9BC" w14:textId="77777777" w:rsidR="000256B9" w:rsidRDefault="000256B9" w:rsidP="00E864D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47B2" w14:textId="77777777" w:rsidR="000256B9" w:rsidRDefault="000256B9" w:rsidP="00E864D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44C8F" w14:textId="77777777" w:rsidR="000256B9" w:rsidRDefault="000256B9" w:rsidP="00E864D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0129EB28" w14:textId="77777777" w:rsidR="00C73E3E" w:rsidRDefault="00C73E3E" w:rsidP="00C73E3E">
      <w:pPr>
        <w:pStyle w:val="Default"/>
        <w:jc w:val="both"/>
        <w:outlineLvl w:val="0"/>
        <w:rPr>
          <w:rFonts w:asciiTheme="minorHAnsi" w:eastAsia="Arial Unicode MS" w:hAnsiTheme="minorHAnsi" w:cstheme="minorHAnsi"/>
          <w:b/>
          <w:color w:val="auto"/>
          <w:w w:val="95"/>
          <w:sz w:val="22"/>
          <w:szCs w:val="22"/>
          <w:lang w:eastAsia="it-IT" w:bidi="it-IT"/>
        </w:rPr>
      </w:pPr>
    </w:p>
    <w:p w14:paraId="7384A38D" w14:textId="6B61D13A" w:rsidR="00C73E3E" w:rsidRPr="006B7344" w:rsidRDefault="00C73E3E" w:rsidP="00C73E3E">
      <w:pPr>
        <w:pStyle w:val="Default"/>
        <w:jc w:val="both"/>
        <w:outlineLvl w:val="0"/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</w:pP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(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Le UDA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– Format allegato 2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–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costituiscono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parte in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tegrante del presente documento.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Ogni UDA sarà inserita nel registro elettronico</w:t>
      </w:r>
      <w:r w:rsidRP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 xml:space="preserve">). Si precisa che le competenze intermedie relativamente 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l’anno terzo</w:t>
      </w:r>
      <w:r w:rsidRP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 xml:space="preserve"> si trovano declinate alla fine del terzo trimestre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.</w:t>
      </w:r>
    </w:p>
    <w:p w14:paraId="444FD323" w14:textId="77777777" w:rsidR="00C73E3E" w:rsidRDefault="00C73E3E" w:rsidP="00F279B9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F279B9" w:rsidRPr="00FF7F45" w14:paraId="09A5DEF9" w14:textId="77777777" w:rsidTr="007F7582">
        <w:tc>
          <w:tcPr>
            <w:tcW w:w="10201" w:type="dxa"/>
            <w:shd w:val="clear" w:color="auto" w:fill="C6D9F1" w:themeFill="text2" w:themeFillTint="33"/>
          </w:tcPr>
          <w:p w14:paraId="676ADCCF" w14:textId="5B002095" w:rsidR="00F279B9" w:rsidRPr="00FF7F45" w:rsidRDefault="00F279B9" w:rsidP="00663B83">
            <w:pPr>
              <w:spacing w:after="0" w:line="240" w:lineRule="auto"/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</w:pPr>
            <w:r w:rsidRPr="00FF7F45"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t xml:space="preserve">SEZIONE </w:t>
            </w:r>
            <w:r w:rsidR="0035588E"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t>7</w:t>
            </w:r>
            <w:r w:rsidRPr="00FF7F45"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t xml:space="preserve"> –VALUTAZIONI PERIODICHE, REVISIONI</w:t>
            </w:r>
          </w:p>
        </w:tc>
      </w:tr>
    </w:tbl>
    <w:p w14:paraId="126E39AA" w14:textId="4DDB1A2E" w:rsidR="000256B9" w:rsidRPr="00E1402C" w:rsidRDefault="00F279B9" w:rsidP="000256B9">
      <w:pPr>
        <w:rPr>
          <w:rFonts w:cs="Calibri"/>
          <w:b/>
          <w:bCs/>
          <w:i/>
        </w:rPr>
      </w:pPr>
      <w:r>
        <w:rPr>
          <w:rFonts w:cs="Calibri"/>
          <w:i/>
        </w:rPr>
        <w:t>Visti i risultati ottenuti, le attività svolte, i bisogni formativi dello studente, il Consiglio di classe decide di adottare i seguenti tipi di interventi personalizzati:</w:t>
      </w:r>
      <w:r w:rsidR="000256B9">
        <w:rPr>
          <w:rFonts w:cs="Calibri"/>
          <w:i/>
        </w:rPr>
        <w:t xml:space="preserve"> </w:t>
      </w:r>
      <w:r w:rsidR="000256B9" w:rsidRPr="002F039B">
        <w:rPr>
          <w:rFonts w:cs="Calibri"/>
          <w:b/>
          <w:bCs/>
          <w:i/>
          <w:highlight w:val="yellow"/>
        </w:rPr>
        <w:t xml:space="preserve">specificare </w:t>
      </w:r>
      <w:r w:rsidR="00713F97">
        <w:rPr>
          <w:rFonts w:cs="Calibri"/>
          <w:b/>
          <w:bCs/>
          <w:i/>
          <w:highlight w:val="yellow"/>
        </w:rPr>
        <w:t>le discipline</w:t>
      </w:r>
      <w:r w:rsidR="000256B9" w:rsidRPr="002F039B">
        <w:rPr>
          <w:rFonts w:cs="Calibri"/>
          <w:b/>
          <w:bCs/>
          <w:i/>
          <w:highlight w:val="yellow"/>
        </w:rPr>
        <w:t xml:space="preserve"> </w:t>
      </w:r>
      <w:r w:rsidR="00713F97">
        <w:rPr>
          <w:rFonts w:cs="Calibri"/>
          <w:b/>
          <w:bCs/>
          <w:i/>
          <w:highlight w:val="yellow"/>
        </w:rPr>
        <w:t>del</w:t>
      </w:r>
      <w:r w:rsidR="000256B9" w:rsidRPr="002F039B">
        <w:rPr>
          <w:rFonts w:cs="Calibri"/>
          <w:b/>
          <w:bCs/>
          <w:i/>
          <w:highlight w:val="yellow"/>
        </w:rPr>
        <w:t>l’Uda o le Uda che non ha/hanno avuto risultati soddisfacenti. (basta inserire il numero dell’Uda</w:t>
      </w:r>
      <w:r w:rsidR="000256B9">
        <w:rPr>
          <w:rFonts w:cs="Calibri"/>
          <w:b/>
          <w:bCs/>
          <w:i/>
        </w:rPr>
        <w:t>)</w:t>
      </w:r>
    </w:p>
    <w:p w14:paraId="3B67ADE8" w14:textId="29A6E59B" w:rsidR="00F279B9" w:rsidRDefault="00F279B9" w:rsidP="00F279B9">
      <w:pPr>
        <w:rPr>
          <w:rFonts w:cs="Calibri"/>
          <w:i/>
        </w:rPr>
      </w:pPr>
    </w:p>
    <w:p w14:paraId="138760A5" w14:textId="77777777" w:rsidR="00C216EA" w:rsidRPr="006A676C" w:rsidRDefault="00C216EA" w:rsidP="00C216EA">
      <w:pPr>
        <w:jc w:val="center"/>
        <w:rPr>
          <w:rFonts w:cs="Calibri"/>
          <w:b/>
          <w:sz w:val="20"/>
          <w:szCs w:val="20"/>
        </w:rPr>
      </w:pPr>
      <w:r w:rsidRPr="006A676C">
        <w:rPr>
          <w:rFonts w:cs="Calibri"/>
          <w:b/>
          <w:sz w:val="20"/>
          <w:szCs w:val="20"/>
        </w:rPr>
        <w:t>PRIMO TRIMESTRE</w:t>
      </w:r>
    </w:p>
    <w:tbl>
      <w:tblPr>
        <w:tblStyle w:val="Grigliatabella"/>
        <w:tblW w:w="10201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3005"/>
      </w:tblGrid>
      <w:tr w:rsidR="00C216EA" w:rsidRPr="006A676C" w14:paraId="6B7B98C5" w14:textId="77777777" w:rsidTr="007F7582">
        <w:trPr>
          <w:trHeight w:val="551"/>
        </w:trPr>
        <w:tc>
          <w:tcPr>
            <w:tcW w:w="2093" w:type="dxa"/>
          </w:tcPr>
          <w:p w14:paraId="4B9358BB" w14:textId="77777777" w:rsidR="00C216EA" w:rsidRPr="006A676C" w:rsidRDefault="00C216EA" w:rsidP="004963F4">
            <w:pPr>
              <w:pStyle w:val="TableParagraph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6EBFE003" w14:textId="77777777" w:rsidR="00C216EA" w:rsidRPr="006A676C" w:rsidRDefault="00C216EA" w:rsidP="004963F4">
            <w:pPr>
              <w:pStyle w:val="TableParagraph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5201CA60" w14:textId="77777777" w:rsidR="00C216EA" w:rsidRPr="006A676C" w:rsidRDefault="00C216EA" w:rsidP="004963F4">
            <w:pPr>
              <w:pStyle w:val="TableParagraph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3005" w:type="dxa"/>
          </w:tcPr>
          <w:p w14:paraId="29BDA54F" w14:textId="77777777" w:rsidR="00C216EA" w:rsidRPr="006A676C" w:rsidRDefault="00C216EA" w:rsidP="004963F4">
            <w:pPr>
              <w:pStyle w:val="TableParagraph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C216EA" w:rsidRPr="006A676C" w14:paraId="606EBF2E" w14:textId="77777777" w:rsidTr="007F7582">
        <w:trPr>
          <w:trHeight w:val="1841"/>
        </w:trPr>
        <w:tc>
          <w:tcPr>
            <w:tcW w:w="2093" w:type="dxa"/>
          </w:tcPr>
          <w:p w14:paraId="7FA0ABEF" w14:textId="77777777" w:rsidR="00C216EA" w:rsidRPr="006A676C" w:rsidRDefault="00C216EA" w:rsidP="004963F4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51F0DF18" w14:textId="77777777" w:rsidR="00C216EA" w:rsidRPr="006A676C" w:rsidRDefault="00C216EA" w:rsidP="004963F4">
            <w:pPr>
              <w:pStyle w:val="TableParagraph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20AB6B85" w14:textId="77777777" w:rsidR="00C216EA" w:rsidRPr="006A676C" w:rsidRDefault="00C216EA" w:rsidP="004963F4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6B4891F3" w14:textId="77777777" w:rsidR="00C216EA" w:rsidRPr="006A676C" w:rsidRDefault="00C216EA" w:rsidP="004963F4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A13FFCD" w14:textId="77777777" w:rsidR="00C216EA" w:rsidRPr="006A676C" w:rsidRDefault="00C216EA" w:rsidP="00397379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Livello di alfabetizzazione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adeguato</w:t>
            </w:r>
          </w:p>
          <w:p w14:paraId="4C49444C" w14:textId="77777777" w:rsidR="00C216EA" w:rsidRPr="006A676C" w:rsidRDefault="00C216EA" w:rsidP="00397379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31CDF5DF" w14:textId="77777777" w:rsidR="00C216EA" w:rsidRPr="006A676C" w:rsidRDefault="00C216EA" w:rsidP="00397379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3005" w:type="dxa"/>
          </w:tcPr>
          <w:p w14:paraId="455E32D2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D06EB7" w14:textId="77777777" w:rsidR="00C216EA" w:rsidRDefault="00C216EA" w:rsidP="00397379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5C3446CF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8D555B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105BF3" w14:textId="77777777" w:rsidR="00C216EA" w:rsidRDefault="00C216EA" w:rsidP="00397379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4FA45597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74534D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AC9BD1" w14:textId="77777777" w:rsidR="00C216EA" w:rsidRPr="006A676C" w:rsidRDefault="00C216EA" w:rsidP="00397379">
            <w:pPr>
              <w:pStyle w:val="TableParagraph"/>
              <w:numPr>
                <w:ilvl w:val="0"/>
                <w:numId w:val="10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1BE2A208" w14:textId="77777777" w:rsidR="00C216EA" w:rsidRPr="006A676C" w:rsidRDefault="00C216EA" w:rsidP="004963F4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C216EA" w:rsidRPr="006A676C" w14:paraId="6CAEA751" w14:textId="77777777" w:rsidTr="007F7582">
        <w:trPr>
          <w:trHeight w:val="1840"/>
        </w:trPr>
        <w:tc>
          <w:tcPr>
            <w:tcW w:w="2093" w:type="dxa"/>
          </w:tcPr>
          <w:p w14:paraId="13A94358" w14:textId="77777777" w:rsidR="00C216EA" w:rsidRPr="006A676C" w:rsidRDefault="00C216EA" w:rsidP="004963F4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5F895591" w14:textId="77777777" w:rsidR="00C216EA" w:rsidRPr="006A676C" w:rsidRDefault="00C216EA" w:rsidP="004963F4">
            <w:pPr>
              <w:pStyle w:val="TableParagraph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32A48A45" w14:textId="77777777" w:rsidR="00C216EA" w:rsidRPr="006A676C" w:rsidRDefault="00C216EA" w:rsidP="004963F4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6D5956CD" w14:textId="77777777" w:rsidR="00C216EA" w:rsidRPr="006A676C" w:rsidRDefault="00C216EA" w:rsidP="004963F4">
            <w:pPr>
              <w:pStyle w:val="TableParagraph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763D93B" w14:textId="77777777" w:rsidR="00C216EA" w:rsidRPr="006A676C" w:rsidRDefault="00C216EA" w:rsidP="00397379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Livello di alfabetizzazione aritmetica non</w:t>
            </w:r>
            <w:r w:rsidRPr="006A676C">
              <w:rPr>
                <w:spacing w:val="-17"/>
                <w:sz w:val="20"/>
                <w:szCs w:val="20"/>
              </w:rPr>
              <w:t xml:space="preserve"> </w:t>
            </w:r>
            <w:r w:rsidRPr="006A676C">
              <w:rPr>
                <w:sz w:val="20"/>
                <w:szCs w:val="20"/>
              </w:rPr>
              <w:t>adeguato</w:t>
            </w:r>
          </w:p>
          <w:p w14:paraId="6C916F7E" w14:textId="77777777" w:rsidR="00C216EA" w:rsidRPr="006A676C" w:rsidRDefault="00C216EA" w:rsidP="00397379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226F246B" w14:textId="77777777" w:rsidR="00C216EA" w:rsidRPr="006A676C" w:rsidRDefault="00C216EA" w:rsidP="00397379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3005" w:type="dxa"/>
          </w:tcPr>
          <w:p w14:paraId="1CD4E93A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040D12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762B74" w14:textId="77777777" w:rsidR="00C216EA" w:rsidRDefault="00C216EA" w:rsidP="00397379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556DD8A8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1D84DD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7EF856" w14:textId="77777777" w:rsidR="00C216EA" w:rsidRDefault="00C216EA" w:rsidP="00397379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2F09E45E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8ABDFF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A79CEE" w14:textId="77777777" w:rsidR="00C216EA" w:rsidRPr="006A676C" w:rsidRDefault="00C216EA" w:rsidP="00397379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1B3C2045" w14:textId="77777777" w:rsidR="00C216EA" w:rsidRPr="006A676C" w:rsidRDefault="00C216EA" w:rsidP="004963F4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C216EA" w:rsidRPr="006A676C" w14:paraId="7B850EBA" w14:textId="77777777" w:rsidTr="007F7582">
        <w:trPr>
          <w:trHeight w:val="1838"/>
        </w:trPr>
        <w:tc>
          <w:tcPr>
            <w:tcW w:w="2093" w:type="dxa"/>
          </w:tcPr>
          <w:p w14:paraId="0355CDBC" w14:textId="77777777" w:rsidR="00C216EA" w:rsidRPr="006A676C" w:rsidRDefault="00C216EA" w:rsidP="004963F4">
            <w:pPr>
              <w:pStyle w:val="TableParagraph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0DC249CA" w14:textId="77777777" w:rsidR="00C216EA" w:rsidRPr="006A676C" w:rsidRDefault="00C216EA" w:rsidP="004963F4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14:paraId="71958F77" w14:textId="77777777" w:rsidR="00C216EA" w:rsidRPr="006A676C" w:rsidRDefault="00C216EA" w:rsidP="004963F4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1ADB435" w14:textId="77777777" w:rsidR="00C216EA" w:rsidRPr="006A676C" w:rsidRDefault="00C216EA" w:rsidP="00397379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4FE6FEFD" w14:textId="77777777" w:rsidR="00C216EA" w:rsidRPr="006A676C" w:rsidRDefault="00C216EA" w:rsidP="00397379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3005" w:type="dxa"/>
          </w:tcPr>
          <w:p w14:paraId="6BD1106A" w14:textId="77777777" w:rsidR="00C216EA" w:rsidRDefault="00C216EA" w:rsidP="00397379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6FB0E9" w14:textId="77777777" w:rsidR="00C216EA" w:rsidRDefault="00C216EA" w:rsidP="00397379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E2C4F8" w14:textId="77777777" w:rsidR="00C216EA" w:rsidRDefault="00C216EA" w:rsidP="00397379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6FAB2E44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1ACE2F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648EB5" w14:textId="77777777" w:rsidR="00C216EA" w:rsidRDefault="00C216EA" w:rsidP="00397379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6CC380FB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38051C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28DA9D" w14:textId="77777777" w:rsidR="00C216EA" w:rsidRPr="006A676C" w:rsidRDefault="00C216EA" w:rsidP="00397379">
            <w:pPr>
              <w:pStyle w:val="TableParagraph"/>
              <w:numPr>
                <w:ilvl w:val="0"/>
                <w:numId w:val="8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355791E7" w14:textId="77777777" w:rsidR="00C216EA" w:rsidRPr="006A676C" w:rsidRDefault="00C216EA" w:rsidP="004963F4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C216EA" w:rsidRPr="006A676C" w14:paraId="11EE054F" w14:textId="77777777" w:rsidTr="007F7582">
        <w:trPr>
          <w:trHeight w:val="2532"/>
        </w:trPr>
        <w:tc>
          <w:tcPr>
            <w:tcW w:w="2093" w:type="dxa"/>
          </w:tcPr>
          <w:p w14:paraId="3A92DE2C" w14:textId="77777777" w:rsidR="00C216EA" w:rsidRPr="006A676C" w:rsidRDefault="00C216EA" w:rsidP="004963F4">
            <w:pPr>
              <w:pStyle w:val="TableParagraph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2F620757" w14:textId="77777777" w:rsidR="00C216EA" w:rsidRPr="006A676C" w:rsidRDefault="00C216EA" w:rsidP="004963F4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5EC067C6" w14:textId="77777777" w:rsidR="00C216EA" w:rsidRPr="006A676C" w:rsidRDefault="00C216EA" w:rsidP="004963F4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65A0899" w14:textId="77777777" w:rsidR="00C216EA" w:rsidRPr="006A676C" w:rsidRDefault="00C216EA" w:rsidP="00397379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17089E1E" w14:textId="77777777" w:rsidR="00C216EA" w:rsidRPr="006A676C" w:rsidRDefault="00C216EA" w:rsidP="00397379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Livello di alfabetizzazione informatica non</w:t>
            </w:r>
            <w:r w:rsidRPr="006A676C">
              <w:rPr>
                <w:spacing w:val="-18"/>
                <w:sz w:val="20"/>
                <w:szCs w:val="20"/>
              </w:rPr>
              <w:t xml:space="preserve"> </w:t>
            </w:r>
            <w:r w:rsidRPr="006A676C">
              <w:rPr>
                <w:sz w:val="20"/>
                <w:szCs w:val="20"/>
              </w:rPr>
              <w:t>adeguato</w:t>
            </w:r>
          </w:p>
          <w:p w14:paraId="40A691C8" w14:textId="77777777" w:rsidR="00C216EA" w:rsidRPr="006A676C" w:rsidRDefault="00C216EA" w:rsidP="00397379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3005" w:type="dxa"/>
          </w:tcPr>
          <w:p w14:paraId="513377ED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8CA9DF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5DA3A2" w14:textId="77777777" w:rsidR="00C216EA" w:rsidRDefault="00C216EA" w:rsidP="00397379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645B4C99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96861E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A3DC08" w14:textId="77777777" w:rsidR="00C216EA" w:rsidRDefault="00C216EA" w:rsidP="00397379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533CDC0C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D29A97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8171B8" w14:textId="77777777" w:rsidR="00C216EA" w:rsidRPr="006A676C" w:rsidRDefault="00C216EA" w:rsidP="00397379">
            <w:pPr>
              <w:pStyle w:val="TableParagraph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22F451AC" w14:textId="77777777" w:rsidR="00C216EA" w:rsidRPr="006A676C" w:rsidRDefault="00C216EA" w:rsidP="004963F4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734E68A9" w14:textId="77777777" w:rsidR="00C216EA" w:rsidRDefault="00C216EA" w:rsidP="00C216EA">
      <w:pPr>
        <w:rPr>
          <w:rFonts w:cs="Calibri"/>
        </w:rPr>
      </w:pPr>
    </w:p>
    <w:p w14:paraId="221207BE" w14:textId="77777777" w:rsidR="00C216EA" w:rsidRDefault="00C216EA" w:rsidP="00C216EA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38BF3283" w14:textId="77777777" w:rsidR="004507CB" w:rsidRDefault="004507CB" w:rsidP="00C216EA">
      <w:pPr>
        <w:spacing w:line="360" w:lineRule="auto"/>
        <w:jc w:val="center"/>
        <w:rPr>
          <w:rFonts w:cs="Calibri"/>
          <w:b/>
        </w:rPr>
      </w:pPr>
    </w:p>
    <w:p w14:paraId="4C9E99D9" w14:textId="77777777" w:rsidR="004507CB" w:rsidRDefault="004507CB" w:rsidP="00C216EA">
      <w:pPr>
        <w:spacing w:line="360" w:lineRule="auto"/>
        <w:jc w:val="center"/>
        <w:rPr>
          <w:rFonts w:cs="Calibri"/>
          <w:b/>
        </w:rPr>
      </w:pPr>
    </w:p>
    <w:p w14:paraId="1D24FE41" w14:textId="77777777" w:rsidR="004507CB" w:rsidRDefault="004507CB" w:rsidP="00C216EA">
      <w:pPr>
        <w:spacing w:line="360" w:lineRule="auto"/>
        <w:jc w:val="center"/>
        <w:rPr>
          <w:rFonts w:cs="Calibri"/>
          <w:b/>
        </w:rPr>
      </w:pPr>
    </w:p>
    <w:p w14:paraId="7BED6F3F" w14:textId="77777777" w:rsidR="004507CB" w:rsidRDefault="004507CB" w:rsidP="00C216EA">
      <w:pPr>
        <w:spacing w:line="360" w:lineRule="auto"/>
        <w:jc w:val="center"/>
        <w:rPr>
          <w:rFonts w:cs="Calibri"/>
          <w:b/>
        </w:rPr>
      </w:pPr>
    </w:p>
    <w:p w14:paraId="2FAFFFDD" w14:textId="77777777" w:rsidR="004507CB" w:rsidRDefault="004507CB" w:rsidP="00C216EA">
      <w:pPr>
        <w:spacing w:line="360" w:lineRule="auto"/>
        <w:jc w:val="center"/>
        <w:rPr>
          <w:rFonts w:cs="Calibri"/>
          <w:b/>
        </w:rPr>
      </w:pPr>
    </w:p>
    <w:p w14:paraId="6CD0A5C6" w14:textId="77777777" w:rsidR="004507CB" w:rsidRDefault="004507CB" w:rsidP="00C216EA">
      <w:pPr>
        <w:spacing w:line="360" w:lineRule="auto"/>
        <w:jc w:val="center"/>
        <w:rPr>
          <w:rFonts w:cs="Calibri"/>
          <w:b/>
        </w:rPr>
      </w:pPr>
    </w:p>
    <w:p w14:paraId="5EDA8B47" w14:textId="77777777" w:rsidR="004507CB" w:rsidRDefault="004507CB" w:rsidP="00C216EA">
      <w:pPr>
        <w:spacing w:line="360" w:lineRule="auto"/>
        <w:jc w:val="center"/>
        <w:rPr>
          <w:rFonts w:cs="Calibri"/>
          <w:b/>
        </w:rPr>
      </w:pPr>
    </w:p>
    <w:p w14:paraId="7A90950F" w14:textId="77777777" w:rsidR="004507CB" w:rsidRDefault="004507CB" w:rsidP="00C216EA">
      <w:pPr>
        <w:spacing w:line="360" w:lineRule="auto"/>
        <w:jc w:val="center"/>
        <w:rPr>
          <w:rFonts w:cs="Calibri"/>
          <w:b/>
        </w:rPr>
      </w:pPr>
    </w:p>
    <w:p w14:paraId="6AC84A2E" w14:textId="17B34FF2" w:rsidR="00C216EA" w:rsidRDefault="00C216EA" w:rsidP="00C216EA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SECONDO TRIMESTRE</w:t>
      </w:r>
    </w:p>
    <w:p w14:paraId="6E50B64A" w14:textId="7AF15F98" w:rsidR="004507CB" w:rsidRPr="00E1402C" w:rsidRDefault="00C216EA" w:rsidP="004507CB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>Le carenze formative sono state recuperate in ……………………………………………………………………...  / non sono state recuperate in …</w:t>
      </w:r>
      <w:r w:rsidR="004507CB" w:rsidRPr="004507CB">
        <w:rPr>
          <w:rFonts w:cs="Calibri"/>
          <w:b/>
          <w:bCs/>
          <w:i/>
          <w:highlight w:val="yellow"/>
        </w:rPr>
        <w:t xml:space="preserve"> </w:t>
      </w:r>
      <w:r w:rsidR="00D27745">
        <w:rPr>
          <w:rFonts w:cs="Calibri"/>
          <w:b/>
          <w:bCs/>
          <w:i/>
          <w:highlight w:val="yellow"/>
        </w:rPr>
        <w:t xml:space="preserve"> </w:t>
      </w:r>
      <w:r w:rsidR="004507CB" w:rsidRPr="002F039B">
        <w:rPr>
          <w:rFonts w:cs="Calibri"/>
          <w:b/>
          <w:bCs/>
          <w:i/>
          <w:highlight w:val="yellow"/>
        </w:rPr>
        <w:t xml:space="preserve">specificare  </w:t>
      </w:r>
      <w:r w:rsidR="00D27745">
        <w:rPr>
          <w:rFonts w:cs="Calibri"/>
          <w:b/>
          <w:bCs/>
          <w:i/>
          <w:highlight w:val="yellow"/>
        </w:rPr>
        <w:t>le discipline dell</w:t>
      </w:r>
      <w:r w:rsidR="004507CB" w:rsidRPr="002F039B">
        <w:rPr>
          <w:rFonts w:cs="Calibri"/>
          <w:b/>
          <w:bCs/>
          <w:i/>
          <w:highlight w:val="yellow"/>
        </w:rPr>
        <w:t>’Uda o le Uda che non ha/hanno avuto risultati soddisfacenti. (basta inserire il numero dell’Uda</w:t>
      </w:r>
      <w:r w:rsidR="004507CB">
        <w:rPr>
          <w:rFonts w:cs="Calibri"/>
          <w:b/>
          <w:bCs/>
          <w:i/>
        </w:rPr>
        <w:t>)</w:t>
      </w:r>
    </w:p>
    <w:p w14:paraId="20D2A725" w14:textId="296E2846" w:rsidR="00C216EA" w:rsidRDefault="00C216EA" w:rsidP="00C216EA">
      <w:pPr>
        <w:spacing w:after="0" w:line="360" w:lineRule="auto"/>
        <w:rPr>
          <w:rFonts w:cs="Calibri"/>
          <w:color w:val="000000"/>
        </w:rPr>
      </w:pPr>
    </w:p>
    <w:p w14:paraId="4C630797" w14:textId="77777777" w:rsidR="00C216EA" w:rsidRDefault="00C216EA" w:rsidP="00C216EA">
      <w:pPr>
        <w:spacing w:after="0" w:line="360" w:lineRule="auto"/>
        <w:rPr>
          <w:rFonts w:cs="Calibri"/>
          <w:color w:val="000000"/>
        </w:rPr>
      </w:pPr>
    </w:p>
    <w:p w14:paraId="0E26FAD5" w14:textId="77777777" w:rsidR="00C216EA" w:rsidRDefault="00C216EA" w:rsidP="00C216EA">
      <w:pPr>
        <w:spacing w:after="0" w:line="360" w:lineRule="auto"/>
        <w:rPr>
          <w:rFonts w:cs="Calibri"/>
          <w:color w:val="000000"/>
        </w:rPr>
      </w:pPr>
    </w:p>
    <w:tbl>
      <w:tblPr>
        <w:tblStyle w:val="Grigliatabella"/>
        <w:tblW w:w="10060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864"/>
      </w:tblGrid>
      <w:tr w:rsidR="00C216EA" w:rsidRPr="006A676C" w14:paraId="2EBB0D5C" w14:textId="77777777" w:rsidTr="007F7582">
        <w:trPr>
          <w:trHeight w:val="551"/>
        </w:trPr>
        <w:tc>
          <w:tcPr>
            <w:tcW w:w="2093" w:type="dxa"/>
          </w:tcPr>
          <w:p w14:paraId="08718218" w14:textId="77777777" w:rsidR="00C216EA" w:rsidRPr="006A676C" w:rsidRDefault="00C216EA" w:rsidP="004963F4">
            <w:pPr>
              <w:pStyle w:val="TableParagraph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0598757D" w14:textId="77777777" w:rsidR="00C216EA" w:rsidRPr="006A676C" w:rsidRDefault="00C216EA" w:rsidP="004963F4">
            <w:pPr>
              <w:pStyle w:val="TableParagraph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44DFFAAD" w14:textId="77777777" w:rsidR="00C216EA" w:rsidRPr="006A676C" w:rsidRDefault="00C216EA" w:rsidP="004963F4">
            <w:pPr>
              <w:pStyle w:val="TableParagraph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864" w:type="dxa"/>
          </w:tcPr>
          <w:p w14:paraId="5FA09683" w14:textId="77777777" w:rsidR="00C216EA" w:rsidRPr="006A676C" w:rsidRDefault="00C216EA" w:rsidP="004963F4">
            <w:pPr>
              <w:pStyle w:val="TableParagraph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C216EA" w:rsidRPr="006A676C" w14:paraId="70508DDC" w14:textId="77777777" w:rsidTr="007F7582">
        <w:trPr>
          <w:trHeight w:val="1841"/>
        </w:trPr>
        <w:tc>
          <w:tcPr>
            <w:tcW w:w="2093" w:type="dxa"/>
          </w:tcPr>
          <w:p w14:paraId="58FC603B" w14:textId="77777777" w:rsidR="00C216EA" w:rsidRPr="006A676C" w:rsidRDefault="00C216EA" w:rsidP="004963F4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6504A128" w14:textId="77777777" w:rsidR="00C216EA" w:rsidRPr="006A676C" w:rsidRDefault="00C216EA" w:rsidP="004963F4">
            <w:pPr>
              <w:pStyle w:val="TableParagraph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7DA760AE" w14:textId="77777777" w:rsidR="00C216EA" w:rsidRPr="006A676C" w:rsidRDefault="00C216EA" w:rsidP="004963F4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1934FBA8" w14:textId="77777777" w:rsidR="00C216EA" w:rsidRPr="006A676C" w:rsidRDefault="00C216EA" w:rsidP="004963F4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0A72D08" w14:textId="77777777" w:rsidR="00C216EA" w:rsidRPr="006A676C" w:rsidRDefault="00C216EA" w:rsidP="00397379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Livello di alfabetizzazione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adeguato</w:t>
            </w:r>
          </w:p>
          <w:p w14:paraId="48774CF2" w14:textId="77777777" w:rsidR="00C216EA" w:rsidRPr="006A676C" w:rsidRDefault="00C216EA" w:rsidP="00397379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23CFACDE" w14:textId="77777777" w:rsidR="00C216EA" w:rsidRPr="006A676C" w:rsidRDefault="00C216EA" w:rsidP="00397379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2864" w:type="dxa"/>
          </w:tcPr>
          <w:p w14:paraId="71278907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C0BD38" w14:textId="77777777" w:rsidR="00C216EA" w:rsidRDefault="00C216EA" w:rsidP="00397379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4127C192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39C8AB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D41EAA" w14:textId="77777777" w:rsidR="00C216EA" w:rsidRDefault="00C216EA" w:rsidP="00397379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10A931BC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5E5A1D5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7E4C7C" w14:textId="77777777" w:rsidR="00C216EA" w:rsidRPr="006A676C" w:rsidRDefault="00C216EA" w:rsidP="00397379">
            <w:pPr>
              <w:pStyle w:val="TableParagraph"/>
              <w:numPr>
                <w:ilvl w:val="0"/>
                <w:numId w:val="10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2948FE4D" w14:textId="77777777" w:rsidR="00C216EA" w:rsidRPr="006A676C" w:rsidRDefault="00C216EA" w:rsidP="004963F4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C216EA" w:rsidRPr="006A676C" w14:paraId="5A240318" w14:textId="77777777" w:rsidTr="007F7582">
        <w:trPr>
          <w:trHeight w:val="1840"/>
        </w:trPr>
        <w:tc>
          <w:tcPr>
            <w:tcW w:w="2093" w:type="dxa"/>
          </w:tcPr>
          <w:p w14:paraId="5D5F3279" w14:textId="77777777" w:rsidR="00C216EA" w:rsidRPr="006A676C" w:rsidRDefault="00C216EA" w:rsidP="004963F4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2820280C" w14:textId="77777777" w:rsidR="00C216EA" w:rsidRPr="006A676C" w:rsidRDefault="00C216EA" w:rsidP="004963F4">
            <w:pPr>
              <w:pStyle w:val="TableParagraph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74AD10E6" w14:textId="77777777" w:rsidR="00C216EA" w:rsidRPr="006A676C" w:rsidRDefault="00C216EA" w:rsidP="004963F4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2E6E3EC4" w14:textId="77777777" w:rsidR="00C216EA" w:rsidRPr="006A676C" w:rsidRDefault="00C216EA" w:rsidP="004963F4">
            <w:pPr>
              <w:pStyle w:val="TableParagraph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66ABEBE" w14:textId="77777777" w:rsidR="00C216EA" w:rsidRPr="006A676C" w:rsidRDefault="00C216EA" w:rsidP="00397379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Livello di alfabetizzazione aritmetica non</w:t>
            </w:r>
            <w:r w:rsidRPr="006A676C">
              <w:rPr>
                <w:spacing w:val="-17"/>
                <w:sz w:val="20"/>
                <w:szCs w:val="20"/>
              </w:rPr>
              <w:t xml:space="preserve"> </w:t>
            </w:r>
            <w:r w:rsidRPr="006A676C">
              <w:rPr>
                <w:sz w:val="20"/>
                <w:szCs w:val="20"/>
              </w:rPr>
              <w:t>adeguato</w:t>
            </w:r>
          </w:p>
          <w:p w14:paraId="58245B2F" w14:textId="77777777" w:rsidR="00C216EA" w:rsidRPr="006A676C" w:rsidRDefault="00C216EA" w:rsidP="00397379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05CB03F4" w14:textId="77777777" w:rsidR="00C216EA" w:rsidRPr="006A676C" w:rsidRDefault="00C216EA" w:rsidP="00397379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2864" w:type="dxa"/>
          </w:tcPr>
          <w:p w14:paraId="58634E01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B45633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55BDA90" w14:textId="77777777" w:rsidR="00C216EA" w:rsidRDefault="00C216EA" w:rsidP="00397379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6FDC9FD9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ED4A5B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4A6F16" w14:textId="77777777" w:rsidR="00C216EA" w:rsidRDefault="00C216EA" w:rsidP="00397379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2994535E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4F15B7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00DBC9" w14:textId="77777777" w:rsidR="00C216EA" w:rsidRPr="006A676C" w:rsidRDefault="00C216EA" w:rsidP="00397379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46FC5A61" w14:textId="77777777" w:rsidR="00C216EA" w:rsidRPr="006A676C" w:rsidRDefault="00C216EA" w:rsidP="004963F4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C216EA" w:rsidRPr="006A676C" w14:paraId="74D04217" w14:textId="77777777" w:rsidTr="007F7582">
        <w:trPr>
          <w:trHeight w:val="1838"/>
        </w:trPr>
        <w:tc>
          <w:tcPr>
            <w:tcW w:w="2093" w:type="dxa"/>
          </w:tcPr>
          <w:p w14:paraId="329790FA" w14:textId="77777777" w:rsidR="00C216EA" w:rsidRPr="006A676C" w:rsidRDefault="00C216EA" w:rsidP="004963F4">
            <w:pPr>
              <w:pStyle w:val="TableParagraph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7BA197D1" w14:textId="77777777" w:rsidR="00C216EA" w:rsidRPr="006A676C" w:rsidRDefault="00C216EA" w:rsidP="004963F4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14:paraId="014A1455" w14:textId="77777777" w:rsidR="00C216EA" w:rsidRPr="006A676C" w:rsidRDefault="00C216EA" w:rsidP="004963F4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1FAA778" w14:textId="77777777" w:rsidR="00C216EA" w:rsidRPr="006A676C" w:rsidRDefault="00C216EA" w:rsidP="00397379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57F76EF9" w14:textId="77777777" w:rsidR="00C216EA" w:rsidRPr="006A676C" w:rsidRDefault="00C216EA" w:rsidP="00397379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2864" w:type="dxa"/>
          </w:tcPr>
          <w:p w14:paraId="4A693DA1" w14:textId="77777777" w:rsidR="00C216EA" w:rsidRDefault="00C216EA" w:rsidP="00397379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26E32B0" w14:textId="77777777" w:rsidR="00C216EA" w:rsidRDefault="00C216EA" w:rsidP="00397379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9B64AE" w14:textId="77777777" w:rsidR="00C216EA" w:rsidRDefault="00C216EA" w:rsidP="00397379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1C72196A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45C5CE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C268EB" w14:textId="77777777" w:rsidR="00C216EA" w:rsidRDefault="00C216EA" w:rsidP="00397379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103FED98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8A9B2F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705868" w14:textId="77777777" w:rsidR="00C216EA" w:rsidRPr="006A676C" w:rsidRDefault="00C216EA" w:rsidP="00397379">
            <w:pPr>
              <w:pStyle w:val="TableParagraph"/>
              <w:numPr>
                <w:ilvl w:val="0"/>
                <w:numId w:val="8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07FC4ADA" w14:textId="77777777" w:rsidR="00C216EA" w:rsidRPr="006A676C" w:rsidRDefault="00C216EA" w:rsidP="004963F4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C216EA" w:rsidRPr="006A676C" w14:paraId="6332FC27" w14:textId="77777777" w:rsidTr="007F7582">
        <w:trPr>
          <w:trHeight w:val="2532"/>
        </w:trPr>
        <w:tc>
          <w:tcPr>
            <w:tcW w:w="2093" w:type="dxa"/>
          </w:tcPr>
          <w:p w14:paraId="748475B2" w14:textId="77777777" w:rsidR="00C216EA" w:rsidRPr="006A676C" w:rsidRDefault="00C216EA" w:rsidP="004963F4">
            <w:pPr>
              <w:pStyle w:val="TableParagraph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18A42BEC" w14:textId="77777777" w:rsidR="00C216EA" w:rsidRPr="006A676C" w:rsidRDefault="00C216EA" w:rsidP="004963F4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6D35B2C1" w14:textId="77777777" w:rsidR="00C216EA" w:rsidRPr="006A676C" w:rsidRDefault="00C216EA" w:rsidP="004963F4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01794E4" w14:textId="77777777" w:rsidR="00C216EA" w:rsidRPr="006A676C" w:rsidRDefault="00C216EA" w:rsidP="00397379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63B7D58E" w14:textId="77777777" w:rsidR="00C216EA" w:rsidRPr="006A676C" w:rsidRDefault="00C216EA" w:rsidP="00397379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Livello di alfabetizzazione informatica non</w:t>
            </w:r>
            <w:r w:rsidRPr="006A676C">
              <w:rPr>
                <w:spacing w:val="-18"/>
                <w:sz w:val="20"/>
                <w:szCs w:val="20"/>
              </w:rPr>
              <w:t xml:space="preserve"> </w:t>
            </w:r>
            <w:r w:rsidRPr="006A676C">
              <w:rPr>
                <w:sz w:val="20"/>
                <w:szCs w:val="20"/>
              </w:rPr>
              <w:t>adeguato</w:t>
            </w:r>
          </w:p>
          <w:p w14:paraId="1E88838D" w14:textId="77777777" w:rsidR="00C216EA" w:rsidRPr="006A676C" w:rsidRDefault="00C216EA" w:rsidP="00397379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2864" w:type="dxa"/>
          </w:tcPr>
          <w:p w14:paraId="762B7F54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C0A1D0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0CA2C5" w14:textId="77777777" w:rsidR="00C216EA" w:rsidRDefault="00C216EA" w:rsidP="00397379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19CD434C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9B8B61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3F0119" w14:textId="77777777" w:rsidR="00C216EA" w:rsidRDefault="00C216EA" w:rsidP="00397379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1019F57A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EAF12E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63363D4" w14:textId="77777777" w:rsidR="00C216EA" w:rsidRPr="006A676C" w:rsidRDefault="00C216EA" w:rsidP="00397379">
            <w:pPr>
              <w:pStyle w:val="TableParagraph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1C8987FF" w14:textId="77777777" w:rsidR="00C216EA" w:rsidRPr="006A676C" w:rsidRDefault="00C216EA" w:rsidP="004963F4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36005F0D" w14:textId="77777777" w:rsidR="00C216EA" w:rsidRDefault="00C216EA" w:rsidP="00C216EA">
      <w:pPr>
        <w:spacing w:after="0" w:line="360" w:lineRule="auto"/>
        <w:rPr>
          <w:rFonts w:cs="Calibri"/>
          <w:b/>
        </w:rPr>
      </w:pPr>
    </w:p>
    <w:p w14:paraId="474B4B5E" w14:textId="77777777" w:rsidR="00C216EA" w:rsidRDefault="00C216EA" w:rsidP="00C216EA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2E97203A" w14:textId="77777777" w:rsidR="00C216EA" w:rsidRDefault="00C216EA" w:rsidP="00C216EA">
      <w:pPr>
        <w:spacing w:line="360" w:lineRule="auto"/>
        <w:jc w:val="center"/>
        <w:rPr>
          <w:rFonts w:cs="Calibri"/>
          <w:b/>
        </w:rPr>
      </w:pPr>
    </w:p>
    <w:p w14:paraId="76BC2B0E" w14:textId="77777777" w:rsidR="00C216EA" w:rsidRDefault="00C216EA" w:rsidP="00C216EA">
      <w:pPr>
        <w:spacing w:line="360" w:lineRule="auto"/>
        <w:jc w:val="center"/>
        <w:rPr>
          <w:rFonts w:cs="Calibri"/>
          <w:b/>
        </w:rPr>
      </w:pPr>
    </w:p>
    <w:p w14:paraId="2BCCBE0F" w14:textId="77777777" w:rsidR="00C216EA" w:rsidRDefault="00C216EA" w:rsidP="00C216EA">
      <w:pPr>
        <w:spacing w:line="360" w:lineRule="auto"/>
        <w:rPr>
          <w:rFonts w:cs="Calibri"/>
          <w:b/>
        </w:rPr>
      </w:pPr>
    </w:p>
    <w:p w14:paraId="68A41698" w14:textId="77777777" w:rsidR="00C216EA" w:rsidRDefault="00C216EA" w:rsidP="00C216EA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TERZO TRIMESTRE</w:t>
      </w:r>
    </w:p>
    <w:p w14:paraId="64B76CCE" w14:textId="051D682A" w:rsidR="004507CB" w:rsidRPr="00E1402C" w:rsidRDefault="00C216EA" w:rsidP="004507CB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 xml:space="preserve">Le carenze formative sono state recuperate in ……………………………………………………………………...  / non sono state recuperate in </w:t>
      </w:r>
      <w:r w:rsidR="00713F97">
        <w:rPr>
          <w:rFonts w:cs="Calibri"/>
          <w:i/>
        </w:rPr>
        <w:t xml:space="preserve">: </w:t>
      </w:r>
      <w:r w:rsidR="00713F97" w:rsidRPr="002F039B">
        <w:rPr>
          <w:rFonts w:cs="Calibri"/>
          <w:b/>
          <w:bCs/>
          <w:i/>
          <w:highlight w:val="yellow"/>
        </w:rPr>
        <w:t xml:space="preserve">specificare </w:t>
      </w:r>
      <w:r w:rsidR="00713F97">
        <w:rPr>
          <w:rFonts w:cs="Calibri"/>
          <w:b/>
          <w:bCs/>
          <w:i/>
          <w:highlight w:val="yellow"/>
        </w:rPr>
        <w:t>le discipline</w:t>
      </w:r>
      <w:r w:rsidR="00713F97" w:rsidRPr="002F039B">
        <w:rPr>
          <w:rFonts w:cs="Calibri"/>
          <w:b/>
          <w:bCs/>
          <w:i/>
          <w:highlight w:val="yellow"/>
        </w:rPr>
        <w:t xml:space="preserve"> </w:t>
      </w:r>
      <w:r w:rsidR="00713F97">
        <w:rPr>
          <w:rFonts w:cs="Calibri"/>
          <w:b/>
          <w:bCs/>
          <w:i/>
          <w:highlight w:val="yellow"/>
        </w:rPr>
        <w:t>del</w:t>
      </w:r>
      <w:r w:rsidR="00713F97" w:rsidRPr="002F039B">
        <w:rPr>
          <w:rFonts w:cs="Calibri"/>
          <w:b/>
          <w:bCs/>
          <w:i/>
          <w:highlight w:val="yellow"/>
        </w:rPr>
        <w:t>l’Uda o le Uda che non ha/hanno avuto risultati soddisfacenti. (basta inserire il numero dell’Uda</w:t>
      </w:r>
      <w:r w:rsidR="00713F97">
        <w:rPr>
          <w:rFonts w:cs="Calibri"/>
          <w:b/>
          <w:bCs/>
          <w:i/>
        </w:rPr>
        <w:t>)</w:t>
      </w:r>
    </w:p>
    <w:tbl>
      <w:tblPr>
        <w:tblStyle w:val="Grigliatabella"/>
        <w:tblW w:w="10060" w:type="dxa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864"/>
      </w:tblGrid>
      <w:tr w:rsidR="00C216EA" w:rsidRPr="006A676C" w14:paraId="1AE1610C" w14:textId="77777777" w:rsidTr="007F7582">
        <w:trPr>
          <w:trHeight w:val="551"/>
        </w:trPr>
        <w:tc>
          <w:tcPr>
            <w:tcW w:w="2093" w:type="dxa"/>
          </w:tcPr>
          <w:p w14:paraId="5D3D5099" w14:textId="77777777" w:rsidR="00C216EA" w:rsidRPr="006A676C" w:rsidRDefault="00C216EA" w:rsidP="004963F4">
            <w:pPr>
              <w:pStyle w:val="TableParagraph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1449E942" w14:textId="77777777" w:rsidR="00C216EA" w:rsidRPr="006A676C" w:rsidRDefault="00C216EA" w:rsidP="004963F4">
            <w:pPr>
              <w:pStyle w:val="TableParagraph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72863D20" w14:textId="77777777" w:rsidR="00C216EA" w:rsidRPr="006A676C" w:rsidRDefault="00C216EA" w:rsidP="004963F4">
            <w:pPr>
              <w:pStyle w:val="TableParagraph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864" w:type="dxa"/>
          </w:tcPr>
          <w:p w14:paraId="22E3DEA7" w14:textId="77777777" w:rsidR="00C216EA" w:rsidRPr="006A676C" w:rsidRDefault="00C216EA" w:rsidP="004963F4">
            <w:pPr>
              <w:pStyle w:val="TableParagraph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C216EA" w:rsidRPr="006A676C" w14:paraId="2A031C03" w14:textId="77777777" w:rsidTr="007F7582">
        <w:trPr>
          <w:trHeight w:val="1841"/>
        </w:trPr>
        <w:tc>
          <w:tcPr>
            <w:tcW w:w="2093" w:type="dxa"/>
          </w:tcPr>
          <w:p w14:paraId="5354BB8F" w14:textId="77777777" w:rsidR="00C216EA" w:rsidRPr="006A676C" w:rsidRDefault="00C216EA" w:rsidP="004963F4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74AC519C" w14:textId="77777777" w:rsidR="00C216EA" w:rsidRPr="006A676C" w:rsidRDefault="00C216EA" w:rsidP="004963F4">
            <w:pPr>
              <w:pStyle w:val="TableParagraph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11C3C6C2" w14:textId="77777777" w:rsidR="00C216EA" w:rsidRPr="006A676C" w:rsidRDefault="00C216EA" w:rsidP="004963F4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1EACC856" w14:textId="77777777" w:rsidR="00C216EA" w:rsidRPr="006A676C" w:rsidRDefault="00C216EA" w:rsidP="004963F4">
            <w:pPr>
              <w:pStyle w:val="TableParagraph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58E4622" w14:textId="77777777" w:rsidR="00C216EA" w:rsidRPr="006A676C" w:rsidRDefault="00C216EA" w:rsidP="00397379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Livello di alfabetizzazione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adeguato</w:t>
            </w:r>
          </w:p>
          <w:p w14:paraId="1E257DB7" w14:textId="77777777" w:rsidR="00C216EA" w:rsidRPr="006A676C" w:rsidRDefault="00C216EA" w:rsidP="00397379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1F549685" w14:textId="77777777" w:rsidR="00C216EA" w:rsidRPr="006A676C" w:rsidRDefault="00C216EA" w:rsidP="00397379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2864" w:type="dxa"/>
          </w:tcPr>
          <w:p w14:paraId="0B1F3945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7E4D472" w14:textId="77777777" w:rsidR="00C216EA" w:rsidRDefault="00C216EA" w:rsidP="00397379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30B70516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4AF781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05F9E2" w14:textId="77777777" w:rsidR="00C216EA" w:rsidRDefault="00C216EA" w:rsidP="00397379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53505434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BB2788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E861AC" w14:textId="77777777" w:rsidR="00C216EA" w:rsidRPr="006A676C" w:rsidRDefault="00C216EA" w:rsidP="00397379">
            <w:pPr>
              <w:pStyle w:val="TableParagraph"/>
              <w:numPr>
                <w:ilvl w:val="0"/>
                <w:numId w:val="10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1EF7F873" w14:textId="77777777" w:rsidR="00C216EA" w:rsidRPr="006A676C" w:rsidRDefault="00C216EA" w:rsidP="004963F4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C216EA" w:rsidRPr="006A676C" w14:paraId="508E1592" w14:textId="77777777" w:rsidTr="007F7582">
        <w:trPr>
          <w:trHeight w:val="1840"/>
        </w:trPr>
        <w:tc>
          <w:tcPr>
            <w:tcW w:w="2093" w:type="dxa"/>
          </w:tcPr>
          <w:p w14:paraId="54565676" w14:textId="77777777" w:rsidR="00C216EA" w:rsidRPr="006A676C" w:rsidRDefault="00C216EA" w:rsidP="004963F4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0F3FCFA0" w14:textId="77777777" w:rsidR="00C216EA" w:rsidRPr="006A676C" w:rsidRDefault="00C216EA" w:rsidP="004963F4">
            <w:pPr>
              <w:pStyle w:val="TableParagraph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1E0CF00A" w14:textId="77777777" w:rsidR="00C216EA" w:rsidRPr="006A676C" w:rsidRDefault="00C216EA" w:rsidP="004963F4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71616AF9" w14:textId="77777777" w:rsidR="00C216EA" w:rsidRPr="006A676C" w:rsidRDefault="00C216EA" w:rsidP="004963F4">
            <w:pPr>
              <w:pStyle w:val="TableParagraph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151CD44" w14:textId="77777777" w:rsidR="00C216EA" w:rsidRPr="006A676C" w:rsidRDefault="00C216EA" w:rsidP="00397379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Livello di alfabetizzazione aritmetica non</w:t>
            </w:r>
            <w:r w:rsidRPr="006A676C">
              <w:rPr>
                <w:spacing w:val="-17"/>
                <w:sz w:val="20"/>
                <w:szCs w:val="20"/>
              </w:rPr>
              <w:t xml:space="preserve"> </w:t>
            </w:r>
            <w:r w:rsidRPr="006A676C">
              <w:rPr>
                <w:sz w:val="20"/>
                <w:szCs w:val="20"/>
              </w:rPr>
              <w:t>adeguato</w:t>
            </w:r>
          </w:p>
          <w:p w14:paraId="7A3C7873" w14:textId="77777777" w:rsidR="00C216EA" w:rsidRPr="006A676C" w:rsidRDefault="00C216EA" w:rsidP="00397379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7CE5D04E" w14:textId="77777777" w:rsidR="00C216EA" w:rsidRPr="006A676C" w:rsidRDefault="00C216EA" w:rsidP="00397379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2864" w:type="dxa"/>
          </w:tcPr>
          <w:p w14:paraId="17753C58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98C720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1BD139" w14:textId="77777777" w:rsidR="00C216EA" w:rsidRDefault="00C216EA" w:rsidP="00397379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45362CD5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62B8E7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5C415F" w14:textId="77777777" w:rsidR="00C216EA" w:rsidRDefault="00C216EA" w:rsidP="00397379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1644AFFB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41FFB2F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F43375" w14:textId="77777777" w:rsidR="00C216EA" w:rsidRPr="006A676C" w:rsidRDefault="00C216EA" w:rsidP="00397379">
            <w:pPr>
              <w:pStyle w:val="TableParagraph"/>
              <w:numPr>
                <w:ilvl w:val="0"/>
                <w:numId w:val="9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6866F33B" w14:textId="77777777" w:rsidR="00C216EA" w:rsidRPr="006A676C" w:rsidRDefault="00C216EA" w:rsidP="004963F4">
            <w:pPr>
              <w:pStyle w:val="TableParagraph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C216EA" w:rsidRPr="006A676C" w14:paraId="5F3B5C5D" w14:textId="77777777" w:rsidTr="007F7582">
        <w:trPr>
          <w:trHeight w:val="1838"/>
        </w:trPr>
        <w:tc>
          <w:tcPr>
            <w:tcW w:w="2093" w:type="dxa"/>
          </w:tcPr>
          <w:p w14:paraId="75DE5488" w14:textId="77777777" w:rsidR="00C216EA" w:rsidRPr="006A676C" w:rsidRDefault="00C216EA" w:rsidP="004963F4">
            <w:pPr>
              <w:pStyle w:val="TableParagraph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6D5DE515" w14:textId="77777777" w:rsidR="00C216EA" w:rsidRPr="006A676C" w:rsidRDefault="00C216EA" w:rsidP="004963F4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14:paraId="462A4440" w14:textId="77777777" w:rsidR="00C216EA" w:rsidRPr="006A676C" w:rsidRDefault="00C216EA" w:rsidP="004963F4">
            <w:pPr>
              <w:pStyle w:val="TableParagraph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E891B32" w14:textId="77777777" w:rsidR="00C216EA" w:rsidRPr="006A676C" w:rsidRDefault="00C216EA" w:rsidP="00397379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4CE54619" w14:textId="77777777" w:rsidR="00C216EA" w:rsidRPr="006A676C" w:rsidRDefault="00C216EA" w:rsidP="00397379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2864" w:type="dxa"/>
          </w:tcPr>
          <w:p w14:paraId="12BF0D5E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709249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A8CAC4" w14:textId="77777777" w:rsidR="00C216EA" w:rsidRDefault="00C216EA" w:rsidP="00397379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5177AFA6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9A431A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0D2771" w14:textId="77777777" w:rsidR="00C216EA" w:rsidRDefault="00C216EA" w:rsidP="00397379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37AF0294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02AA3A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495155" w14:textId="77777777" w:rsidR="00C216EA" w:rsidRPr="006A676C" w:rsidRDefault="00C216EA" w:rsidP="00397379">
            <w:pPr>
              <w:pStyle w:val="TableParagraph"/>
              <w:numPr>
                <w:ilvl w:val="0"/>
                <w:numId w:val="8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44C1F0B0" w14:textId="77777777" w:rsidR="00C216EA" w:rsidRPr="006A676C" w:rsidRDefault="00C216EA" w:rsidP="004963F4">
            <w:pPr>
              <w:pStyle w:val="TableParagraph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C216EA" w:rsidRPr="006A676C" w14:paraId="0AC5BD0B" w14:textId="77777777" w:rsidTr="007F7582">
        <w:trPr>
          <w:trHeight w:val="2532"/>
        </w:trPr>
        <w:tc>
          <w:tcPr>
            <w:tcW w:w="2093" w:type="dxa"/>
          </w:tcPr>
          <w:p w14:paraId="0353401E" w14:textId="77777777" w:rsidR="00C216EA" w:rsidRPr="006A676C" w:rsidRDefault="00C216EA" w:rsidP="004963F4">
            <w:pPr>
              <w:pStyle w:val="TableParagraph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2BCF7AB1" w14:textId="77777777" w:rsidR="00C216EA" w:rsidRPr="006A676C" w:rsidRDefault="00C216EA" w:rsidP="004963F4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51A2B031" w14:textId="77777777" w:rsidR="00C216EA" w:rsidRPr="006A676C" w:rsidRDefault="00C216EA" w:rsidP="004963F4">
            <w:pPr>
              <w:pStyle w:val="TableParagraph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94E3B1D" w14:textId="77777777" w:rsidR="00C216EA" w:rsidRPr="006A676C" w:rsidRDefault="00C216EA" w:rsidP="00397379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Metodo di studio </w:t>
            </w:r>
            <w:r w:rsidRPr="006A676C">
              <w:rPr>
                <w:spacing w:val="-6"/>
                <w:sz w:val="20"/>
                <w:szCs w:val="20"/>
              </w:rPr>
              <w:t xml:space="preserve">non </w:t>
            </w:r>
            <w:r w:rsidRPr="006A676C">
              <w:rPr>
                <w:sz w:val="20"/>
                <w:szCs w:val="20"/>
              </w:rPr>
              <w:t>efficace</w:t>
            </w:r>
          </w:p>
          <w:p w14:paraId="793EB647" w14:textId="77777777" w:rsidR="00C216EA" w:rsidRPr="006A676C" w:rsidRDefault="00C216EA" w:rsidP="00397379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Livello di alfabetizzazione informatica non</w:t>
            </w:r>
            <w:r w:rsidRPr="006A676C">
              <w:rPr>
                <w:spacing w:val="-18"/>
                <w:sz w:val="20"/>
                <w:szCs w:val="20"/>
              </w:rPr>
              <w:t xml:space="preserve"> </w:t>
            </w:r>
            <w:r w:rsidRPr="006A676C">
              <w:rPr>
                <w:sz w:val="20"/>
                <w:szCs w:val="20"/>
              </w:rPr>
              <w:t>adeguato</w:t>
            </w:r>
          </w:p>
          <w:p w14:paraId="75E3AD76" w14:textId="77777777" w:rsidR="00C216EA" w:rsidRPr="006A676C" w:rsidRDefault="00C216EA" w:rsidP="00397379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Scarse </w:t>
            </w:r>
            <w:r w:rsidRPr="006A676C">
              <w:rPr>
                <w:spacing w:val="-3"/>
                <w:sz w:val="20"/>
                <w:szCs w:val="20"/>
              </w:rPr>
              <w:t xml:space="preserve">conoscenze </w:t>
            </w:r>
            <w:r w:rsidRPr="006A676C">
              <w:rPr>
                <w:sz w:val="20"/>
                <w:szCs w:val="20"/>
              </w:rPr>
              <w:t>disciplinari</w:t>
            </w:r>
          </w:p>
        </w:tc>
        <w:tc>
          <w:tcPr>
            <w:tcW w:w="2864" w:type="dxa"/>
          </w:tcPr>
          <w:p w14:paraId="3A8288D2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C7AAFE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F7AFC8" w14:textId="77777777" w:rsidR="00C216EA" w:rsidRDefault="00C216EA" w:rsidP="00397379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031F7FE0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795D49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FC9A1B" w14:textId="77777777" w:rsidR="00C216EA" w:rsidRDefault="00C216EA" w:rsidP="00397379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11B0CD76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C6DE91" w14:textId="77777777" w:rsidR="00C216EA" w:rsidRDefault="00C216EA" w:rsidP="004963F4">
            <w:pPr>
              <w:pStyle w:val="TableParagraph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552B14" w14:textId="77777777" w:rsidR="00C216EA" w:rsidRPr="006A676C" w:rsidRDefault="00C216EA" w:rsidP="00397379">
            <w:pPr>
              <w:pStyle w:val="TableParagraph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1C628645" w14:textId="77777777" w:rsidR="00C216EA" w:rsidRPr="006A676C" w:rsidRDefault="00C216EA" w:rsidP="004963F4">
            <w:pPr>
              <w:pStyle w:val="TableParagraph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5EF1F668" w14:textId="77777777" w:rsidR="00C216EA" w:rsidRDefault="00C216EA" w:rsidP="00C216EA">
      <w:pPr>
        <w:pStyle w:val="Corpotesto"/>
        <w:widowControl w:val="0"/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b w:val="0"/>
        </w:rPr>
      </w:pPr>
    </w:p>
    <w:p w14:paraId="1578C938" w14:textId="77777777" w:rsidR="00F279B9" w:rsidRDefault="00F279B9" w:rsidP="00F279B9">
      <w:pPr>
        <w:pStyle w:val="NormaleWeb"/>
        <w:spacing w:before="0" w:after="60"/>
        <w:rPr>
          <w:rFonts w:ascii="Calibri" w:eastAsia="Calibri" w:hAnsi="Calibri" w:cs="Calibri"/>
          <w:b/>
          <w:sz w:val="22"/>
          <w:szCs w:val="22"/>
        </w:rPr>
      </w:pPr>
    </w:p>
    <w:p w14:paraId="4D5FA9AB" w14:textId="00206847" w:rsidR="00EF5296" w:rsidRDefault="00EF5296" w:rsidP="00EF5296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10201" w:type="dxa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10201"/>
      </w:tblGrid>
      <w:tr w:rsidR="0035588E" w14:paraId="56148D15" w14:textId="77777777" w:rsidTr="00274067">
        <w:tc>
          <w:tcPr>
            <w:tcW w:w="10201" w:type="dxa"/>
            <w:shd w:val="clear" w:color="auto" w:fill="C6D9F1" w:themeFill="text2" w:themeFillTint="33"/>
          </w:tcPr>
          <w:p w14:paraId="215BB3FC" w14:textId="3AE31374" w:rsidR="0035588E" w:rsidRDefault="0035588E" w:rsidP="004507C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8F092A">
              <w:rPr>
                <w:b/>
                <w:smallCaps/>
                <w:sz w:val="20"/>
                <w:szCs w:val="20"/>
              </w:rPr>
              <w:t xml:space="preserve">SEZIONE </w:t>
            </w:r>
            <w:r>
              <w:rPr>
                <w:b/>
                <w:smallCaps/>
              </w:rPr>
              <w:t xml:space="preserve">8 </w:t>
            </w:r>
            <w:r w:rsidRPr="008F092A">
              <w:rPr>
                <w:b/>
                <w:smallCaps/>
                <w:sz w:val="20"/>
                <w:szCs w:val="20"/>
              </w:rPr>
              <w:t xml:space="preserve"> – </w:t>
            </w:r>
            <w:r w:rsidR="004507CB" w:rsidRPr="000A2A00">
              <w:rPr>
                <w:b/>
                <w:smallCaps/>
                <w:sz w:val="20"/>
                <w:szCs w:val="20"/>
              </w:rPr>
              <w:t>-  Risultati di apprendimento intermedi dei percorsi di istruzione professionale per le attività e gli insegnamenti di area generale e di indirizzo  . (Per le Competenze in uscita vedi linee guida Ministeriali All. B – All. C.</w:t>
            </w:r>
            <w:r w:rsidR="004507CB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</w:tr>
    </w:tbl>
    <w:p w14:paraId="206798AC" w14:textId="31617DB6" w:rsidR="0035588E" w:rsidRPr="0094630F" w:rsidRDefault="0035588E" w:rsidP="007F758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jc w:val="center"/>
        <w:rPr>
          <w:b/>
          <w:smallCaps/>
        </w:rPr>
      </w:pPr>
      <w:r>
        <w:rPr>
          <w:b/>
          <w:smallCaps/>
        </w:rPr>
        <w:t xml:space="preserve"> competenze area generale</w:t>
      </w:r>
      <w:r w:rsidR="004507CB">
        <w:rPr>
          <w:b/>
          <w:smallCaps/>
        </w:rPr>
        <w:t xml:space="preserve"> Allegato B</w:t>
      </w:r>
    </w:p>
    <w:tbl>
      <w:tblPr>
        <w:tblStyle w:val="TableGrid1"/>
        <w:tblpPr w:leftFromText="141" w:rightFromText="141" w:vertAnchor="text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2126"/>
        <w:gridCol w:w="1985"/>
      </w:tblGrid>
      <w:tr w:rsidR="0035588E" w:rsidRPr="006F1EF4" w14:paraId="693849FD" w14:textId="77777777" w:rsidTr="000E716F">
        <w:tc>
          <w:tcPr>
            <w:tcW w:w="675" w:type="dxa"/>
          </w:tcPr>
          <w:p w14:paraId="4158BD6D" w14:textId="1F6858C9" w:rsidR="0035588E" w:rsidRPr="006F1EF4" w:rsidRDefault="00274067" w:rsidP="000E716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*</w:t>
            </w:r>
          </w:p>
        </w:tc>
        <w:tc>
          <w:tcPr>
            <w:tcW w:w="5387" w:type="dxa"/>
          </w:tcPr>
          <w:p w14:paraId="0467C842" w14:textId="4E766707" w:rsidR="0035588E" w:rsidRPr="006F1EF4" w:rsidRDefault="0035588E" w:rsidP="000E716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Competenze intermedie</w:t>
            </w:r>
          </w:p>
        </w:tc>
        <w:tc>
          <w:tcPr>
            <w:tcW w:w="2126" w:type="dxa"/>
          </w:tcPr>
          <w:p w14:paraId="1C7A2E4C" w14:textId="77777777" w:rsidR="0035588E" w:rsidRPr="006F1EF4" w:rsidRDefault="0035588E" w:rsidP="000E716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Assi culturali</w:t>
            </w:r>
          </w:p>
        </w:tc>
        <w:tc>
          <w:tcPr>
            <w:tcW w:w="1985" w:type="dxa"/>
          </w:tcPr>
          <w:p w14:paraId="164ED46E" w14:textId="77777777" w:rsidR="0035588E" w:rsidRPr="006F1EF4" w:rsidRDefault="0035588E" w:rsidP="000E716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 3° ANNO</w:t>
            </w:r>
          </w:p>
        </w:tc>
      </w:tr>
      <w:tr w:rsidR="0035588E" w:rsidRPr="006F1EF4" w14:paraId="4CB0FCAD" w14:textId="77777777" w:rsidTr="000E716F">
        <w:tc>
          <w:tcPr>
            <w:tcW w:w="675" w:type="dxa"/>
          </w:tcPr>
          <w:p w14:paraId="2F7B5A6F" w14:textId="77777777" w:rsidR="0035588E" w:rsidRPr="006F1EF4" w:rsidRDefault="0035588E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</w:t>
            </w:r>
          </w:p>
        </w:tc>
        <w:tc>
          <w:tcPr>
            <w:tcW w:w="5387" w:type="dxa"/>
          </w:tcPr>
          <w:p w14:paraId="528009D2" w14:textId="12114BB9" w:rsidR="0035588E" w:rsidRPr="00F03308" w:rsidRDefault="00D13C86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E31953">
              <w:rPr>
                <w:sz w:val="18"/>
                <w:szCs w:val="18"/>
              </w:rPr>
              <w:t>Saper valutare fatti e orientare i propri comportamenti in situazioni sociali e professionali strutturate che possono richiedere un adattamento del proprio operato nel rispetto di regole condivise.</w:t>
            </w:r>
          </w:p>
        </w:tc>
        <w:tc>
          <w:tcPr>
            <w:tcW w:w="2126" w:type="dxa"/>
          </w:tcPr>
          <w:p w14:paraId="408A697D" w14:textId="77777777" w:rsidR="00D13C86" w:rsidRDefault="00D13C86" w:rsidP="00D13C8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color w:val="000000"/>
                <w:sz w:val="18"/>
                <w:szCs w:val="18"/>
              </w:rPr>
              <w:t>Asse storico-sociale</w:t>
            </w:r>
          </w:p>
          <w:p w14:paraId="15059735" w14:textId="18FDC50B" w:rsidR="0035588E" w:rsidRPr="00F03308" w:rsidRDefault="00D13C86" w:rsidP="00D13C8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985" w:type="dxa"/>
          </w:tcPr>
          <w:p w14:paraId="12867E89" w14:textId="77777777" w:rsidR="0035588E" w:rsidRPr="00F03308" w:rsidRDefault="0035588E" w:rsidP="000E716F">
            <w:pPr>
              <w:spacing w:after="0" w:line="240" w:lineRule="auto"/>
              <w:ind w:left="190"/>
              <w:contextualSpacing/>
              <w:rPr>
                <w:sz w:val="18"/>
                <w:szCs w:val="18"/>
              </w:rPr>
            </w:pPr>
          </w:p>
        </w:tc>
      </w:tr>
      <w:tr w:rsidR="0035588E" w:rsidRPr="006F1EF4" w14:paraId="7FE88DF9" w14:textId="77777777" w:rsidTr="000E716F">
        <w:tc>
          <w:tcPr>
            <w:tcW w:w="675" w:type="dxa"/>
          </w:tcPr>
          <w:p w14:paraId="3CDA4773" w14:textId="77777777" w:rsidR="0035588E" w:rsidRPr="006F1EF4" w:rsidRDefault="0035588E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2</w:t>
            </w:r>
          </w:p>
        </w:tc>
        <w:tc>
          <w:tcPr>
            <w:tcW w:w="5387" w:type="dxa"/>
          </w:tcPr>
          <w:p w14:paraId="4C0B7995" w14:textId="77777777" w:rsidR="00D13C86" w:rsidRPr="00E31953" w:rsidRDefault="00D13C86" w:rsidP="00D13C86">
            <w:pPr>
              <w:pStyle w:val="TableParagraph"/>
              <w:spacing w:before="123" w:line="244" w:lineRule="auto"/>
              <w:ind w:right="95"/>
              <w:jc w:val="both"/>
              <w:rPr>
                <w:rFonts w:cs="Times New Roman"/>
                <w:sz w:val="18"/>
                <w:szCs w:val="18"/>
                <w:lang w:eastAsia="en-US" w:bidi="ar-SA"/>
              </w:rPr>
            </w:pPr>
            <w:r w:rsidRPr="00E31953">
              <w:rPr>
                <w:rFonts w:cs="Times New Roman"/>
                <w:sz w:val="18"/>
                <w:szCs w:val="18"/>
                <w:lang w:eastAsia="en-US" w:bidi="ar-SA"/>
              </w:rPr>
              <w:t>Gestire l’interazione comunicativa, orale e scritta, con particolare attenzione al contesto professionale e al controllo dei lessici specialistici.</w:t>
            </w:r>
            <w:r>
              <w:rPr>
                <w:rFonts w:cs="Times New Roman"/>
                <w:sz w:val="18"/>
                <w:szCs w:val="18"/>
                <w:lang w:eastAsia="en-US" w:bidi="ar-SA"/>
              </w:rPr>
              <w:t xml:space="preserve"> </w:t>
            </w:r>
            <w:r w:rsidRPr="00E31953">
              <w:rPr>
                <w:rFonts w:cs="Times New Roman"/>
                <w:sz w:val="18"/>
                <w:szCs w:val="18"/>
                <w:lang w:eastAsia="en-US" w:bidi="ar-SA"/>
              </w:rPr>
              <w:t>Comprendere e interpretare testi letterari e non letterari di varia tipologia e genere con riferimenti ai periodi culturali.</w:t>
            </w:r>
            <w:r>
              <w:rPr>
                <w:rFonts w:cs="Times New Roman"/>
                <w:sz w:val="18"/>
                <w:szCs w:val="18"/>
                <w:lang w:eastAsia="en-US" w:bidi="ar-SA"/>
              </w:rPr>
              <w:t xml:space="preserve"> </w:t>
            </w:r>
          </w:p>
          <w:p w14:paraId="1CF3CF03" w14:textId="6F44298F" w:rsidR="0035588E" w:rsidRPr="00F03308" w:rsidRDefault="00D13C86" w:rsidP="00D13C86">
            <w:pPr>
              <w:spacing w:after="0" w:line="240" w:lineRule="auto"/>
              <w:rPr>
                <w:sz w:val="18"/>
                <w:szCs w:val="18"/>
              </w:rPr>
            </w:pPr>
            <w:r w:rsidRPr="00E31953">
              <w:rPr>
                <w:sz w:val="18"/>
                <w:szCs w:val="18"/>
              </w:rPr>
              <w:t>Produrre diverse forme di scrittura, anche di tipo argomentativo, e realizzare forme di riscrittura intertestuale (sintesi, parafrasi esplicativa e interpretativa), con un uso appropriato e pertinente del lessico anche specialistico, adeguato ai vari contesti.</w:t>
            </w:r>
          </w:p>
        </w:tc>
        <w:tc>
          <w:tcPr>
            <w:tcW w:w="2126" w:type="dxa"/>
          </w:tcPr>
          <w:p w14:paraId="50595D76" w14:textId="77777777" w:rsidR="0035588E" w:rsidRPr="00F03308" w:rsidRDefault="0035588E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0F635AA0" w14:textId="77777777" w:rsidR="0035588E" w:rsidRPr="00F03308" w:rsidRDefault="0035588E" w:rsidP="000E71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985" w:type="dxa"/>
          </w:tcPr>
          <w:p w14:paraId="71986F09" w14:textId="77777777" w:rsidR="0035588E" w:rsidRPr="00F03308" w:rsidRDefault="0035588E" w:rsidP="000E716F">
            <w:pPr>
              <w:spacing w:after="0" w:line="240" w:lineRule="auto"/>
              <w:ind w:left="141"/>
              <w:contextualSpacing/>
              <w:rPr>
                <w:sz w:val="18"/>
                <w:szCs w:val="18"/>
              </w:rPr>
            </w:pPr>
          </w:p>
        </w:tc>
      </w:tr>
      <w:tr w:rsidR="0035588E" w:rsidRPr="006F1EF4" w14:paraId="152E8892" w14:textId="77777777" w:rsidTr="000E716F">
        <w:tc>
          <w:tcPr>
            <w:tcW w:w="675" w:type="dxa"/>
          </w:tcPr>
          <w:p w14:paraId="179B8444" w14:textId="77777777" w:rsidR="0035588E" w:rsidRPr="006F1EF4" w:rsidRDefault="0035588E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3</w:t>
            </w:r>
          </w:p>
        </w:tc>
        <w:tc>
          <w:tcPr>
            <w:tcW w:w="5387" w:type="dxa"/>
          </w:tcPr>
          <w:p w14:paraId="442DF374" w14:textId="0D1FAECC" w:rsidR="0035588E" w:rsidRPr="00F03308" w:rsidRDefault="00D13C86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A316C7">
              <w:rPr>
                <w:sz w:val="18"/>
                <w:szCs w:val="18"/>
              </w:rPr>
              <w:t>Identificare le relazioni tra le caratteristiche geomorfologiche e lo sviluppo del proprio territorio, anche in prospettiva storica, e utilizzare idonei strumenti di rappresentazione dei dati acquisiti.</w:t>
            </w:r>
          </w:p>
        </w:tc>
        <w:tc>
          <w:tcPr>
            <w:tcW w:w="2126" w:type="dxa"/>
          </w:tcPr>
          <w:p w14:paraId="31E17F4F" w14:textId="77777777" w:rsidR="0035588E" w:rsidRPr="00F03308" w:rsidRDefault="0035588E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32DDCF32" w14:textId="77777777" w:rsidR="0035588E" w:rsidRPr="00F03308" w:rsidRDefault="0035588E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985" w:type="dxa"/>
          </w:tcPr>
          <w:p w14:paraId="02626E4F" w14:textId="77777777" w:rsidR="0035588E" w:rsidRPr="00F03308" w:rsidRDefault="0035588E" w:rsidP="000E716F">
            <w:pPr>
              <w:spacing w:after="0" w:line="240" w:lineRule="auto"/>
              <w:ind w:left="190"/>
              <w:contextualSpacing/>
              <w:rPr>
                <w:sz w:val="18"/>
                <w:szCs w:val="18"/>
              </w:rPr>
            </w:pPr>
          </w:p>
        </w:tc>
      </w:tr>
      <w:tr w:rsidR="0035588E" w:rsidRPr="006F1EF4" w14:paraId="7E927749" w14:textId="77777777" w:rsidTr="000E716F">
        <w:tc>
          <w:tcPr>
            <w:tcW w:w="675" w:type="dxa"/>
          </w:tcPr>
          <w:p w14:paraId="353A018A" w14:textId="77777777" w:rsidR="0035588E" w:rsidRPr="006F1EF4" w:rsidRDefault="0035588E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4</w:t>
            </w:r>
          </w:p>
        </w:tc>
        <w:tc>
          <w:tcPr>
            <w:tcW w:w="5387" w:type="dxa"/>
          </w:tcPr>
          <w:p w14:paraId="020894E2" w14:textId="77777777" w:rsidR="00D13C86" w:rsidRPr="00EC3574" w:rsidRDefault="00D13C86" w:rsidP="00D13C86">
            <w:pPr>
              <w:pStyle w:val="TableParagraph"/>
              <w:spacing w:before="119"/>
              <w:ind w:right="302"/>
              <w:jc w:val="both"/>
              <w:rPr>
                <w:rFonts w:cs="Times New Roman"/>
                <w:sz w:val="18"/>
                <w:szCs w:val="18"/>
                <w:lang w:eastAsia="en-US" w:bidi="ar-SA"/>
              </w:rPr>
            </w:pPr>
            <w:r w:rsidRPr="00EC3574">
              <w:rPr>
                <w:rFonts w:cs="Times New Roman"/>
                <w:sz w:val="18"/>
                <w:szCs w:val="18"/>
                <w:lang w:eastAsia="en-US" w:bidi="ar-SA"/>
              </w:rPr>
              <w:t>Riconoscere somiglianze e differenze tra la cultura nazionale e altre culture in prospettiva inter</w:t>
            </w:r>
            <w:r>
              <w:rPr>
                <w:rFonts w:cs="Times New Roman"/>
                <w:sz w:val="18"/>
                <w:szCs w:val="18"/>
                <w:lang w:eastAsia="en-US" w:bidi="ar-SA"/>
              </w:rPr>
              <w:t xml:space="preserve"> </w:t>
            </w:r>
            <w:r w:rsidRPr="00EC3574">
              <w:rPr>
                <w:rFonts w:cs="Times New Roman"/>
                <w:sz w:val="18"/>
                <w:szCs w:val="18"/>
                <w:lang w:eastAsia="en-US" w:bidi="ar-SA"/>
              </w:rPr>
              <w:t>culturale.</w:t>
            </w:r>
          </w:p>
          <w:p w14:paraId="19CC4433" w14:textId="1E445940" w:rsidR="0035588E" w:rsidRPr="00F03308" w:rsidRDefault="00D13C86" w:rsidP="00D13C86">
            <w:pPr>
              <w:spacing w:after="0" w:line="240" w:lineRule="auto"/>
              <w:rPr>
                <w:sz w:val="18"/>
                <w:szCs w:val="18"/>
              </w:rPr>
            </w:pPr>
            <w:r w:rsidRPr="00EC3574">
              <w:rPr>
                <w:sz w:val="18"/>
                <w:szCs w:val="18"/>
              </w:rPr>
              <w:t>Rapportarsi attraverso linguaggi e sistemi di relazione adeguati anche con culture diverse.</w:t>
            </w:r>
          </w:p>
        </w:tc>
        <w:tc>
          <w:tcPr>
            <w:tcW w:w="2126" w:type="dxa"/>
          </w:tcPr>
          <w:p w14:paraId="4C611E6F" w14:textId="77777777" w:rsidR="0035588E" w:rsidRPr="00F03308" w:rsidRDefault="0035588E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44D97439" w14:textId="77777777" w:rsidR="0035588E" w:rsidRPr="00F03308" w:rsidRDefault="0035588E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654C77C3" w14:textId="77777777" w:rsidR="0035588E" w:rsidRPr="00F03308" w:rsidRDefault="0035588E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985" w:type="dxa"/>
          </w:tcPr>
          <w:p w14:paraId="419B5180" w14:textId="77777777" w:rsidR="0035588E" w:rsidRPr="00F03308" w:rsidRDefault="0035588E" w:rsidP="000E716F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35588E" w:rsidRPr="006F1EF4" w14:paraId="51C5B1C2" w14:textId="77777777" w:rsidTr="000E716F">
        <w:trPr>
          <w:trHeight w:val="1080"/>
        </w:trPr>
        <w:tc>
          <w:tcPr>
            <w:tcW w:w="675" w:type="dxa"/>
            <w:tcBorders>
              <w:bottom w:val="single" w:sz="4" w:space="0" w:color="auto"/>
            </w:tcBorders>
          </w:tcPr>
          <w:p w14:paraId="53F718EA" w14:textId="77777777" w:rsidR="0035588E" w:rsidRPr="006F1EF4" w:rsidRDefault="0035588E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5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08DC9DF3" w14:textId="77777777" w:rsidR="00D13C86" w:rsidRPr="00EC3574" w:rsidRDefault="00D13C86" w:rsidP="00D13C86">
            <w:pPr>
              <w:pStyle w:val="TableParagraph"/>
              <w:spacing w:before="119"/>
              <w:ind w:right="302"/>
              <w:jc w:val="both"/>
              <w:rPr>
                <w:rFonts w:cs="Times New Roman"/>
                <w:sz w:val="18"/>
                <w:szCs w:val="18"/>
                <w:lang w:eastAsia="en-US" w:bidi="ar-SA"/>
              </w:rPr>
            </w:pPr>
            <w:r w:rsidRPr="00EC3574">
              <w:rPr>
                <w:rFonts w:cs="Times New Roman"/>
                <w:sz w:val="18"/>
                <w:szCs w:val="18"/>
                <w:lang w:eastAsia="en-US" w:bidi="ar-SA"/>
              </w:rPr>
              <w:t>Utilizzare la lingua straniera, in ambiti inerenti al- la sfera personale e sociale, per comprendere in modo globale e selettivo testi orali e scritti; per produrre testi orali e scritti chiari e lineari, per descrivere e raccontare esperienze ed eventi; per interagire in situazioni semplici di routine e an- che più generali e partecipare a conversazioni.</w:t>
            </w:r>
            <w:r>
              <w:rPr>
                <w:rFonts w:cs="Times New Roman"/>
                <w:sz w:val="18"/>
                <w:szCs w:val="18"/>
                <w:lang w:eastAsia="en-US" w:bidi="ar-SA"/>
              </w:rPr>
              <w:t xml:space="preserve"> </w:t>
            </w:r>
          </w:p>
          <w:p w14:paraId="4983AA57" w14:textId="12A43238" w:rsidR="0035588E" w:rsidRPr="00F03308" w:rsidRDefault="00D13C86" w:rsidP="00D13C86">
            <w:pPr>
              <w:rPr>
                <w:sz w:val="18"/>
                <w:szCs w:val="18"/>
              </w:rPr>
            </w:pPr>
            <w:r w:rsidRPr="00EC3574">
              <w:rPr>
                <w:sz w:val="18"/>
                <w:szCs w:val="18"/>
              </w:rPr>
              <w:t>Utilizzare i linguaggi settoriali degli ambiti professionali di appartenenza per comprendere in mo</w:t>
            </w:r>
            <w:r>
              <w:rPr>
                <w:sz w:val="18"/>
                <w:szCs w:val="18"/>
              </w:rPr>
              <w:t>d</w:t>
            </w:r>
            <w:r w:rsidRPr="00EC3574">
              <w:rPr>
                <w:sz w:val="18"/>
                <w:szCs w:val="18"/>
              </w:rPr>
              <w:t>o globale e selettivo testi orali e scritti; per pro- durre semplici e brevi testi orali e scritti utilizzando il lessico specifico, per descrivere situazioni e presentare esperienze; per interagire in situazioni semplici e di routine e partecipare a br</w:t>
            </w:r>
            <w:r>
              <w:rPr>
                <w:sz w:val="18"/>
                <w:szCs w:val="18"/>
              </w:rPr>
              <w:t>e</w:t>
            </w:r>
            <w:r w:rsidRPr="00EC3574">
              <w:rPr>
                <w:sz w:val="18"/>
                <w:szCs w:val="18"/>
              </w:rPr>
              <w:t>vi conversazioni.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B2AA392" w14:textId="77777777" w:rsidR="0035588E" w:rsidRPr="00F03308" w:rsidRDefault="0035588E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0DD1FB53" w14:textId="77777777" w:rsidR="0035588E" w:rsidRPr="00F03308" w:rsidRDefault="0035588E" w:rsidP="000E71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BA3461D" w14:textId="77777777" w:rsidR="0035588E" w:rsidRPr="00F03308" w:rsidRDefault="0035588E" w:rsidP="000E716F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35588E" w:rsidRPr="006F1EF4" w14:paraId="386A08F9" w14:textId="77777777" w:rsidTr="000E716F">
        <w:trPr>
          <w:trHeight w:val="930"/>
        </w:trPr>
        <w:tc>
          <w:tcPr>
            <w:tcW w:w="675" w:type="dxa"/>
            <w:tcBorders>
              <w:bottom w:val="single" w:sz="4" w:space="0" w:color="auto"/>
            </w:tcBorders>
          </w:tcPr>
          <w:p w14:paraId="2841368C" w14:textId="77777777" w:rsidR="0035588E" w:rsidRPr="006F1EF4" w:rsidRDefault="0035588E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6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75E3B9F4" w14:textId="77777777" w:rsidR="00FB7446" w:rsidRPr="00F03308" w:rsidRDefault="00FB7446" w:rsidP="00FB7446">
            <w:pPr>
              <w:spacing w:after="0" w:line="240" w:lineRule="auto"/>
              <w:rPr>
                <w:sz w:val="18"/>
                <w:szCs w:val="18"/>
              </w:rPr>
            </w:pPr>
            <w:r w:rsidRPr="00EC3574">
              <w:rPr>
                <w:sz w:val="18"/>
                <w:szCs w:val="18"/>
              </w:rPr>
              <w:t>Correlare le informazioni acquisite sui beni artistici e ambientali alle attività economiche presenti nel territorio, ai loro possibili sviluppi in termini di fruibilità, anche in relazione all’area professionale di riferimento.</w:t>
            </w:r>
          </w:p>
          <w:p w14:paraId="009D0C85" w14:textId="77777777" w:rsidR="0035588E" w:rsidRPr="00F03308" w:rsidRDefault="0035588E" w:rsidP="000E716F">
            <w:pPr>
              <w:spacing w:after="0" w:line="240" w:lineRule="auto"/>
              <w:rPr>
                <w:sz w:val="18"/>
                <w:szCs w:val="18"/>
              </w:rPr>
            </w:pPr>
          </w:p>
          <w:p w14:paraId="23F60AAF" w14:textId="77777777" w:rsidR="0035588E" w:rsidRPr="00F03308" w:rsidRDefault="0035588E" w:rsidP="000E71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104902D" w14:textId="77777777" w:rsidR="0035588E" w:rsidRPr="00F03308" w:rsidRDefault="0035588E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171BE0F5" w14:textId="77777777" w:rsidR="0035588E" w:rsidRPr="00F03308" w:rsidRDefault="0035588E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2391E797" w14:textId="77777777" w:rsidR="0035588E" w:rsidRPr="00F03308" w:rsidRDefault="0035588E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F6E601D" w14:textId="77777777" w:rsidR="0035588E" w:rsidRPr="00F03308" w:rsidRDefault="0035588E" w:rsidP="000E716F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35588E" w:rsidRPr="006F1EF4" w14:paraId="03E775D1" w14:textId="77777777" w:rsidTr="000E716F">
        <w:trPr>
          <w:trHeight w:val="855"/>
        </w:trPr>
        <w:tc>
          <w:tcPr>
            <w:tcW w:w="675" w:type="dxa"/>
            <w:tcBorders>
              <w:bottom w:val="single" w:sz="4" w:space="0" w:color="auto"/>
            </w:tcBorders>
          </w:tcPr>
          <w:p w14:paraId="56E6FEC7" w14:textId="77777777" w:rsidR="0035588E" w:rsidRPr="006F1EF4" w:rsidRDefault="0035588E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7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76C8F101" w14:textId="5B100374" w:rsidR="0035588E" w:rsidRPr="00F03308" w:rsidRDefault="00FB7446" w:rsidP="000E716F">
            <w:pPr>
              <w:rPr>
                <w:sz w:val="18"/>
                <w:szCs w:val="18"/>
              </w:rPr>
            </w:pPr>
            <w:r w:rsidRPr="00530347">
              <w:rPr>
                <w:sz w:val="18"/>
                <w:szCs w:val="18"/>
              </w:rPr>
              <w:t>Utilizzare le forme di comunicazione visiva e multimediale in vari contesti anche professionali, valutando in modo critico l’attendibilità delle fonti per produrre in autonomia testi inerenti alla sfera personale e sociale e all’ambito professionale di appartenenza, sia in italiano sia in lingua straniera.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5D2B5F7" w14:textId="77777777" w:rsidR="0035588E" w:rsidRPr="00F03308" w:rsidRDefault="0035588E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4F9B8F49" w14:textId="77777777" w:rsidR="0035588E" w:rsidRPr="00F03308" w:rsidRDefault="0035588E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DD4B319" w14:textId="77777777" w:rsidR="0035588E" w:rsidRPr="00F03308" w:rsidRDefault="0035588E" w:rsidP="000E716F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E34C96" w:rsidRPr="006F1EF4" w14:paraId="2199BD2B" w14:textId="77777777" w:rsidTr="000E716F">
        <w:trPr>
          <w:trHeight w:val="840"/>
        </w:trPr>
        <w:tc>
          <w:tcPr>
            <w:tcW w:w="675" w:type="dxa"/>
            <w:tcBorders>
              <w:bottom w:val="single" w:sz="4" w:space="0" w:color="auto"/>
            </w:tcBorders>
          </w:tcPr>
          <w:p w14:paraId="619F7B16" w14:textId="77777777" w:rsidR="00E34C96" w:rsidRPr="006F1EF4" w:rsidRDefault="00E34C96" w:rsidP="00E34C96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8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009FA942" w14:textId="69517EF8" w:rsidR="00E34C96" w:rsidRPr="00F03308" w:rsidRDefault="00E34C96" w:rsidP="00E34C9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530347">
              <w:rPr>
                <w:sz w:val="18"/>
                <w:szCs w:val="18"/>
              </w:rPr>
              <w:t>Utilizzare le reti e gli strumenti informatici e an- che in situazioni di lavoro relative all’area professionale di riferimento.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82D04FF" w14:textId="77777777" w:rsidR="00E34C96" w:rsidRPr="00F03308" w:rsidRDefault="00E34C96" w:rsidP="00E34C96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matematico</w:t>
            </w:r>
          </w:p>
          <w:p w14:paraId="42257112" w14:textId="77777777" w:rsidR="00E34C96" w:rsidRPr="00F03308" w:rsidRDefault="00E34C96" w:rsidP="00E34C96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16F9AFE" w14:textId="77777777" w:rsidR="00E34C96" w:rsidRPr="00F03308" w:rsidRDefault="00E34C96" w:rsidP="00E34C96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35588E" w:rsidRPr="006F1EF4" w14:paraId="1CBCF029" w14:textId="77777777" w:rsidTr="000E716F">
        <w:trPr>
          <w:trHeight w:val="1035"/>
        </w:trPr>
        <w:tc>
          <w:tcPr>
            <w:tcW w:w="675" w:type="dxa"/>
            <w:tcBorders>
              <w:bottom w:val="single" w:sz="4" w:space="0" w:color="auto"/>
            </w:tcBorders>
          </w:tcPr>
          <w:p w14:paraId="21FAEB9F" w14:textId="77777777" w:rsidR="0035588E" w:rsidRPr="006F1EF4" w:rsidRDefault="0035588E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9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27EECC6D" w14:textId="4AD1ADD1" w:rsidR="0035588E" w:rsidRPr="00F03308" w:rsidRDefault="00E34C96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530347">
              <w:rPr>
                <w:sz w:val="18"/>
                <w:szCs w:val="18"/>
              </w:rPr>
              <w:t>Agire l’espressività corporea ed esercitare la pratica sportiva, in modo responsabile, sulla base della valutazione delle varie situazioni sociali e professionali, nei diversi ambiti di esercizio.</w:t>
            </w:r>
          </w:p>
          <w:p w14:paraId="0F2539FB" w14:textId="77777777" w:rsidR="0035588E" w:rsidRPr="00F03308" w:rsidRDefault="0035588E" w:rsidP="000E71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22E177F" w14:textId="77777777" w:rsidR="0035588E" w:rsidRPr="00F03308" w:rsidRDefault="0035588E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 sociale</w:t>
            </w:r>
          </w:p>
          <w:p w14:paraId="5D481749" w14:textId="77777777" w:rsidR="0035588E" w:rsidRPr="00F03308" w:rsidRDefault="0035588E" w:rsidP="000E716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1B2358B" w14:textId="77777777" w:rsidR="0035588E" w:rsidRPr="00F03308" w:rsidRDefault="0035588E" w:rsidP="000E716F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E34C96" w:rsidRPr="006F1EF4" w14:paraId="6B5FB9A2" w14:textId="77777777" w:rsidTr="000E716F">
        <w:tc>
          <w:tcPr>
            <w:tcW w:w="675" w:type="dxa"/>
          </w:tcPr>
          <w:p w14:paraId="1756267F" w14:textId="77777777" w:rsidR="00E34C96" w:rsidRPr="006F1EF4" w:rsidRDefault="00E34C96" w:rsidP="00E34C96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10</w:t>
            </w:r>
          </w:p>
        </w:tc>
        <w:tc>
          <w:tcPr>
            <w:tcW w:w="5387" w:type="dxa"/>
          </w:tcPr>
          <w:p w14:paraId="09888EF9" w14:textId="37073379" w:rsidR="00E34C96" w:rsidRPr="00F03308" w:rsidRDefault="00E34C96" w:rsidP="00E34C96">
            <w:pPr>
              <w:spacing w:after="0" w:line="240" w:lineRule="auto"/>
              <w:rPr>
                <w:sz w:val="18"/>
                <w:szCs w:val="18"/>
              </w:rPr>
            </w:pPr>
            <w:r w:rsidRPr="00530347">
              <w:rPr>
                <w:sz w:val="18"/>
                <w:szCs w:val="18"/>
              </w:rPr>
              <w:t>Applicare i concetti fondamentali relativi all’organizzazione aziendale e alla produzione di beni e servizi, per l’analisi di semplici casi aziendali relativi al settore professionale di riferimento.</w:t>
            </w:r>
          </w:p>
        </w:tc>
        <w:tc>
          <w:tcPr>
            <w:tcW w:w="2126" w:type="dxa"/>
          </w:tcPr>
          <w:p w14:paraId="56E18FBE" w14:textId="77777777" w:rsidR="00E34C96" w:rsidRPr="00F03308" w:rsidRDefault="00E34C96" w:rsidP="00E34C96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26544916" w14:textId="77777777" w:rsidR="00E34C96" w:rsidRPr="00F03308" w:rsidRDefault="00E34C96" w:rsidP="00E34C96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matematico</w:t>
            </w:r>
          </w:p>
          <w:p w14:paraId="0A849B66" w14:textId="77777777" w:rsidR="00E34C96" w:rsidRPr="00F03308" w:rsidRDefault="00E34C96" w:rsidP="00E34C96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1985" w:type="dxa"/>
          </w:tcPr>
          <w:p w14:paraId="1C4A59B2" w14:textId="77777777" w:rsidR="00E34C96" w:rsidRPr="00F03308" w:rsidRDefault="00E34C96" w:rsidP="00E34C96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E34C96" w:rsidRPr="006F1EF4" w14:paraId="79BB646A" w14:textId="77777777" w:rsidTr="000E716F">
        <w:tc>
          <w:tcPr>
            <w:tcW w:w="675" w:type="dxa"/>
          </w:tcPr>
          <w:p w14:paraId="52616FFD" w14:textId="77777777" w:rsidR="00E34C96" w:rsidRPr="006F1EF4" w:rsidRDefault="00E34C96" w:rsidP="00E34C96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11</w:t>
            </w:r>
          </w:p>
        </w:tc>
        <w:tc>
          <w:tcPr>
            <w:tcW w:w="5387" w:type="dxa"/>
          </w:tcPr>
          <w:p w14:paraId="7F122BBA" w14:textId="0197DC9E" w:rsidR="00E34C96" w:rsidRPr="00F03308" w:rsidRDefault="00E34C96" w:rsidP="00E34C96">
            <w:pPr>
              <w:spacing w:after="0" w:line="240" w:lineRule="auto"/>
              <w:rPr>
                <w:sz w:val="18"/>
                <w:szCs w:val="18"/>
              </w:rPr>
            </w:pPr>
            <w:r w:rsidRPr="00530347">
              <w:rPr>
                <w:sz w:val="18"/>
                <w:szCs w:val="18"/>
              </w:rPr>
              <w:t>Utilizzare in modo avanzato gli strumenti tecno- logici avendo cura della sicurezza, della tutela della salute nei luoghi di lavoro e della dignità della persona, rispettando le normative in autonomia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77247135" w14:textId="77777777" w:rsidR="00E34C96" w:rsidRPr="00F03308" w:rsidRDefault="00E34C96" w:rsidP="00E34C96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4C17FB29" w14:textId="77777777" w:rsidR="00E34C96" w:rsidRPr="00F03308" w:rsidRDefault="00E34C96" w:rsidP="00E34C96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1985" w:type="dxa"/>
          </w:tcPr>
          <w:p w14:paraId="4F0B25F1" w14:textId="77777777" w:rsidR="00E34C96" w:rsidRPr="00F03308" w:rsidRDefault="00E34C96" w:rsidP="00E34C96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E34C96" w:rsidRPr="006F1EF4" w14:paraId="1FAE0F98" w14:textId="77777777" w:rsidTr="000E716F">
        <w:tc>
          <w:tcPr>
            <w:tcW w:w="675" w:type="dxa"/>
          </w:tcPr>
          <w:p w14:paraId="25083CDB" w14:textId="77777777" w:rsidR="00E34C96" w:rsidRPr="006F1EF4" w:rsidRDefault="00E34C96" w:rsidP="00E34C96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12</w:t>
            </w:r>
          </w:p>
        </w:tc>
        <w:tc>
          <w:tcPr>
            <w:tcW w:w="5387" w:type="dxa"/>
          </w:tcPr>
          <w:p w14:paraId="2C06AAAE" w14:textId="5E621C73" w:rsidR="00E34C96" w:rsidRPr="00F03308" w:rsidRDefault="00E34C96" w:rsidP="00E34C9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Utilizzare i concetti e gli strumenti fondamentali </w:t>
            </w:r>
            <w:r w:rsidRPr="003627FF">
              <w:rPr>
                <w:sz w:val="18"/>
                <w:szCs w:val="18"/>
              </w:rPr>
              <w:t>dell’asse culturale matematico per affrontare e risolvere problemi strutturati, riferiti a situazioni applicative relative alla filiera di riferimento, an- che utilizzando strumenti e applicazioni informatiche.</w:t>
            </w:r>
          </w:p>
        </w:tc>
        <w:tc>
          <w:tcPr>
            <w:tcW w:w="2126" w:type="dxa"/>
          </w:tcPr>
          <w:p w14:paraId="16CE97AD" w14:textId="77777777" w:rsidR="00E34C96" w:rsidRPr="00F03308" w:rsidRDefault="00E34C96" w:rsidP="00E34C96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matematico</w:t>
            </w:r>
          </w:p>
          <w:p w14:paraId="0E9D7FBF" w14:textId="77777777" w:rsidR="00E34C96" w:rsidRPr="00F03308" w:rsidRDefault="00E34C96" w:rsidP="00E34C96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storico-sociale</w:t>
            </w:r>
          </w:p>
        </w:tc>
        <w:tc>
          <w:tcPr>
            <w:tcW w:w="1985" w:type="dxa"/>
          </w:tcPr>
          <w:p w14:paraId="4B3A8932" w14:textId="77777777" w:rsidR="00E34C96" w:rsidRPr="00F03308" w:rsidRDefault="00E34C96" w:rsidP="00E34C96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</w:tbl>
    <w:p w14:paraId="23ED5300" w14:textId="77777777" w:rsidR="00E0252F" w:rsidRPr="00FD70DD" w:rsidRDefault="00E0252F" w:rsidP="00E0252F">
      <w:pPr>
        <w:rPr>
          <w:rFonts w:asciiTheme="minorHAnsi" w:hAnsiTheme="minorHAnsi" w:cstheme="minorHAnsi"/>
          <w:i/>
          <w:sz w:val="18"/>
          <w:szCs w:val="18"/>
        </w:rPr>
      </w:pPr>
      <w:r>
        <w:rPr>
          <w:rFonts w:cs="Calibri"/>
          <w:b/>
          <w:smallCaps/>
        </w:rPr>
        <w:t xml:space="preserve">* </w:t>
      </w:r>
      <w:r w:rsidRPr="00FD70DD">
        <w:rPr>
          <w:rFonts w:asciiTheme="minorHAnsi" w:hAnsiTheme="minorHAnsi" w:cstheme="minorHAnsi"/>
          <w:i/>
          <w:sz w:val="18"/>
          <w:szCs w:val="18"/>
        </w:rPr>
        <w:t xml:space="preserve">Da compilare al termine del </w:t>
      </w:r>
      <w:r>
        <w:rPr>
          <w:rFonts w:asciiTheme="minorHAnsi" w:hAnsiTheme="minorHAnsi" w:cstheme="minorHAnsi"/>
          <w:i/>
          <w:sz w:val="18"/>
          <w:szCs w:val="18"/>
        </w:rPr>
        <w:t>terzo anno.</w:t>
      </w:r>
    </w:p>
    <w:p w14:paraId="6295ED0E" w14:textId="77777777" w:rsidR="00E0252F" w:rsidRPr="00FD70DD" w:rsidRDefault="00E0252F" w:rsidP="00E0252F">
      <w:pPr>
        <w:spacing w:line="243" w:lineRule="exact"/>
        <w:rPr>
          <w:rFonts w:asciiTheme="minorHAnsi" w:hAnsiTheme="minorHAnsi" w:cstheme="minorHAnsi"/>
          <w:i/>
          <w:sz w:val="18"/>
          <w:szCs w:val="18"/>
        </w:rPr>
      </w:pPr>
      <w:r w:rsidRPr="00FD70DD">
        <w:rPr>
          <w:rFonts w:asciiTheme="minorHAnsi" w:hAnsiTheme="minorHAnsi" w:cstheme="minorHAnsi"/>
          <w:i/>
          <w:sz w:val="18"/>
          <w:szCs w:val="18"/>
        </w:rPr>
        <w:t>I livelli di competenza sono così espressi: NR (base non raggiunto); BA (base); INT (intermedio); AV (avanzato).</w:t>
      </w:r>
    </w:p>
    <w:p w14:paraId="67D63978" w14:textId="77777777" w:rsidR="0035588E" w:rsidRDefault="0035588E" w:rsidP="00EF5296">
      <w:pPr>
        <w:rPr>
          <w:rFonts w:asciiTheme="minorHAnsi" w:hAnsiTheme="minorHAnsi" w:cstheme="minorHAnsi"/>
          <w:b/>
        </w:rPr>
      </w:pPr>
    </w:p>
    <w:tbl>
      <w:tblPr>
        <w:tblStyle w:val="TableGrid1"/>
        <w:tblpPr w:leftFromText="141" w:rightFromText="141" w:vertAnchor="text" w:horzAnchor="margin" w:tblpY="-25"/>
        <w:tblOverlap w:val="never"/>
        <w:tblW w:w="10201" w:type="dxa"/>
        <w:tblLook w:val="04A0" w:firstRow="1" w:lastRow="0" w:firstColumn="1" w:lastColumn="0" w:noHBand="0" w:noVBand="1"/>
      </w:tblPr>
      <w:tblGrid>
        <w:gridCol w:w="397"/>
        <w:gridCol w:w="4020"/>
        <w:gridCol w:w="2822"/>
        <w:gridCol w:w="2962"/>
      </w:tblGrid>
      <w:tr w:rsidR="00E0252F" w:rsidRPr="00F03308" w14:paraId="60362423" w14:textId="77777777" w:rsidTr="007F7582">
        <w:tc>
          <w:tcPr>
            <w:tcW w:w="10201" w:type="dxa"/>
            <w:gridSpan w:val="4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A370E2E" w14:textId="09F86F15" w:rsidR="004507CB" w:rsidRPr="0094630F" w:rsidRDefault="00E0252F" w:rsidP="004507CB">
            <w:pPr>
              <w:spacing w:after="0" w:line="240" w:lineRule="auto"/>
              <w:jc w:val="center"/>
              <w:rPr>
                <w:b/>
                <w:smallCaps/>
              </w:rPr>
            </w:pPr>
            <w:r w:rsidRPr="0094630F">
              <w:rPr>
                <w:rFonts w:cs="Calibri"/>
                <w:b/>
                <w:smallCaps/>
              </w:rPr>
              <w:t>*</w:t>
            </w:r>
            <w:r w:rsidRPr="0094630F">
              <w:rPr>
                <w:b/>
                <w:smallCaps/>
              </w:rPr>
              <w:t>Competenze area di indirizzo</w:t>
            </w:r>
            <w:r>
              <w:rPr>
                <w:b/>
                <w:smallCaps/>
              </w:rPr>
              <w:t xml:space="preserve"> (3° anno)</w:t>
            </w:r>
            <w:r w:rsidRPr="0094630F">
              <w:rPr>
                <w:b/>
                <w:smallCaps/>
              </w:rPr>
              <w:t xml:space="preserve"> </w:t>
            </w:r>
            <w:r w:rsidR="004507CB">
              <w:rPr>
                <w:b/>
                <w:smallCaps/>
              </w:rPr>
              <w:t xml:space="preserve"> Allegato C</w:t>
            </w:r>
          </w:p>
          <w:p w14:paraId="43340D5F" w14:textId="4D27C68A" w:rsidR="00E0252F" w:rsidRPr="0094630F" w:rsidRDefault="00E0252F" w:rsidP="000E716F">
            <w:pPr>
              <w:spacing w:after="0" w:line="240" w:lineRule="auto"/>
              <w:jc w:val="center"/>
              <w:rPr>
                <w:b/>
                <w:smallCaps/>
              </w:rPr>
            </w:pPr>
          </w:p>
          <w:p w14:paraId="3EF1E049" w14:textId="77777777" w:rsidR="00E0252F" w:rsidRDefault="00E0252F" w:rsidP="000E716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0252F" w:rsidRPr="00F03308" w14:paraId="63FD0AF1" w14:textId="77777777" w:rsidTr="007F7582">
        <w:tc>
          <w:tcPr>
            <w:tcW w:w="397" w:type="dxa"/>
          </w:tcPr>
          <w:p w14:paraId="181547D5" w14:textId="77777777" w:rsidR="00E0252F" w:rsidRPr="000C3D02" w:rsidRDefault="00E0252F" w:rsidP="000E716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*</w:t>
            </w:r>
          </w:p>
        </w:tc>
        <w:tc>
          <w:tcPr>
            <w:tcW w:w="4020" w:type="dxa"/>
          </w:tcPr>
          <w:p w14:paraId="03716630" w14:textId="77777777" w:rsidR="00E0252F" w:rsidRPr="00F03308" w:rsidRDefault="00E0252F" w:rsidP="000E716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Competenze intermedie</w:t>
            </w:r>
          </w:p>
        </w:tc>
        <w:tc>
          <w:tcPr>
            <w:tcW w:w="2822" w:type="dxa"/>
          </w:tcPr>
          <w:p w14:paraId="3069EE92" w14:textId="77777777" w:rsidR="00E0252F" w:rsidRPr="00F03308" w:rsidRDefault="00E0252F" w:rsidP="000E716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Assi culturali</w:t>
            </w:r>
          </w:p>
        </w:tc>
        <w:tc>
          <w:tcPr>
            <w:tcW w:w="2962" w:type="dxa"/>
          </w:tcPr>
          <w:p w14:paraId="6AF2142E" w14:textId="77777777" w:rsidR="00E0252F" w:rsidRPr="00F03308" w:rsidRDefault="00E0252F" w:rsidP="000E716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3° ANNO</w:t>
            </w:r>
          </w:p>
        </w:tc>
      </w:tr>
      <w:tr w:rsidR="00E0252F" w:rsidRPr="00F03308" w14:paraId="5C2CFC40" w14:textId="77777777" w:rsidTr="007F7582">
        <w:tc>
          <w:tcPr>
            <w:tcW w:w="397" w:type="dxa"/>
          </w:tcPr>
          <w:p w14:paraId="7D999E7B" w14:textId="77777777" w:rsidR="00E0252F" w:rsidRPr="000C3D02" w:rsidRDefault="00E0252F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1</w:t>
            </w:r>
          </w:p>
        </w:tc>
        <w:tc>
          <w:tcPr>
            <w:tcW w:w="4020" w:type="dxa"/>
          </w:tcPr>
          <w:p w14:paraId="0961DA36" w14:textId="77777777" w:rsidR="00E0252F" w:rsidRPr="00EA439A" w:rsidRDefault="00E0252F" w:rsidP="000E716F">
            <w:pPr>
              <w:spacing w:after="0" w:line="240" w:lineRule="auto"/>
              <w:rPr>
                <w:rFonts w:ascii="Corbel" w:eastAsia="Calibri" w:hAnsi="Corbel" w:cstheme="minorHAnsi"/>
                <w:sz w:val="20"/>
                <w:szCs w:val="20"/>
              </w:rPr>
            </w:pPr>
            <w:r w:rsidRPr="00DD7743">
              <w:rPr>
                <w:sz w:val="18"/>
                <w:szCs w:val="18"/>
              </w:rPr>
              <w:t>Analizzare e interpretare schemi di apparati, impianti e dispositivi di moderata complessità.</w:t>
            </w:r>
          </w:p>
        </w:tc>
        <w:tc>
          <w:tcPr>
            <w:tcW w:w="2822" w:type="dxa"/>
          </w:tcPr>
          <w:p w14:paraId="09FCF11C" w14:textId="77777777" w:rsidR="00E0252F" w:rsidRPr="00EA439A" w:rsidRDefault="00E0252F" w:rsidP="000E716F">
            <w:pPr>
              <w:spacing w:after="0" w:line="240" w:lineRule="auto"/>
              <w:rPr>
                <w:rFonts w:ascii="Corbel" w:eastAsia="Calibri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eastAsia="Calibri" w:hAnsi="Corbel" w:cstheme="minorHAnsi"/>
                <w:color w:val="000000"/>
                <w:sz w:val="20"/>
                <w:szCs w:val="20"/>
              </w:rPr>
              <w:t xml:space="preserve">Asse </w:t>
            </w:r>
            <w:r w:rsidRPr="00EA439A">
              <w:rPr>
                <w:rFonts w:ascii="Corbel" w:eastAsia="Calibri" w:hAnsi="Corbel" w:cstheme="minorHAnsi"/>
                <w:color w:val="000000"/>
                <w:sz w:val="20"/>
                <w:szCs w:val="20"/>
              </w:rPr>
              <w:t>Scientifico, tecnologico e professionale</w:t>
            </w:r>
          </w:p>
          <w:p w14:paraId="47BA6815" w14:textId="77777777" w:rsidR="00E0252F" w:rsidRDefault="00E0252F" w:rsidP="000E716F">
            <w:pPr>
              <w:spacing w:after="0" w:line="240" w:lineRule="auto"/>
              <w:rPr>
                <w:rFonts w:ascii="Corbel" w:eastAsia="Calibri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eastAsia="Calibri" w:hAnsi="Corbel" w:cstheme="minorHAnsi"/>
                <w:color w:val="000000"/>
                <w:sz w:val="20"/>
                <w:szCs w:val="20"/>
              </w:rPr>
              <w:t>Asse dei linguaggi</w:t>
            </w:r>
          </w:p>
          <w:p w14:paraId="5537CE36" w14:textId="77777777" w:rsidR="00E0252F" w:rsidRPr="00EA439A" w:rsidRDefault="00E0252F" w:rsidP="000E716F">
            <w:pPr>
              <w:spacing w:after="0" w:line="240" w:lineRule="auto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eastAsia="Calibri" w:hAnsi="Corbel" w:cstheme="minorHAnsi"/>
                <w:color w:val="000000"/>
                <w:sz w:val="20"/>
                <w:szCs w:val="20"/>
              </w:rPr>
              <w:t>Asse matematico</w:t>
            </w:r>
          </w:p>
        </w:tc>
        <w:tc>
          <w:tcPr>
            <w:tcW w:w="2962" w:type="dxa"/>
          </w:tcPr>
          <w:p w14:paraId="58EECCA0" w14:textId="77777777" w:rsidR="00E0252F" w:rsidRPr="00F03308" w:rsidRDefault="00E0252F" w:rsidP="000E716F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0252F" w:rsidRPr="00F03308" w14:paraId="42284D9C" w14:textId="77777777" w:rsidTr="007F7582">
        <w:trPr>
          <w:trHeight w:val="705"/>
        </w:trPr>
        <w:tc>
          <w:tcPr>
            <w:tcW w:w="397" w:type="dxa"/>
            <w:tcBorders>
              <w:bottom w:val="single" w:sz="4" w:space="0" w:color="auto"/>
            </w:tcBorders>
          </w:tcPr>
          <w:p w14:paraId="44D61331" w14:textId="77777777" w:rsidR="00E0252F" w:rsidRPr="000C3D02" w:rsidRDefault="00E0252F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2</w:t>
            </w:r>
          </w:p>
        </w:tc>
        <w:tc>
          <w:tcPr>
            <w:tcW w:w="4020" w:type="dxa"/>
            <w:tcBorders>
              <w:bottom w:val="single" w:sz="4" w:space="0" w:color="auto"/>
            </w:tcBorders>
          </w:tcPr>
          <w:p w14:paraId="63AB26E0" w14:textId="77777777" w:rsidR="00E0252F" w:rsidRPr="00DD7743" w:rsidRDefault="00E0252F" w:rsidP="000E716F">
            <w:pPr>
              <w:pStyle w:val="TableParagraph"/>
              <w:ind w:left="110"/>
              <w:rPr>
                <w:sz w:val="18"/>
                <w:szCs w:val="18"/>
              </w:rPr>
            </w:pPr>
            <w:r w:rsidRPr="00DD7743">
              <w:rPr>
                <w:sz w:val="18"/>
                <w:szCs w:val="18"/>
              </w:rPr>
              <w:t>Realizzare apparati e impianti secondo le</w:t>
            </w:r>
          </w:p>
          <w:p w14:paraId="37FF44AE" w14:textId="77777777" w:rsidR="00E0252F" w:rsidRPr="00EA439A" w:rsidRDefault="00E0252F" w:rsidP="000E716F">
            <w:pPr>
              <w:spacing w:after="0" w:line="240" w:lineRule="auto"/>
              <w:rPr>
                <w:rFonts w:ascii="Corbel" w:eastAsia="Calibri" w:hAnsi="Corbel" w:cstheme="minorHAnsi"/>
                <w:sz w:val="20"/>
                <w:szCs w:val="20"/>
              </w:rPr>
            </w:pPr>
            <w:r w:rsidRPr="00DD7743">
              <w:rPr>
                <w:sz w:val="18"/>
                <w:szCs w:val="18"/>
              </w:rPr>
              <w:t>specifiche tecniche e nel rispetto della normativa di settore.</w:t>
            </w:r>
          </w:p>
        </w:tc>
        <w:tc>
          <w:tcPr>
            <w:tcW w:w="2822" w:type="dxa"/>
            <w:tcBorders>
              <w:bottom w:val="single" w:sz="4" w:space="0" w:color="auto"/>
            </w:tcBorders>
          </w:tcPr>
          <w:p w14:paraId="56FA90DD" w14:textId="77777777" w:rsidR="00E0252F" w:rsidRPr="00EA439A" w:rsidRDefault="00E0252F" w:rsidP="000E716F">
            <w:pPr>
              <w:spacing w:after="0" w:line="240" w:lineRule="auto"/>
              <w:rPr>
                <w:rFonts w:ascii="Corbel" w:eastAsia="Calibri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eastAsia="Calibri" w:hAnsi="Corbel" w:cstheme="minorHAnsi"/>
                <w:color w:val="000000"/>
                <w:sz w:val="20"/>
                <w:szCs w:val="20"/>
              </w:rPr>
              <w:t xml:space="preserve">Asse </w:t>
            </w:r>
            <w:r w:rsidRPr="00EA439A">
              <w:rPr>
                <w:rFonts w:ascii="Corbel" w:eastAsia="Calibri" w:hAnsi="Corbel" w:cstheme="minorHAnsi"/>
                <w:color w:val="000000"/>
                <w:sz w:val="20"/>
                <w:szCs w:val="20"/>
              </w:rPr>
              <w:t>Scientifico, tecnologico e professionale</w:t>
            </w:r>
          </w:p>
          <w:p w14:paraId="65945D54" w14:textId="77777777" w:rsidR="00E0252F" w:rsidRPr="00EA439A" w:rsidRDefault="00E0252F" w:rsidP="000E716F">
            <w:pPr>
              <w:spacing w:after="0" w:line="240" w:lineRule="auto"/>
              <w:rPr>
                <w:rFonts w:ascii="Corbel" w:eastAsia="Calibri" w:hAnsi="Corbel" w:cstheme="minorHAnsi"/>
                <w:color w:val="000000"/>
                <w:sz w:val="20"/>
                <w:szCs w:val="20"/>
              </w:rPr>
            </w:pPr>
          </w:p>
          <w:p w14:paraId="07CD40B4" w14:textId="77777777" w:rsidR="00E0252F" w:rsidRPr="00EA439A" w:rsidRDefault="00E0252F" w:rsidP="000E716F">
            <w:pPr>
              <w:spacing w:after="0" w:line="240" w:lineRule="auto"/>
              <w:rPr>
                <w:rFonts w:ascii="Corbel" w:eastAsia="Calibri" w:hAnsi="Corbel" w:cstheme="minorHAnsi"/>
                <w:color w:val="000000"/>
                <w:sz w:val="20"/>
                <w:szCs w:val="20"/>
              </w:rPr>
            </w:pP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6837DD0E" w14:textId="77777777" w:rsidR="00E0252F" w:rsidRPr="00F03308" w:rsidRDefault="00E0252F" w:rsidP="000E716F">
            <w:pPr>
              <w:spacing w:after="0" w:line="240" w:lineRule="auto"/>
              <w:ind w:left="107"/>
              <w:contextualSpacing/>
              <w:rPr>
                <w:sz w:val="18"/>
                <w:szCs w:val="18"/>
              </w:rPr>
            </w:pPr>
          </w:p>
        </w:tc>
      </w:tr>
      <w:tr w:rsidR="00E0252F" w:rsidRPr="00F03308" w14:paraId="79F144C2" w14:textId="77777777" w:rsidTr="007F7582">
        <w:tc>
          <w:tcPr>
            <w:tcW w:w="397" w:type="dxa"/>
          </w:tcPr>
          <w:p w14:paraId="1F362640" w14:textId="77777777" w:rsidR="00E0252F" w:rsidRPr="000C3D02" w:rsidRDefault="00E0252F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3</w:t>
            </w:r>
          </w:p>
        </w:tc>
        <w:tc>
          <w:tcPr>
            <w:tcW w:w="4020" w:type="dxa"/>
          </w:tcPr>
          <w:p w14:paraId="7B663126" w14:textId="77777777" w:rsidR="00E0252F" w:rsidRPr="00DD7743" w:rsidRDefault="00E0252F" w:rsidP="000E716F">
            <w:pPr>
              <w:pStyle w:val="TableParagraph"/>
              <w:ind w:left="110"/>
              <w:rPr>
                <w:sz w:val="18"/>
                <w:szCs w:val="18"/>
              </w:rPr>
            </w:pPr>
            <w:r w:rsidRPr="00DD7743">
              <w:rPr>
                <w:sz w:val="18"/>
                <w:szCs w:val="18"/>
              </w:rPr>
              <w:t>Eseguire, in modo guidato, attività di</w:t>
            </w:r>
          </w:p>
          <w:p w14:paraId="1A787F16" w14:textId="77777777" w:rsidR="00E0252F" w:rsidRPr="00EA439A" w:rsidRDefault="00E0252F" w:rsidP="000E716F">
            <w:pPr>
              <w:spacing w:after="0" w:line="240" w:lineRule="auto"/>
              <w:rPr>
                <w:rFonts w:ascii="Corbel" w:eastAsia="Calibri" w:hAnsi="Corbel" w:cstheme="minorHAnsi"/>
                <w:sz w:val="20"/>
                <w:szCs w:val="20"/>
              </w:rPr>
            </w:pPr>
            <w:r w:rsidRPr="00DD7743">
              <w:rPr>
                <w:sz w:val="18"/>
                <w:szCs w:val="18"/>
              </w:rPr>
              <w:t>assistenza tecnica, nonché di manutenzione ordinaria e straordinaria, di semplici apparati, impianti e di parti dei veicoli a</w:t>
            </w:r>
            <w:r>
              <w:rPr>
                <w:sz w:val="18"/>
                <w:szCs w:val="18"/>
              </w:rPr>
              <w:t xml:space="preserve"> </w:t>
            </w:r>
            <w:r w:rsidRPr="00DD7743">
              <w:rPr>
                <w:sz w:val="18"/>
                <w:szCs w:val="18"/>
              </w:rPr>
              <w:t xml:space="preserve"> motore ed assimilati.</w:t>
            </w:r>
          </w:p>
        </w:tc>
        <w:tc>
          <w:tcPr>
            <w:tcW w:w="2822" w:type="dxa"/>
          </w:tcPr>
          <w:p w14:paraId="1BB02146" w14:textId="77777777" w:rsidR="00E0252F" w:rsidRPr="00EA439A" w:rsidRDefault="00E0252F" w:rsidP="000E716F">
            <w:pPr>
              <w:spacing w:after="0" w:line="240" w:lineRule="auto"/>
              <w:rPr>
                <w:rFonts w:ascii="Corbel" w:eastAsia="Calibri" w:hAnsi="Corbel" w:cstheme="minorHAnsi"/>
                <w:color w:val="000000"/>
                <w:sz w:val="20"/>
                <w:szCs w:val="20"/>
              </w:rPr>
            </w:pPr>
            <w:r w:rsidRPr="00EA439A">
              <w:rPr>
                <w:rFonts w:ascii="Corbel" w:eastAsia="Calibri" w:hAnsi="Corbel" w:cstheme="minorHAnsi"/>
                <w:color w:val="000000"/>
                <w:sz w:val="20"/>
                <w:szCs w:val="20"/>
              </w:rPr>
              <w:t>Asse dei linguaggi</w:t>
            </w:r>
          </w:p>
          <w:p w14:paraId="4EF92956" w14:textId="77777777" w:rsidR="00E0252F" w:rsidRPr="00EA439A" w:rsidRDefault="00E0252F" w:rsidP="000E716F">
            <w:pPr>
              <w:spacing w:after="0" w:line="240" w:lineRule="auto"/>
              <w:rPr>
                <w:rFonts w:ascii="Corbel" w:eastAsia="Calibri" w:hAnsi="Corbel" w:cstheme="minorHAnsi"/>
                <w:color w:val="000000"/>
                <w:sz w:val="20"/>
                <w:szCs w:val="20"/>
              </w:rPr>
            </w:pPr>
            <w:r w:rsidRPr="00EA439A">
              <w:rPr>
                <w:rFonts w:ascii="Corbel" w:eastAsia="Calibri" w:hAnsi="Corbel" w:cstheme="minorHAnsi"/>
                <w:color w:val="000000"/>
                <w:sz w:val="20"/>
                <w:szCs w:val="20"/>
              </w:rPr>
              <w:t>Asse Scientifico, tecnologico e professionale</w:t>
            </w:r>
          </w:p>
          <w:p w14:paraId="47B396D8" w14:textId="77777777" w:rsidR="00E0252F" w:rsidRPr="00EA439A" w:rsidRDefault="00E0252F" w:rsidP="000E716F">
            <w:pPr>
              <w:spacing w:after="0" w:line="240" w:lineRule="auto"/>
              <w:rPr>
                <w:rFonts w:ascii="Corbel" w:hAnsi="Corbel" w:cstheme="minorHAnsi"/>
                <w:sz w:val="20"/>
                <w:szCs w:val="20"/>
              </w:rPr>
            </w:pPr>
          </w:p>
        </w:tc>
        <w:tc>
          <w:tcPr>
            <w:tcW w:w="2962" w:type="dxa"/>
          </w:tcPr>
          <w:p w14:paraId="4FAEA4B3" w14:textId="77777777" w:rsidR="00E0252F" w:rsidRPr="00F03308" w:rsidRDefault="00E0252F" w:rsidP="000E716F">
            <w:pPr>
              <w:spacing w:after="0" w:line="240" w:lineRule="auto"/>
              <w:ind w:left="190"/>
              <w:contextualSpacing/>
              <w:rPr>
                <w:sz w:val="18"/>
                <w:szCs w:val="18"/>
              </w:rPr>
            </w:pPr>
          </w:p>
        </w:tc>
      </w:tr>
      <w:tr w:rsidR="00E0252F" w:rsidRPr="00F03308" w14:paraId="1D9A4212" w14:textId="77777777" w:rsidTr="007F7582">
        <w:tc>
          <w:tcPr>
            <w:tcW w:w="397" w:type="dxa"/>
          </w:tcPr>
          <w:p w14:paraId="37E7CF99" w14:textId="77777777" w:rsidR="00E0252F" w:rsidRPr="000C3D02" w:rsidRDefault="00E0252F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4</w:t>
            </w:r>
          </w:p>
        </w:tc>
        <w:tc>
          <w:tcPr>
            <w:tcW w:w="4020" w:type="dxa"/>
          </w:tcPr>
          <w:p w14:paraId="5313E3A4" w14:textId="77777777" w:rsidR="00E0252F" w:rsidRPr="00EA439A" w:rsidRDefault="00E0252F" w:rsidP="000E716F">
            <w:pPr>
              <w:spacing w:after="0" w:line="240" w:lineRule="auto"/>
              <w:rPr>
                <w:rFonts w:ascii="Corbel" w:eastAsia="Calibri" w:hAnsi="Corbel" w:cstheme="minorHAnsi"/>
                <w:sz w:val="20"/>
                <w:szCs w:val="20"/>
              </w:rPr>
            </w:pPr>
            <w:r w:rsidRPr="00DD7743">
              <w:rPr>
                <w:sz w:val="18"/>
                <w:szCs w:val="18"/>
              </w:rPr>
              <w:t>Collaborare alle attività di verifica e regolazione.</w:t>
            </w:r>
          </w:p>
        </w:tc>
        <w:tc>
          <w:tcPr>
            <w:tcW w:w="2822" w:type="dxa"/>
          </w:tcPr>
          <w:p w14:paraId="3D10FA39" w14:textId="77777777" w:rsidR="00E0252F" w:rsidRPr="00EA439A" w:rsidRDefault="00E0252F" w:rsidP="000E716F">
            <w:pPr>
              <w:spacing w:after="0" w:line="240" w:lineRule="auto"/>
              <w:rPr>
                <w:rFonts w:ascii="Corbel" w:eastAsia="Calibri" w:hAnsi="Corbel" w:cstheme="minorHAnsi"/>
                <w:color w:val="000000"/>
                <w:sz w:val="20"/>
                <w:szCs w:val="20"/>
              </w:rPr>
            </w:pPr>
            <w:r w:rsidRPr="00EA439A">
              <w:rPr>
                <w:rFonts w:ascii="Corbel" w:eastAsia="Calibri" w:hAnsi="Corbel" w:cstheme="minorHAnsi"/>
                <w:color w:val="000000"/>
                <w:sz w:val="20"/>
                <w:szCs w:val="20"/>
              </w:rPr>
              <w:t>Asse Scientifico, tecnologico e professionale</w:t>
            </w:r>
          </w:p>
        </w:tc>
        <w:tc>
          <w:tcPr>
            <w:tcW w:w="2962" w:type="dxa"/>
          </w:tcPr>
          <w:p w14:paraId="4F5C28E9" w14:textId="77777777" w:rsidR="00E0252F" w:rsidRPr="00F03308" w:rsidRDefault="00E0252F" w:rsidP="000E716F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E0252F" w:rsidRPr="00F03308" w14:paraId="2630EAE3" w14:textId="77777777" w:rsidTr="007F7582">
        <w:tc>
          <w:tcPr>
            <w:tcW w:w="397" w:type="dxa"/>
          </w:tcPr>
          <w:p w14:paraId="41E574B2" w14:textId="77777777" w:rsidR="00E0252F" w:rsidRPr="000C3D02" w:rsidRDefault="00E0252F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5</w:t>
            </w:r>
          </w:p>
        </w:tc>
        <w:tc>
          <w:tcPr>
            <w:tcW w:w="4020" w:type="dxa"/>
          </w:tcPr>
          <w:p w14:paraId="1ABAA76F" w14:textId="77777777" w:rsidR="00E0252F" w:rsidRPr="00EA439A" w:rsidRDefault="00E0252F" w:rsidP="000E716F">
            <w:pPr>
              <w:spacing w:after="0" w:line="240" w:lineRule="auto"/>
              <w:rPr>
                <w:rFonts w:ascii="Corbel" w:eastAsia="Calibri" w:hAnsi="Corbel" w:cstheme="minorHAnsi"/>
                <w:sz w:val="20"/>
                <w:szCs w:val="20"/>
              </w:rPr>
            </w:pPr>
            <w:r>
              <w:rPr>
                <w:sz w:val="18"/>
              </w:rPr>
              <w:t>Determinare il fabbisogno delle scorte di magazzino.</w:t>
            </w:r>
          </w:p>
        </w:tc>
        <w:tc>
          <w:tcPr>
            <w:tcW w:w="2822" w:type="dxa"/>
          </w:tcPr>
          <w:p w14:paraId="05B60DD7" w14:textId="77777777" w:rsidR="00E0252F" w:rsidRDefault="00E0252F" w:rsidP="000E716F">
            <w:pPr>
              <w:spacing w:after="0" w:line="240" w:lineRule="auto"/>
              <w:rPr>
                <w:rFonts w:ascii="Corbel" w:eastAsia="Calibri" w:hAnsi="Corbel" w:cstheme="minorHAnsi"/>
                <w:color w:val="000000"/>
                <w:sz w:val="20"/>
                <w:szCs w:val="20"/>
              </w:rPr>
            </w:pPr>
            <w:r w:rsidRPr="00EA439A">
              <w:rPr>
                <w:rFonts w:ascii="Corbel" w:eastAsia="Calibri" w:hAnsi="Corbel" w:cstheme="minorHAnsi"/>
                <w:color w:val="000000"/>
                <w:sz w:val="20"/>
                <w:szCs w:val="20"/>
              </w:rPr>
              <w:t>Asse Scientifico, tecnologico e professionale</w:t>
            </w:r>
          </w:p>
          <w:p w14:paraId="343DB3A5" w14:textId="77777777" w:rsidR="00E0252F" w:rsidRPr="00EA439A" w:rsidRDefault="00E0252F" w:rsidP="000E716F">
            <w:pPr>
              <w:spacing w:after="0" w:line="240" w:lineRule="auto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eastAsia="Calibri" w:hAnsi="Corbel" w:cstheme="minorHAnsi"/>
                <w:color w:val="000000"/>
                <w:sz w:val="20"/>
                <w:szCs w:val="20"/>
              </w:rPr>
              <w:t>Asse dei linguaggi</w:t>
            </w:r>
          </w:p>
        </w:tc>
        <w:tc>
          <w:tcPr>
            <w:tcW w:w="2962" w:type="dxa"/>
          </w:tcPr>
          <w:p w14:paraId="3E217FCF" w14:textId="77777777" w:rsidR="00E0252F" w:rsidRPr="00F03308" w:rsidRDefault="00E0252F" w:rsidP="000E716F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E0252F" w:rsidRPr="00F03308" w14:paraId="2F6A6B7F" w14:textId="77777777" w:rsidTr="007F7582">
        <w:trPr>
          <w:trHeight w:val="716"/>
        </w:trPr>
        <w:tc>
          <w:tcPr>
            <w:tcW w:w="397" w:type="dxa"/>
          </w:tcPr>
          <w:p w14:paraId="3DAFD344" w14:textId="77777777" w:rsidR="00E0252F" w:rsidRPr="000C3D02" w:rsidRDefault="00E0252F" w:rsidP="000E716F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6</w:t>
            </w:r>
          </w:p>
        </w:tc>
        <w:tc>
          <w:tcPr>
            <w:tcW w:w="4020" w:type="dxa"/>
          </w:tcPr>
          <w:p w14:paraId="1D48B883" w14:textId="77777777" w:rsidR="00E0252F" w:rsidRPr="00EA439A" w:rsidRDefault="00E0252F" w:rsidP="000E716F">
            <w:pPr>
              <w:spacing w:after="0" w:line="240" w:lineRule="auto"/>
              <w:rPr>
                <w:rFonts w:ascii="Corbel" w:eastAsia="Calibri" w:hAnsi="Corbel" w:cstheme="minorHAnsi"/>
                <w:sz w:val="20"/>
                <w:szCs w:val="20"/>
              </w:rPr>
            </w:pPr>
            <w:r w:rsidRPr="00DD7743">
              <w:rPr>
                <w:sz w:val="18"/>
                <w:szCs w:val="18"/>
              </w:rPr>
              <w:t>Riconoscere, valutare, gestire, prevenire il rischio, il pericolo, il danno per operare in sicurezza.</w:t>
            </w:r>
          </w:p>
        </w:tc>
        <w:tc>
          <w:tcPr>
            <w:tcW w:w="2822" w:type="dxa"/>
          </w:tcPr>
          <w:p w14:paraId="09DB4725" w14:textId="77777777" w:rsidR="00E0252F" w:rsidRPr="00EA439A" w:rsidRDefault="00E0252F" w:rsidP="000E716F">
            <w:pPr>
              <w:spacing w:after="0" w:line="240" w:lineRule="auto"/>
              <w:rPr>
                <w:rFonts w:ascii="Corbel" w:hAnsi="Corbel" w:cstheme="minorHAnsi"/>
                <w:sz w:val="20"/>
                <w:szCs w:val="20"/>
              </w:rPr>
            </w:pPr>
            <w:r w:rsidRPr="00EA439A">
              <w:rPr>
                <w:rFonts w:ascii="Corbel" w:hAnsi="Corbel" w:cstheme="minorHAnsi"/>
                <w:sz w:val="20"/>
                <w:szCs w:val="20"/>
              </w:rPr>
              <w:t>Asse Scientifico, tecnologico e professionale</w:t>
            </w:r>
          </w:p>
          <w:p w14:paraId="3C4509D8" w14:textId="77777777" w:rsidR="00E0252F" w:rsidRPr="00EA439A" w:rsidRDefault="00E0252F" w:rsidP="000E716F">
            <w:pPr>
              <w:spacing w:after="0" w:line="240" w:lineRule="auto"/>
              <w:rPr>
                <w:rFonts w:ascii="Corbel" w:hAnsi="Corbel" w:cstheme="minorHAnsi"/>
                <w:sz w:val="20"/>
                <w:szCs w:val="20"/>
              </w:rPr>
            </w:pPr>
          </w:p>
        </w:tc>
        <w:tc>
          <w:tcPr>
            <w:tcW w:w="2962" w:type="dxa"/>
          </w:tcPr>
          <w:p w14:paraId="3F976E2C" w14:textId="77777777" w:rsidR="00E0252F" w:rsidRPr="00F03308" w:rsidRDefault="00E0252F" w:rsidP="000E716F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</w:tbl>
    <w:p w14:paraId="52458245" w14:textId="77777777" w:rsidR="00E0252F" w:rsidRPr="00FD70DD" w:rsidRDefault="00E0252F" w:rsidP="00E0252F">
      <w:pPr>
        <w:rPr>
          <w:rFonts w:asciiTheme="minorHAnsi" w:hAnsiTheme="minorHAnsi" w:cstheme="minorHAnsi"/>
          <w:i/>
          <w:sz w:val="18"/>
          <w:szCs w:val="18"/>
        </w:rPr>
      </w:pPr>
      <w:r>
        <w:rPr>
          <w:rFonts w:cs="Calibri"/>
          <w:b/>
          <w:smallCaps/>
        </w:rPr>
        <w:t xml:space="preserve">* </w:t>
      </w:r>
      <w:r w:rsidRPr="00FD70DD">
        <w:rPr>
          <w:rFonts w:asciiTheme="minorHAnsi" w:hAnsiTheme="minorHAnsi" w:cstheme="minorHAnsi"/>
          <w:i/>
          <w:sz w:val="18"/>
          <w:szCs w:val="18"/>
        </w:rPr>
        <w:t xml:space="preserve">Da compilare al termine del </w:t>
      </w:r>
      <w:r>
        <w:rPr>
          <w:rFonts w:asciiTheme="minorHAnsi" w:hAnsiTheme="minorHAnsi" w:cstheme="minorHAnsi"/>
          <w:i/>
          <w:sz w:val="18"/>
          <w:szCs w:val="18"/>
        </w:rPr>
        <w:t>terzo anno.</w:t>
      </w:r>
    </w:p>
    <w:p w14:paraId="4FA365CF" w14:textId="77777777" w:rsidR="00E0252F" w:rsidRPr="00FD70DD" w:rsidRDefault="00E0252F" w:rsidP="00E0252F">
      <w:pPr>
        <w:spacing w:line="243" w:lineRule="exact"/>
        <w:rPr>
          <w:rFonts w:asciiTheme="minorHAnsi" w:hAnsiTheme="minorHAnsi" w:cstheme="minorHAnsi"/>
          <w:i/>
          <w:sz w:val="18"/>
          <w:szCs w:val="18"/>
        </w:rPr>
      </w:pPr>
      <w:r w:rsidRPr="00FD70DD">
        <w:rPr>
          <w:rFonts w:asciiTheme="minorHAnsi" w:hAnsiTheme="minorHAnsi" w:cstheme="minorHAnsi"/>
          <w:i/>
          <w:sz w:val="18"/>
          <w:szCs w:val="18"/>
        </w:rPr>
        <w:t>I livelli di competenza sono così espressi: NR (base non raggiunto); BA (base); INT (intermedio); AV (avanzato).</w:t>
      </w:r>
    </w:p>
    <w:tbl>
      <w:tblPr>
        <w:tblStyle w:val="Grigliatabella"/>
        <w:tblW w:w="10060" w:type="dxa"/>
        <w:jc w:val="center"/>
        <w:tblLook w:val="04A0" w:firstRow="1" w:lastRow="0" w:firstColumn="1" w:lastColumn="0" w:noHBand="0" w:noVBand="1"/>
      </w:tblPr>
      <w:tblGrid>
        <w:gridCol w:w="3207"/>
        <w:gridCol w:w="3207"/>
        <w:gridCol w:w="3646"/>
      </w:tblGrid>
      <w:tr w:rsidR="007009FE" w:rsidRPr="00D263A2" w14:paraId="0C5BE877" w14:textId="77777777" w:rsidTr="007F7582">
        <w:trPr>
          <w:jc w:val="center"/>
        </w:trPr>
        <w:tc>
          <w:tcPr>
            <w:tcW w:w="10060" w:type="dxa"/>
            <w:gridSpan w:val="3"/>
          </w:tcPr>
          <w:p w14:paraId="450811AC" w14:textId="77777777" w:rsidR="007009FE" w:rsidRPr="00D263A2" w:rsidRDefault="007009FE" w:rsidP="002060E9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INDIRIZZO</w:t>
            </w:r>
            <w:r>
              <w:rPr>
                <w:rFonts w:asciiTheme="minorHAnsi" w:hAnsiTheme="minorHAnsi" w:cstheme="minorHAnsi"/>
              </w:rPr>
              <w:t xml:space="preserve">: </w:t>
            </w:r>
            <w:r w:rsidR="00F279B9">
              <w:rPr>
                <w:i/>
              </w:rPr>
              <w:t>Manutenzione e Assistenza tecnica</w:t>
            </w:r>
          </w:p>
          <w:p w14:paraId="619AD7F6" w14:textId="77777777" w:rsidR="007009FE" w:rsidRPr="00D263A2" w:rsidRDefault="007009FE" w:rsidP="002060E9">
            <w:pPr>
              <w:pStyle w:val="Nessunaspaziatura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263A2">
              <w:rPr>
                <w:rFonts w:asciiTheme="minorHAnsi" w:hAnsiTheme="minorHAnsi" w:cstheme="minorHAnsi"/>
                <w:b/>
                <w:bCs/>
              </w:rPr>
              <w:t>TERZO ANNO</w:t>
            </w:r>
          </w:p>
        </w:tc>
      </w:tr>
      <w:tr w:rsidR="007009FE" w:rsidRPr="00D263A2" w14:paraId="22599304" w14:textId="77777777" w:rsidTr="007F7582">
        <w:trPr>
          <w:jc w:val="center"/>
        </w:trPr>
        <w:tc>
          <w:tcPr>
            <w:tcW w:w="10060" w:type="dxa"/>
            <w:gridSpan w:val="3"/>
          </w:tcPr>
          <w:p w14:paraId="3CF1C684" w14:textId="77777777" w:rsidR="007009FE" w:rsidRPr="00D263A2" w:rsidRDefault="007009FE" w:rsidP="002060E9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VERIFICA PFI al xxxx</w:t>
            </w:r>
            <w:r w:rsidRPr="00D263A2">
              <w:rPr>
                <w:rFonts w:asciiTheme="minorHAnsi" w:hAnsiTheme="minorHAnsi" w:cstheme="minorHAnsi"/>
              </w:rPr>
              <w:t>/01/xxxx</w:t>
            </w:r>
          </w:p>
        </w:tc>
      </w:tr>
      <w:tr w:rsidR="007009FE" w:rsidRPr="00D263A2" w14:paraId="52CAA9C0" w14:textId="77777777" w:rsidTr="007F7582">
        <w:trPr>
          <w:jc w:val="center"/>
        </w:trPr>
        <w:tc>
          <w:tcPr>
            <w:tcW w:w="3207" w:type="dxa"/>
          </w:tcPr>
          <w:p w14:paraId="38318D4C" w14:textId="77777777" w:rsidR="007009FE" w:rsidRPr="00D263A2" w:rsidRDefault="007009FE" w:rsidP="002060E9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600664EA" w14:textId="77777777" w:rsidR="007009FE" w:rsidRPr="00D263A2" w:rsidRDefault="007009FE" w:rsidP="002060E9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Firma del tutor</w:t>
            </w:r>
          </w:p>
        </w:tc>
        <w:tc>
          <w:tcPr>
            <w:tcW w:w="3646" w:type="dxa"/>
          </w:tcPr>
          <w:p w14:paraId="705A49B5" w14:textId="2EEEE0ED" w:rsidR="007009FE" w:rsidRPr="00D263A2" w:rsidRDefault="007009FE" w:rsidP="002060E9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009FE" w:rsidRPr="00D263A2" w14:paraId="7CC5B588" w14:textId="77777777" w:rsidTr="007F7582">
        <w:trPr>
          <w:jc w:val="center"/>
        </w:trPr>
        <w:tc>
          <w:tcPr>
            <w:tcW w:w="3207" w:type="dxa"/>
          </w:tcPr>
          <w:p w14:paraId="43DF1479" w14:textId="77777777" w:rsidR="007009FE" w:rsidRPr="00D263A2" w:rsidRDefault="007009FE" w:rsidP="002060E9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60214B1C" w14:textId="77777777" w:rsidR="007009FE" w:rsidRPr="00D263A2" w:rsidRDefault="007009FE" w:rsidP="002060E9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VERIFICA PFI al xxxx</w:t>
            </w:r>
            <w:r w:rsidRPr="00D263A2">
              <w:rPr>
                <w:rFonts w:asciiTheme="minorHAnsi" w:hAnsiTheme="minorHAnsi" w:cstheme="minorHAnsi"/>
              </w:rPr>
              <w:t>/06/xxxx</w:t>
            </w:r>
          </w:p>
        </w:tc>
        <w:tc>
          <w:tcPr>
            <w:tcW w:w="3646" w:type="dxa"/>
          </w:tcPr>
          <w:p w14:paraId="784B5340" w14:textId="77777777" w:rsidR="007009FE" w:rsidRPr="00D263A2" w:rsidRDefault="007009FE" w:rsidP="002060E9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009FE" w:rsidRPr="00D263A2" w14:paraId="4E0B79FA" w14:textId="77777777" w:rsidTr="007F7582">
        <w:trPr>
          <w:jc w:val="center"/>
        </w:trPr>
        <w:tc>
          <w:tcPr>
            <w:tcW w:w="3207" w:type="dxa"/>
          </w:tcPr>
          <w:p w14:paraId="4F67C461" w14:textId="77777777" w:rsidR="007009FE" w:rsidRPr="00D263A2" w:rsidRDefault="007009FE" w:rsidP="002060E9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5AE5ACBB" w14:textId="77777777" w:rsidR="007009FE" w:rsidRPr="00D263A2" w:rsidRDefault="007009FE" w:rsidP="002060E9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Firma del tutor</w:t>
            </w:r>
          </w:p>
        </w:tc>
        <w:tc>
          <w:tcPr>
            <w:tcW w:w="3646" w:type="dxa"/>
          </w:tcPr>
          <w:p w14:paraId="38206690" w14:textId="1D37B40C" w:rsidR="007009FE" w:rsidRPr="00D263A2" w:rsidRDefault="007009FE" w:rsidP="002060E9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9535998" w14:textId="77777777" w:rsidR="00EF5296" w:rsidRDefault="00EF5296" w:rsidP="00EF5296">
      <w:pPr>
        <w:rPr>
          <w:rFonts w:asciiTheme="minorHAnsi" w:hAnsiTheme="minorHAnsi" w:cstheme="minorHAnsi"/>
          <w:b/>
        </w:rPr>
      </w:pPr>
    </w:p>
    <w:p w14:paraId="7B81776B" w14:textId="77777777" w:rsidR="00274067" w:rsidRPr="00081F64" w:rsidRDefault="00274067" w:rsidP="00274067">
      <w:pPr>
        <w:spacing w:after="0" w:line="240" w:lineRule="auto"/>
        <w:jc w:val="center"/>
        <w:rPr>
          <w:b/>
        </w:rPr>
      </w:pPr>
      <w:r w:rsidRPr="00081F64">
        <w:rPr>
          <w:b/>
        </w:rPr>
        <w:t xml:space="preserve">IL CONSIGLIO DI CLASSE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9"/>
        <w:gridCol w:w="3118"/>
        <w:gridCol w:w="3398"/>
      </w:tblGrid>
      <w:tr w:rsidR="00274067" w:rsidRPr="00081F64" w14:paraId="53AB02A5" w14:textId="77777777" w:rsidTr="007F7582">
        <w:trPr>
          <w:trHeight w:val="274"/>
          <w:jc w:val="center"/>
        </w:trPr>
        <w:tc>
          <w:tcPr>
            <w:tcW w:w="3549" w:type="dxa"/>
            <w:shd w:val="clear" w:color="auto" w:fill="C6D9F1" w:themeFill="text2" w:themeFillTint="33"/>
            <w:vAlign w:val="center"/>
          </w:tcPr>
          <w:p w14:paraId="30CF305E" w14:textId="77777777" w:rsidR="00274067" w:rsidRPr="00081F64" w:rsidRDefault="00274067" w:rsidP="00E864D2">
            <w:pPr>
              <w:spacing w:after="0" w:line="240" w:lineRule="auto"/>
              <w:jc w:val="center"/>
            </w:pPr>
            <w:r w:rsidRPr="00081F64">
              <w:t>DISCIPLINA</w:t>
            </w:r>
          </w:p>
        </w:tc>
        <w:tc>
          <w:tcPr>
            <w:tcW w:w="3118" w:type="dxa"/>
            <w:shd w:val="clear" w:color="auto" w:fill="C6D9F1" w:themeFill="text2" w:themeFillTint="33"/>
            <w:vAlign w:val="center"/>
          </w:tcPr>
          <w:p w14:paraId="177F6097" w14:textId="77777777" w:rsidR="00274067" w:rsidRPr="00081F64" w:rsidRDefault="00274067" w:rsidP="00E864D2">
            <w:pPr>
              <w:spacing w:after="0" w:line="240" w:lineRule="auto"/>
              <w:jc w:val="center"/>
            </w:pPr>
            <w:r w:rsidRPr="00081F64">
              <w:t>DOCENTE</w:t>
            </w:r>
          </w:p>
        </w:tc>
        <w:tc>
          <w:tcPr>
            <w:tcW w:w="3398" w:type="dxa"/>
            <w:shd w:val="clear" w:color="auto" w:fill="C6D9F1" w:themeFill="text2" w:themeFillTint="33"/>
            <w:vAlign w:val="center"/>
          </w:tcPr>
          <w:p w14:paraId="0CA93D8D" w14:textId="77777777" w:rsidR="00274067" w:rsidRPr="00081F64" w:rsidRDefault="00274067" w:rsidP="00E864D2">
            <w:pPr>
              <w:spacing w:after="0" w:line="240" w:lineRule="auto"/>
              <w:jc w:val="center"/>
            </w:pPr>
            <w:r w:rsidRPr="00081F64">
              <w:t>FIRMA</w:t>
            </w:r>
          </w:p>
        </w:tc>
      </w:tr>
      <w:tr w:rsidR="00274067" w:rsidRPr="00081F64" w14:paraId="4857F957" w14:textId="77777777" w:rsidTr="007F7582">
        <w:trPr>
          <w:jc w:val="center"/>
        </w:trPr>
        <w:tc>
          <w:tcPr>
            <w:tcW w:w="3549" w:type="dxa"/>
            <w:vAlign w:val="center"/>
          </w:tcPr>
          <w:p w14:paraId="62914529" w14:textId="77777777" w:rsidR="00274067" w:rsidRPr="00081F64" w:rsidRDefault="00274067" w:rsidP="00E864D2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7A173233" w14:textId="77777777" w:rsidR="00274067" w:rsidRPr="00081F64" w:rsidRDefault="00274067" w:rsidP="00E864D2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66EDB57A" w14:textId="77777777" w:rsidR="00274067" w:rsidRPr="00081F64" w:rsidRDefault="00274067" w:rsidP="00E864D2">
            <w:pPr>
              <w:spacing w:after="0" w:line="240" w:lineRule="auto"/>
              <w:jc w:val="center"/>
            </w:pPr>
          </w:p>
        </w:tc>
      </w:tr>
      <w:tr w:rsidR="00274067" w:rsidRPr="00081F64" w14:paraId="08162745" w14:textId="77777777" w:rsidTr="007F7582">
        <w:trPr>
          <w:jc w:val="center"/>
        </w:trPr>
        <w:tc>
          <w:tcPr>
            <w:tcW w:w="3549" w:type="dxa"/>
            <w:vAlign w:val="center"/>
          </w:tcPr>
          <w:p w14:paraId="72054748" w14:textId="77777777" w:rsidR="00274067" w:rsidRPr="00081F64" w:rsidRDefault="00274067" w:rsidP="00E864D2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4F8C9CB3" w14:textId="77777777" w:rsidR="00274067" w:rsidRPr="00081F64" w:rsidRDefault="00274067" w:rsidP="00E864D2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60646F7E" w14:textId="77777777" w:rsidR="00274067" w:rsidRPr="00081F64" w:rsidRDefault="00274067" w:rsidP="00E864D2">
            <w:pPr>
              <w:spacing w:after="0" w:line="240" w:lineRule="auto"/>
              <w:jc w:val="center"/>
            </w:pPr>
          </w:p>
        </w:tc>
      </w:tr>
      <w:tr w:rsidR="00274067" w:rsidRPr="00081F64" w14:paraId="790C3045" w14:textId="77777777" w:rsidTr="007F7582">
        <w:trPr>
          <w:jc w:val="center"/>
        </w:trPr>
        <w:tc>
          <w:tcPr>
            <w:tcW w:w="3549" w:type="dxa"/>
            <w:vAlign w:val="center"/>
          </w:tcPr>
          <w:p w14:paraId="54ED2428" w14:textId="77777777" w:rsidR="00274067" w:rsidRPr="00081F64" w:rsidRDefault="00274067" w:rsidP="00E864D2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2891052C" w14:textId="77777777" w:rsidR="00274067" w:rsidRPr="00081F64" w:rsidRDefault="00274067" w:rsidP="00E864D2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5E803F60" w14:textId="77777777" w:rsidR="00274067" w:rsidRPr="00081F64" w:rsidRDefault="00274067" w:rsidP="00E864D2">
            <w:pPr>
              <w:spacing w:after="0" w:line="240" w:lineRule="auto"/>
              <w:jc w:val="center"/>
            </w:pPr>
          </w:p>
        </w:tc>
      </w:tr>
      <w:tr w:rsidR="00274067" w:rsidRPr="00081F64" w14:paraId="757D2A89" w14:textId="77777777" w:rsidTr="007F7582">
        <w:trPr>
          <w:jc w:val="center"/>
        </w:trPr>
        <w:tc>
          <w:tcPr>
            <w:tcW w:w="3549" w:type="dxa"/>
            <w:vAlign w:val="center"/>
          </w:tcPr>
          <w:p w14:paraId="63A4C492" w14:textId="77777777" w:rsidR="00274067" w:rsidRPr="00081F64" w:rsidRDefault="00274067" w:rsidP="00E864D2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4315F878" w14:textId="77777777" w:rsidR="00274067" w:rsidRPr="00081F64" w:rsidRDefault="00274067" w:rsidP="00E864D2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3CE9EEDB" w14:textId="77777777" w:rsidR="00274067" w:rsidRPr="00081F64" w:rsidRDefault="00274067" w:rsidP="00E864D2">
            <w:pPr>
              <w:spacing w:after="0" w:line="240" w:lineRule="auto"/>
              <w:jc w:val="center"/>
            </w:pPr>
          </w:p>
        </w:tc>
      </w:tr>
      <w:tr w:rsidR="00274067" w:rsidRPr="00081F64" w14:paraId="7C534023" w14:textId="77777777" w:rsidTr="007F7582">
        <w:trPr>
          <w:jc w:val="center"/>
        </w:trPr>
        <w:tc>
          <w:tcPr>
            <w:tcW w:w="3549" w:type="dxa"/>
            <w:vAlign w:val="center"/>
          </w:tcPr>
          <w:p w14:paraId="5DD5C7F3" w14:textId="77777777" w:rsidR="00274067" w:rsidRPr="00081F64" w:rsidRDefault="00274067" w:rsidP="00E864D2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6D648A9E" w14:textId="77777777" w:rsidR="00274067" w:rsidRPr="00081F64" w:rsidRDefault="00274067" w:rsidP="00E864D2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4526CB54" w14:textId="77777777" w:rsidR="00274067" w:rsidRPr="00081F64" w:rsidRDefault="00274067" w:rsidP="00E864D2">
            <w:pPr>
              <w:spacing w:after="0" w:line="240" w:lineRule="auto"/>
              <w:jc w:val="center"/>
            </w:pPr>
          </w:p>
        </w:tc>
      </w:tr>
      <w:tr w:rsidR="00274067" w:rsidRPr="00081F64" w14:paraId="6274DB93" w14:textId="77777777" w:rsidTr="007F7582">
        <w:trPr>
          <w:jc w:val="center"/>
        </w:trPr>
        <w:tc>
          <w:tcPr>
            <w:tcW w:w="3549" w:type="dxa"/>
            <w:vAlign w:val="center"/>
          </w:tcPr>
          <w:p w14:paraId="20D06AC4" w14:textId="77777777" w:rsidR="00274067" w:rsidRPr="00081F64" w:rsidRDefault="00274067" w:rsidP="00E864D2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769C91FA" w14:textId="77777777" w:rsidR="00274067" w:rsidRPr="00081F64" w:rsidRDefault="00274067" w:rsidP="00E864D2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6F992D89" w14:textId="77777777" w:rsidR="00274067" w:rsidRPr="00081F64" w:rsidRDefault="00274067" w:rsidP="00E864D2">
            <w:pPr>
              <w:spacing w:after="0" w:line="240" w:lineRule="auto"/>
              <w:jc w:val="center"/>
            </w:pPr>
          </w:p>
        </w:tc>
      </w:tr>
      <w:tr w:rsidR="00274067" w:rsidRPr="00081F64" w14:paraId="21F3E69F" w14:textId="77777777" w:rsidTr="007F7582">
        <w:trPr>
          <w:jc w:val="center"/>
        </w:trPr>
        <w:tc>
          <w:tcPr>
            <w:tcW w:w="3549" w:type="dxa"/>
            <w:vAlign w:val="center"/>
          </w:tcPr>
          <w:p w14:paraId="38188B84" w14:textId="77777777" w:rsidR="00274067" w:rsidRPr="00081F64" w:rsidRDefault="00274067" w:rsidP="00E864D2">
            <w:pPr>
              <w:spacing w:after="0" w:line="240" w:lineRule="auto"/>
            </w:pPr>
          </w:p>
        </w:tc>
        <w:tc>
          <w:tcPr>
            <w:tcW w:w="3118" w:type="dxa"/>
            <w:vAlign w:val="center"/>
          </w:tcPr>
          <w:p w14:paraId="20AD1D1F" w14:textId="77777777" w:rsidR="00274067" w:rsidRPr="00081F64" w:rsidRDefault="00274067" w:rsidP="00E864D2">
            <w:pPr>
              <w:spacing w:after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14:paraId="2C4303C2" w14:textId="77777777" w:rsidR="00274067" w:rsidRPr="00081F64" w:rsidRDefault="00274067" w:rsidP="00E864D2">
            <w:pPr>
              <w:spacing w:after="0" w:line="240" w:lineRule="auto"/>
              <w:jc w:val="center"/>
            </w:pPr>
          </w:p>
        </w:tc>
      </w:tr>
    </w:tbl>
    <w:p w14:paraId="674FE005" w14:textId="531F7EB7" w:rsidR="00BF734B" w:rsidRDefault="00BF734B" w:rsidP="00730ADF">
      <w:pPr>
        <w:jc w:val="center"/>
        <w:rPr>
          <w:rFonts w:cs="Calibri"/>
          <w:b/>
          <w:i/>
        </w:rPr>
      </w:pPr>
    </w:p>
    <w:p w14:paraId="7A4D0725" w14:textId="0755CB29" w:rsidR="00CB3216" w:rsidRDefault="00CB3216">
      <w:pPr>
        <w:spacing w:after="0" w:line="240" w:lineRule="auto"/>
        <w:rPr>
          <w:rFonts w:cs="Calibri"/>
          <w:b/>
          <w:i/>
        </w:rPr>
      </w:pPr>
      <w:r>
        <w:rPr>
          <w:rFonts w:cs="Calibri"/>
          <w:b/>
          <w:i/>
        </w:rPr>
        <w:br w:type="page"/>
      </w:r>
    </w:p>
    <w:p w14:paraId="4B7B4678" w14:textId="77777777" w:rsidR="00CB3216" w:rsidRDefault="00CB3216" w:rsidP="00CB3216">
      <w:pPr>
        <w:pStyle w:val="Nessunaspaziatura"/>
        <w:spacing w:line="276" w:lineRule="auto"/>
        <w:jc w:val="right"/>
        <w:rPr>
          <w:rFonts w:cs="Calibri"/>
          <w:b/>
          <w:i/>
        </w:rPr>
      </w:pPr>
      <w:r>
        <w:rPr>
          <w:rFonts w:cs="Calibri"/>
          <w:b/>
          <w:i/>
        </w:rPr>
        <w:t xml:space="preserve">Allegato n. 1 </w:t>
      </w:r>
    </w:p>
    <w:p w14:paraId="534B392B" w14:textId="77777777" w:rsidR="00CB3216" w:rsidRPr="003713AD" w:rsidRDefault="00CB3216" w:rsidP="00CB3216">
      <w:pPr>
        <w:pStyle w:val="Nessunaspaziatura"/>
        <w:spacing w:line="276" w:lineRule="auto"/>
        <w:jc w:val="right"/>
        <w:rPr>
          <w:rFonts w:cs="Calibri"/>
          <w:b/>
          <w:i/>
        </w:rPr>
      </w:pPr>
    </w:p>
    <w:p w14:paraId="07DD082E" w14:textId="77777777" w:rsidR="00CB3216" w:rsidRDefault="00CB3216" w:rsidP="00CB3216">
      <w:pPr>
        <w:pStyle w:val="Nessunaspaziatura"/>
        <w:spacing w:line="276" w:lineRule="auto"/>
        <w:jc w:val="center"/>
        <w:rPr>
          <w:rFonts w:cs="Calibri"/>
          <w:b/>
          <w:sz w:val="28"/>
          <w:szCs w:val="28"/>
        </w:rPr>
      </w:pPr>
      <w:r w:rsidRPr="001F476B">
        <w:rPr>
          <w:rFonts w:cs="Calibri"/>
          <w:b/>
          <w:sz w:val="28"/>
          <w:szCs w:val="28"/>
        </w:rPr>
        <w:t xml:space="preserve">QUESTIONARIO DI </w:t>
      </w:r>
      <w:r>
        <w:rPr>
          <w:rFonts w:cs="Calibri"/>
          <w:b/>
          <w:sz w:val="28"/>
          <w:szCs w:val="28"/>
        </w:rPr>
        <w:t>AUTO-</w:t>
      </w:r>
      <w:r w:rsidRPr="001F476B">
        <w:rPr>
          <w:rFonts w:cs="Calibri"/>
          <w:b/>
          <w:sz w:val="28"/>
          <w:szCs w:val="28"/>
        </w:rPr>
        <w:t>PRESENTAZIONE</w:t>
      </w:r>
      <w:r>
        <w:rPr>
          <w:rFonts w:cs="Calibri"/>
          <w:b/>
          <w:sz w:val="28"/>
          <w:szCs w:val="28"/>
        </w:rPr>
        <w:t xml:space="preserve"> DELL’ALUNNA/O</w:t>
      </w:r>
    </w:p>
    <w:p w14:paraId="458F9338" w14:textId="77777777" w:rsidR="00CB3216" w:rsidRPr="0023266D" w:rsidRDefault="00CB3216" w:rsidP="00CB3216">
      <w:pPr>
        <w:pStyle w:val="Nessunaspaziatura"/>
        <w:spacing w:line="276" w:lineRule="auto"/>
        <w:rPr>
          <w:rFonts w:cs="Calibri"/>
          <w:bCs/>
          <w:sz w:val="28"/>
          <w:szCs w:val="28"/>
        </w:rPr>
      </w:pPr>
    </w:p>
    <w:p w14:paraId="300FA243" w14:textId="77777777" w:rsidR="00CB3216" w:rsidRDefault="00CB3216" w:rsidP="00CB3216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p w14:paraId="62D0B2CA" w14:textId="77777777" w:rsidR="00CB3216" w:rsidRPr="005E0778" w:rsidRDefault="00CB3216" w:rsidP="00CB3216">
      <w:pPr>
        <w:pStyle w:val="Nessunaspaziatura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MI PRESENTO</w:t>
      </w:r>
    </w:p>
    <w:tbl>
      <w:tblPr>
        <w:tblStyle w:val="Grigliatabella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57"/>
        <w:gridCol w:w="8434"/>
      </w:tblGrid>
      <w:tr w:rsidR="00CB3216" w:rsidRPr="00E93C33" w14:paraId="07187DB5" w14:textId="77777777" w:rsidTr="007F7582">
        <w:tc>
          <w:tcPr>
            <w:tcW w:w="1757" w:type="dxa"/>
          </w:tcPr>
          <w:p w14:paraId="7B67D009" w14:textId="77777777" w:rsidR="00CB3216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Nome e cognome</w:t>
            </w:r>
          </w:p>
          <w:p w14:paraId="58A4F59C" w14:textId="77777777" w:rsidR="00CB3216" w:rsidRPr="005E0778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Classe</w:t>
            </w:r>
          </w:p>
        </w:tc>
        <w:tc>
          <w:tcPr>
            <w:tcW w:w="8434" w:type="dxa"/>
          </w:tcPr>
          <w:p w14:paraId="4B6F43C1" w14:textId="77777777" w:rsidR="00CB3216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0687140A" w14:textId="77777777" w:rsidR="00CB3216" w:rsidRPr="00E93C33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CB3216" w:rsidRPr="00E93C33" w14:paraId="5AA9C9B1" w14:textId="77777777" w:rsidTr="007F7582">
        <w:tc>
          <w:tcPr>
            <w:tcW w:w="1757" w:type="dxa"/>
          </w:tcPr>
          <w:p w14:paraId="519B3376" w14:textId="77777777" w:rsidR="00CB3216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La mia famiglia</w:t>
            </w:r>
          </w:p>
          <w:p w14:paraId="4A12243C" w14:textId="77777777" w:rsidR="00CB3216" w:rsidRPr="005E0778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(facoltativo)</w:t>
            </w:r>
          </w:p>
        </w:tc>
        <w:tc>
          <w:tcPr>
            <w:tcW w:w="8434" w:type="dxa"/>
          </w:tcPr>
          <w:p w14:paraId="350500FE" w14:textId="77777777" w:rsidR="00CB3216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1C03D908" w14:textId="77777777" w:rsidR="00CB3216" w:rsidRPr="00E93C33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CB3216" w:rsidRPr="00E93C33" w14:paraId="2E8B672F" w14:textId="77777777" w:rsidTr="007F7582">
        <w:tc>
          <w:tcPr>
            <w:tcW w:w="1757" w:type="dxa"/>
          </w:tcPr>
          <w:p w14:paraId="3EAB7793" w14:textId="77777777" w:rsidR="00CB3216" w:rsidRPr="005E0778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Attività sportiva, hobby</w:t>
            </w:r>
          </w:p>
        </w:tc>
        <w:tc>
          <w:tcPr>
            <w:tcW w:w="8434" w:type="dxa"/>
          </w:tcPr>
          <w:p w14:paraId="531707EF" w14:textId="77777777" w:rsidR="00CB3216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35984B3E" w14:textId="77777777" w:rsidR="00CB3216" w:rsidRPr="00E93C33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CB3216" w:rsidRPr="00E93C33" w14:paraId="5945C071" w14:textId="77777777" w:rsidTr="007F7582">
        <w:tc>
          <w:tcPr>
            <w:tcW w:w="1757" w:type="dxa"/>
          </w:tcPr>
          <w:p w14:paraId="350251DD" w14:textId="77777777" w:rsidR="00CB3216" w:rsidRPr="005E0778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Altre attività</w:t>
            </w:r>
          </w:p>
        </w:tc>
        <w:tc>
          <w:tcPr>
            <w:tcW w:w="8434" w:type="dxa"/>
          </w:tcPr>
          <w:p w14:paraId="350B5251" w14:textId="77777777" w:rsidR="00CB3216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0E61CEC3" w14:textId="77777777" w:rsidR="00CB3216" w:rsidRPr="00E93C33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CB3216" w:rsidRPr="00E93C33" w14:paraId="78618199" w14:textId="77777777" w:rsidTr="007F7582">
        <w:trPr>
          <w:trHeight w:val="516"/>
        </w:trPr>
        <w:tc>
          <w:tcPr>
            <w:tcW w:w="1757" w:type="dxa"/>
          </w:tcPr>
          <w:p w14:paraId="63F49254" w14:textId="77777777" w:rsidR="00CB3216" w:rsidRPr="005E0778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Interessi</w:t>
            </w:r>
          </w:p>
        </w:tc>
        <w:tc>
          <w:tcPr>
            <w:tcW w:w="8434" w:type="dxa"/>
          </w:tcPr>
          <w:p w14:paraId="389E9435" w14:textId="77777777" w:rsidR="00CB3216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36A87A1D" w14:textId="77777777" w:rsidR="00CB3216" w:rsidRPr="00E93C33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</w:tbl>
    <w:p w14:paraId="4FB5CD55" w14:textId="77777777" w:rsidR="00CB3216" w:rsidRPr="002E6EB7" w:rsidRDefault="00CB3216" w:rsidP="00CB3216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p w14:paraId="0C930E5F" w14:textId="77777777" w:rsidR="00CB3216" w:rsidRPr="005E0778" w:rsidRDefault="00CB3216" w:rsidP="00CB3216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IN QUESTO ELENCO CROCETTA  3 DIFETTI E 3 PREGI CHE TI RAPPRESENTANO</w:t>
      </w:r>
    </w:p>
    <w:tbl>
      <w:tblPr>
        <w:tblStyle w:val="Grigliatabella"/>
        <w:tblW w:w="10225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02"/>
        <w:gridCol w:w="2109"/>
        <w:gridCol w:w="2818"/>
        <w:gridCol w:w="2096"/>
      </w:tblGrid>
      <w:tr w:rsidR="00CB3216" w:rsidRPr="002E6EB7" w14:paraId="529EA68B" w14:textId="77777777" w:rsidTr="007F7582">
        <w:trPr>
          <w:trHeight w:val="348"/>
        </w:trPr>
        <w:tc>
          <w:tcPr>
            <w:tcW w:w="5311" w:type="dxa"/>
            <w:gridSpan w:val="2"/>
            <w:vAlign w:val="center"/>
          </w:tcPr>
          <w:p w14:paraId="009B19D9" w14:textId="77777777" w:rsidR="00CB3216" w:rsidRPr="00221FE2" w:rsidRDefault="00CB3216" w:rsidP="004721C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</w:t>
            </w:r>
            <w:r>
              <w:rPr>
                <w:rFonts w:asciiTheme="minorHAnsi" w:hAnsiTheme="minorHAnsi" w:cstheme="minorHAnsi"/>
              </w:rPr>
              <w:t>REGI</w:t>
            </w:r>
          </w:p>
        </w:tc>
        <w:tc>
          <w:tcPr>
            <w:tcW w:w="4914" w:type="dxa"/>
            <w:gridSpan w:val="2"/>
            <w:vAlign w:val="center"/>
          </w:tcPr>
          <w:p w14:paraId="593B4A4F" w14:textId="77777777" w:rsidR="00CB3216" w:rsidRPr="00221FE2" w:rsidRDefault="00CB3216" w:rsidP="004721C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</w:t>
            </w:r>
            <w:r>
              <w:rPr>
                <w:rFonts w:asciiTheme="minorHAnsi" w:hAnsiTheme="minorHAnsi" w:cstheme="minorHAnsi"/>
              </w:rPr>
              <w:t>IFETTI</w:t>
            </w:r>
          </w:p>
        </w:tc>
      </w:tr>
      <w:tr w:rsidR="00CB3216" w:rsidRPr="002E6EB7" w14:paraId="360CC46E" w14:textId="77777777" w:rsidTr="007F7582">
        <w:trPr>
          <w:trHeight w:val="1595"/>
        </w:trPr>
        <w:tc>
          <w:tcPr>
            <w:tcW w:w="3202" w:type="dxa"/>
            <w:vAlign w:val="center"/>
          </w:tcPr>
          <w:p w14:paraId="2B6812BE" w14:textId="77777777" w:rsidR="00CB3216" w:rsidRPr="00221FE2" w:rsidRDefault="00CB3216" w:rsidP="00CB321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Attivo</w:t>
            </w:r>
          </w:p>
          <w:p w14:paraId="52A3BA3F" w14:textId="77777777" w:rsidR="00CB3216" w:rsidRPr="00221FE2" w:rsidRDefault="00CB3216" w:rsidP="00CB321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Sicuro</w:t>
            </w:r>
          </w:p>
          <w:p w14:paraId="6E2CD7B4" w14:textId="77777777" w:rsidR="00CB3216" w:rsidRPr="00221FE2" w:rsidRDefault="00CB3216" w:rsidP="00CB321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Allegro</w:t>
            </w:r>
          </w:p>
          <w:p w14:paraId="495C05E8" w14:textId="77777777" w:rsidR="00CB3216" w:rsidRPr="00221FE2" w:rsidRDefault="00CB3216" w:rsidP="00CB321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Riflessivo</w:t>
            </w:r>
          </w:p>
          <w:p w14:paraId="6A5B7650" w14:textId="77777777" w:rsidR="00CB3216" w:rsidRPr="00221FE2" w:rsidRDefault="00CB3216" w:rsidP="00CB321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Responsabile</w:t>
            </w:r>
          </w:p>
        </w:tc>
        <w:tc>
          <w:tcPr>
            <w:tcW w:w="2109" w:type="dxa"/>
            <w:vAlign w:val="center"/>
          </w:tcPr>
          <w:p w14:paraId="51D6BD84" w14:textId="77777777" w:rsidR="00CB3216" w:rsidRPr="00221FE2" w:rsidRDefault="00CB3216" w:rsidP="00CB321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Attento</w:t>
            </w:r>
          </w:p>
          <w:p w14:paraId="363164B8" w14:textId="77777777" w:rsidR="00CB3216" w:rsidRPr="00221FE2" w:rsidRDefault="00CB3216" w:rsidP="00CB321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Simpatico</w:t>
            </w:r>
          </w:p>
          <w:p w14:paraId="1FF1B2AC" w14:textId="77777777" w:rsidR="00CB3216" w:rsidRPr="00221FE2" w:rsidRDefault="00CB3216" w:rsidP="00CB321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Socievole</w:t>
            </w:r>
          </w:p>
          <w:p w14:paraId="1660436F" w14:textId="77777777" w:rsidR="00CB3216" w:rsidRPr="00221FE2" w:rsidRDefault="00CB3216" w:rsidP="00CB321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Disponibile</w:t>
            </w:r>
          </w:p>
          <w:p w14:paraId="0607AFBA" w14:textId="77777777" w:rsidR="00CB3216" w:rsidRPr="00221FE2" w:rsidRDefault="00CB3216" w:rsidP="00CB321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Affidabile</w:t>
            </w:r>
          </w:p>
        </w:tc>
        <w:tc>
          <w:tcPr>
            <w:tcW w:w="2818" w:type="dxa"/>
            <w:vAlign w:val="center"/>
          </w:tcPr>
          <w:p w14:paraId="6FED2119" w14:textId="77777777" w:rsidR="00CB3216" w:rsidRPr="00221FE2" w:rsidRDefault="00CB3216" w:rsidP="00CB321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Pigro</w:t>
            </w:r>
          </w:p>
          <w:p w14:paraId="771BB490" w14:textId="77777777" w:rsidR="00CB3216" w:rsidRPr="00221FE2" w:rsidRDefault="00CB3216" w:rsidP="00CB321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Indeciso</w:t>
            </w:r>
          </w:p>
          <w:p w14:paraId="7CEAFB82" w14:textId="77777777" w:rsidR="00CB3216" w:rsidRPr="00221FE2" w:rsidRDefault="00CB3216" w:rsidP="00CB321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Triste</w:t>
            </w:r>
          </w:p>
          <w:p w14:paraId="5DBFAC86" w14:textId="77777777" w:rsidR="00CB3216" w:rsidRPr="00221FE2" w:rsidRDefault="00CB3216" w:rsidP="00CB321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Impulsivo</w:t>
            </w:r>
          </w:p>
          <w:p w14:paraId="1D4A8C17" w14:textId="77777777" w:rsidR="00CB3216" w:rsidRPr="00221FE2" w:rsidRDefault="00CB3216" w:rsidP="00CB321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responsabile</w:t>
            </w:r>
          </w:p>
        </w:tc>
        <w:tc>
          <w:tcPr>
            <w:tcW w:w="2096" w:type="dxa"/>
            <w:vAlign w:val="center"/>
          </w:tcPr>
          <w:p w14:paraId="4FED080D" w14:textId="77777777" w:rsidR="00CB3216" w:rsidRPr="00221FE2" w:rsidRDefault="00CB3216" w:rsidP="00CB321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Distratto</w:t>
            </w:r>
          </w:p>
          <w:p w14:paraId="535AAF51" w14:textId="77777777" w:rsidR="00CB3216" w:rsidRPr="00221FE2" w:rsidRDefault="00CB3216" w:rsidP="00CB321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Antipatico</w:t>
            </w:r>
          </w:p>
          <w:p w14:paraId="59049309" w14:textId="77777777" w:rsidR="00CB3216" w:rsidRPr="00221FE2" w:rsidRDefault="00CB3216" w:rsidP="00CB321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Riservato</w:t>
            </w:r>
          </w:p>
          <w:p w14:paraId="1F89AD98" w14:textId="77777777" w:rsidR="00CB3216" w:rsidRPr="00221FE2" w:rsidRDefault="00CB3216" w:rsidP="00CB321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disponibile</w:t>
            </w:r>
          </w:p>
          <w:p w14:paraId="7FD55437" w14:textId="77777777" w:rsidR="00CB3216" w:rsidRPr="00221FE2" w:rsidRDefault="00CB3216" w:rsidP="00CB3216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Volubile</w:t>
            </w:r>
          </w:p>
        </w:tc>
      </w:tr>
    </w:tbl>
    <w:p w14:paraId="22D892F1" w14:textId="77777777" w:rsidR="00CB3216" w:rsidRDefault="00CB3216" w:rsidP="00CB3216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989FF5D" w14:textId="77777777" w:rsidR="00CB3216" w:rsidRDefault="00CB3216" w:rsidP="00CB3216">
      <w:pPr>
        <w:pStyle w:val="Titolo3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sz w:val="20"/>
          <w:szCs w:val="20"/>
        </w:rPr>
        <w:t>RILEVAZIONE DELLE AREE DI INTERESSE</w:t>
      </w:r>
    </w:p>
    <w:tbl>
      <w:tblPr>
        <w:tblStyle w:val="Grigliatabella"/>
        <w:tblW w:w="10191" w:type="dxa"/>
        <w:tblLook w:val="04A0" w:firstRow="1" w:lastRow="0" w:firstColumn="1" w:lastColumn="0" w:noHBand="0" w:noVBand="1"/>
      </w:tblPr>
      <w:tblGrid>
        <w:gridCol w:w="10191"/>
      </w:tblGrid>
      <w:tr w:rsidR="00CB3216" w:rsidRPr="0062395F" w14:paraId="554F19A6" w14:textId="77777777" w:rsidTr="007F7582">
        <w:trPr>
          <w:trHeight w:val="2400"/>
        </w:trPr>
        <w:tc>
          <w:tcPr>
            <w:tcW w:w="10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168E7D" w14:textId="77777777" w:rsidR="00CB3216" w:rsidRPr="00887592" w:rsidRDefault="00CB3216" w:rsidP="004721C5">
            <w:pPr>
              <w:spacing w:after="0" w:line="240" w:lineRule="auto"/>
              <w:ind w:left="357"/>
            </w:pPr>
            <w:r w:rsidRPr="0062395F">
              <w:rPr>
                <w:rFonts w:cs="Calibri"/>
                <w:b/>
                <w:bCs/>
              </w:rPr>
              <w:t>H</w:t>
            </w:r>
            <w:r>
              <w:rPr>
                <w:rFonts w:cs="Calibri"/>
                <w:b/>
                <w:bCs/>
              </w:rPr>
              <w:t>o scelto questa scuola perché…</w:t>
            </w:r>
          </w:p>
          <w:p w14:paraId="72654D57" w14:textId="77777777" w:rsidR="00CB3216" w:rsidRPr="0094630F" w:rsidRDefault="00CB3216" w:rsidP="00CB3216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</w:pPr>
            <w:r w:rsidRPr="00F30F63">
              <w:t xml:space="preserve"> </w:t>
            </w:r>
            <w:r w:rsidRPr="0094630F">
              <w:t>Mi hanno consigliato gli insegnanti al termine della scuola secondaria di primo grado</w:t>
            </w:r>
          </w:p>
          <w:p w14:paraId="3354ED3B" w14:textId="77777777" w:rsidR="00CB3216" w:rsidRPr="0094630F" w:rsidRDefault="00CB3216" w:rsidP="00CB3216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</w:pPr>
            <w:r w:rsidRPr="0094630F">
              <w:t>Hanno scelto i miei genitori</w:t>
            </w:r>
          </w:p>
          <w:p w14:paraId="5C1DB631" w14:textId="77777777" w:rsidR="00CB3216" w:rsidRPr="0094630F" w:rsidRDefault="00CB3216" w:rsidP="00CB3216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</w:pPr>
            <w:r w:rsidRPr="0094630F">
              <w:t>Ho seguito un amico/amici</w:t>
            </w:r>
          </w:p>
          <w:p w14:paraId="7AE353C2" w14:textId="77777777" w:rsidR="00CB3216" w:rsidRPr="0094630F" w:rsidRDefault="00CB3216" w:rsidP="00CB3216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</w:pPr>
            <w:r w:rsidRPr="0094630F">
              <w:t xml:space="preserve">Credo di avere maggiori possibilità di lavoro </w:t>
            </w:r>
          </w:p>
          <w:p w14:paraId="7E113122" w14:textId="77777777" w:rsidR="00CB3216" w:rsidRPr="0094630F" w:rsidRDefault="00CB3216" w:rsidP="00CB3216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</w:pPr>
            <w:r w:rsidRPr="0094630F">
              <w:t>Vorrei diventare un grande professionista del settore</w:t>
            </w:r>
          </w:p>
          <w:p w14:paraId="7496E8B3" w14:textId="77777777" w:rsidR="00CB3216" w:rsidRPr="0094630F" w:rsidRDefault="00CB3216" w:rsidP="00CB3216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</w:pPr>
            <w:r w:rsidRPr="0094630F">
              <w:t>Mi piace stare a contatto con le persone e anche l’idea di viaggiare</w:t>
            </w:r>
          </w:p>
          <w:p w14:paraId="5C6A04E6" w14:textId="77777777" w:rsidR="00CB3216" w:rsidRPr="0094630F" w:rsidRDefault="00CB3216" w:rsidP="00CB3216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</w:pPr>
            <w:r w:rsidRPr="0094630F">
              <w:t>Non sapevo quale scuola scegliere</w:t>
            </w:r>
          </w:p>
          <w:p w14:paraId="6A4ADEB8" w14:textId="77777777" w:rsidR="00CB3216" w:rsidRPr="0062395F" w:rsidRDefault="00CB3216" w:rsidP="00CB3216">
            <w:pPr>
              <w:numPr>
                <w:ilvl w:val="0"/>
                <w:numId w:val="15"/>
              </w:numPr>
              <w:ind w:left="357" w:hanging="357"/>
              <w:rPr>
                <w:rFonts w:cs="Calibri"/>
              </w:rPr>
            </w:pPr>
            <w:r w:rsidRPr="0094630F">
              <w:t>Altro ………………………………………….</w:t>
            </w:r>
          </w:p>
        </w:tc>
      </w:tr>
    </w:tbl>
    <w:p w14:paraId="5697E938" w14:textId="77777777" w:rsidR="00CB3216" w:rsidRDefault="00CB3216" w:rsidP="00CB3216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CDAE31C" w14:textId="77777777" w:rsidR="00CB3216" w:rsidRPr="005E0778" w:rsidRDefault="00CB3216" w:rsidP="00CB3216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VORREI UN LAVORO</w:t>
      </w:r>
      <w:r w:rsidRPr="005E0778">
        <w:rPr>
          <w:rFonts w:asciiTheme="minorHAnsi" w:hAnsiTheme="minorHAnsi" w:cstheme="minorHAnsi"/>
          <w:sz w:val="20"/>
          <w:szCs w:val="20"/>
        </w:rPr>
        <w:t xml:space="preserve"> (CROCETTARE):</w:t>
      </w:r>
    </w:p>
    <w:tbl>
      <w:tblPr>
        <w:tblStyle w:val="Grigliatabella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456"/>
        <w:gridCol w:w="5735"/>
      </w:tblGrid>
      <w:tr w:rsidR="00CB3216" w:rsidRPr="00221FE2" w14:paraId="372D9372" w14:textId="77777777" w:rsidTr="007F7582">
        <w:trPr>
          <w:trHeight w:val="2387"/>
        </w:trPr>
        <w:tc>
          <w:tcPr>
            <w:tcW w:w="4456" w:type="dxa"/>
            <w:vAlign w:val="center"/>
          </w:tcPr>
          <w:p w14:paraId="144773E1" w14:textId="77777777" w:rsidR="00CB3216" w:rsidRPr="00221FE2" w:rsidRDefault="00CB3216" w:rsidP="00CB3216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All’aria aperta</w:t>
            </w:r>
          </w:p>
          <w:p w14:paraId="143535E3" w14:textId="77777777" w:rsidR="00CB3216" w:rsidRPr="00221FE2" w:rsidRDefault="00CB3216" w:rsidP="00CB3216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 contatto con le persone</w:t>
            </w:r>
          </w:p>
          <w:p w14:paraId="58611350" w14:textId="77777777" w:rsidR="00CB3216" w:rsidRPr="00221FE2" w:rsidRDefault="00CB3216" w:rsidP="00CB3216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Autonomo</w:t>
            </w:r>
          </w:p>
          <w:p w14:paraId="1F2ED9B4" w14:textId="77777777" w:rsidR="00CB3216" w:rsidRPr="00221FE2" w:rsidRDefault="00CB3216" w:rsidP="00CB3216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Dipendente</w:t>
            </w:r>
          </w:p>
          <w:p w14:paraId="6362889C" w14:textId="77777777" w:rsidR="00CB3216" w:rsidRPr="00221FE2" w:rsidRDefault="00CB3216" w:rsidP="00CB3216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Creativo e manuale</w:t>
            </w:r>
          </w:p>
          <w:p w14:paraId="561FA7AE" w14:textId="77777777" w:rsidR="00CB3216" w:rsidRDefault="00CB3216" w:rsidP="00CB3216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Socialmente utile</w:t>
            </w:r>
          </w:p>
          <w:p w14:paraId="1770A457" w14:textId="77777777" w:rsidR="00CB3216" w:rsidRPr="00221FE2" w:rsidRDefault="00CB3216" w:rsidP="00CB3216">
            <w:pPr>
              <w:numPr>
                <w:ilvl w:val="0"/>
                <w:numId w:val="13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occorre aggiornarsi</w:t>
            </w:r>
          </w:p>
        </w:tc>
        <w:tc>
          <w:tcPr>
            <w:tcW w:w="5735" w:type="dxa"/>
            <w:vAlign w:val="center"/>
          </w:tcPr>
          <w:p w14:paraId="575D672F" w14:textId="77777777" w:rsidR="00CB3216" w:rsidRPr="00221FE2" w:rsidRDefault="00CB3216" w:rsidP="00CB3216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mi permetta di</w:t>
            </w:r>
            <w:r w:rsidRPr="00221FE2">
              <w:rPr>
                <w:rFonts w:asciiTheme="minorHAnsi" w:hAnsiTheme="minorHAnsi" w:cstheme="minorHAnsi"/>
              </w:rPr>
              <w:t xml:space="preserve"> fare carriera</w:t>
            </w:r>
          </w:p>
          <w:p w14:paraId="354C5E27" w14:textId="77777777" w:rsidR="00CB3216" w:rsidRPr="00221FE2" w:rsidRDefault="00CB3216" w:rsidP="00CB3216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faticoso</w:t>
            </w:r>
          </w:p>
          <w:p w14:paraId="4DC4BD1B" w14:textId="77777777" w:rsidR="00CB3216" w:rsidRPr="00221FE2" w:rsidRDefault="00CB3216" w:rsidP="00CB3216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l’</w:t>
            </w:r>
            <w:r w:rsidRPr="00221FE2">
              <w:rPr>
                <w:rFonts w:asciiTheme="minorHAnsi" w:hAnsiTheme="minorHAnsi" w:cstheme="minorHAnsi"/>
              </w:rPr>
              <w:t>utilizz</w:t>
            </w:r>
            <w:r>
              <w:rPr>
                <w:rFonts w:asciiTheme="minorHAnsi" w:hAnsiTheme="minorHAnsi" w:cstheme="minorHAnsi"/>
              </w:rPr>
              <w:t>o di</w:t>
            </w:r>
            <w:r w:rsidRPr="00221FE2">
              <w:rPr>
                <w:rFonts w:asciiTheme="minorHAnsi" w:hAnsiTheme="minorHAnsi" w:cstheme="minorHAnsi"/>
              </w:rPr>
              <w:t xml:space="preserve"> macchine, attrezzi</w:t>
            </w:r>
          </w:p>
          <w:p w14:paraId="0F97A4D4" w14:textId="77777777" w:rsidR="00CB3216" w:rsidRPr="00221FE2" w:rsidRDefault="00CB3216" w:rsidP="00CB3216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bisogna</w:t>
            </w:r>
            <w:r w:rsidRPr="00221FE2">
              <w:rPr>
                <w:rFonts w:asciiTheme="minorHAnsi" w:hAnsiTheme="minorHAnsi" w:cstheme="minorHAnsi"/>
              </w:rPr>
              <w:t xml:space="preserve"> riflettere e produrre delle idee</w:t>
            </w:r>
          </w:p>
          <w:p w14:paraId="479B21B2" w14:textId="77777777" w:rsidR="00CB3216" w:rsidRDefault="00CB3216" w:rsidP="00CB3216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di viaggiare</w:t>
            </w:r>
          </w:p>
          <w:p w14:paraId="25688AD9" w14:textId="77777777" w:rsidR="00CB3216" w:rsidRDefault="00CB3216" w:rsidP="00CB3216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Dove si guadagna molto</w:t>
            </w:r>
          </w:p>
          <w:p w14:paraId="36A370DD" w14:textId="77777777" w:rsidR="00CB3216" w:rsidRPr="00221FE2" w:rsidRDefault="00CB3216" w:rsidP="00CB3216">
            <w:pPr>
              <w:numPr>
                <w:ilvl w:val="0"/>
                <w:numId w:val="14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Altro___________________________________</w:t>
            </w:r>
          </w:p>
        </w:tc>
      </w:tr>
    </w:tbl>
    <w:p w14:paraId="6A7E48FD" w14:textId="77777777" w:rsidR="00CB3216" w:rsidRDefault="00CB3216" w:rsidP="00CB3216"/>
    <w:p w14:paraId="09C3042E" w14:textId="77777777" w:rsidR="00CB3216" w:rsidRDefault="00CB3216" w:rsidP="00CB3216"/>
    <w:tbl>
      <w:tblPr>
        <w:tblStyle w:val="Grigliatabella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1"/>
      </w:tblGrid>
      <w:tr w:rsidR="00CB3216" w14:paraId="3AB028FF" w14:textId="77777777" w:rsidTr="007F7582">
        <w:tc>
          <w:tcPr>
            <w:tcW w:w="10191" w:type="dxa"/>
          </w:tcPr>
          <w:p w14:paraId="19840C44" w14:textId="77777777" w:rsidR="00CB3216" w:rsidRPr="005E0778" w:rsidRDefault="00CB3216" w:rsidP="004721C5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Come immagino il mio futuro alla fine del percorso di studio?</w:t>
            </w:r>
          </w:p>
          <w:p w14:paraId="79D73EFA" w14:textId="77777777" w:rsidR="00CB3216" w:rsidRDefault="00CB3216" w:rsidP="004721C5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5197F874" w14:textId="77777777" w:rsidR="00CB3216" w:rsidRDefault="00CB3216" w:rsidP="004721C5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4E2348E4" w14:textId="77777777" w:rsidR="00CB3216" w:rsidRDefault="00CB3216" w:rsidP="004721C5">
            <w:pPr>
              <w:spacing w:after="0" w:line="360" w:lineRule="auto"/>
              <w:jc w:val="both"/>
              <w:rPr>
                <w:rFonts w:ascii="Verdana" w:hAnsi="Verdana" w:cs="Arial"/>
              </w:rPr>
            </w:pPr>
          </w:p>
        </w:tc>
      </w:tr>
    </w:tbl>
    <w:p w14:paraId="13219422" w14:textId="77777777" w:rsidR="00CB3216" w:rsidRDefault="00CB3216" w:rsidP="00CB3216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Style w:val="Grigliatabella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1"/>
      </w:tblGrid>
      <w:tr w:rsidR="00CB3216" w:rsidRPr="00B970F5" w14:paraId="1A385A3A" w14:textId="77777777" w:rsidTr="007F7582">
        <w:trPr>
          <w:trHeight w:val="1432"/>
        </w:trPr>
        <w:tc>
          <w:tcPr>
            <w:tcW w:w="10191" w:type="dxa"/>
          </w:tcPr>
          <w:p w14:paraId="0A3C997F" w14:textId="77777777" w:rsidR="00CB3216" w:rsidRPr="005E0778" w:rsidRDefault="00CB3216" w:rsidP="00472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right="442"/>
              <w:jc w:val="both"/>
              <w:rPr>
                <w:b/>
                <w:color w:val="000000"/>
              </w:rPr>
            </w:pPr>
            <w:r w:rsidRPr="005E0778">
              <w:rPr>
                <w:color w:val="000000"/>
              </w:rPr>
              <w:t>Quali ostacoli potrò incontrare, come potrò superarli, cosa devo migliorare, cosa farò concretamente per raggiungere i miei obiettivi?</w:t>
            </w:r>
          </w:p>
          <w:p w14:paraId="51D95901" w14:textId="77777777" w:rsidR="00CB3216" w:rsidRPr="00B970F5" w:rsidRDefault="00CB3216" w:rsidP="004721C5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EEA14E5" w14:textId="77777777" w:rsidR="00CB3216" w:rsidRDefault="00CB3216" w:rsidP="00CB3216">
      <w:pPr>
        <w:spacing w:after="0" w:line="240" w:lineRule="auto"/>
        <w:jc w:val="both"/>
        <w:rPr>
          <w:rFonts w:ascii="Verdana" w:hAnsi="Verdana" w:cs="Arial"/>
        </w:rPr>
      </w:pPr>
    </w:p>
    <w:p w14:paraId="75308D60" w14:textId="77777777" w:rsidR="00CB3216" w:rsidRPr="00347A35" w:rsidRDefault="00CB3216" w:rsidP="00CB3216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W w:w="1006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17"/>
        <w:gridCol w:w="940"/>
        <w:gridCol w:w="935"/>
        <w:gridCol w:w="934"/>
        <w:gridCol w:w="955"/>
        <w:gridCol w:w="1283"/>
      </w:tblGrid>
      <w:tr w:rsidR="00CB3216" w:rsidRPr="004C13BB" w14:paraId="1706849B" w14:textId="77777777" w:rsidTr="007F7582">
        <w:trPr>
          <w:cantSplit/>
          <w:trHeight w:val="743"/>
          <w:jc w:val="center"/>
        </w:trPr>
        <w:tc>
          <w:tcPr>
            <w:tcW w:w="5017" w:type="dxa"/>
            <w:vAlign w:val="center"/>
          </w:tcPr>
          <w:p w14:paraId="62AC8333" w14:textId="77777777" w:rsidR="00CB3216" w:rsidRPr="005E0778" w:rsidRDefault="00CB3216" w:rsidP="004721C5">
            <w:pPr>
              <w:pStyle w:val="Nessunaspaziatura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Mi piace:  </w:t>
            </w:r>
          </w:p>
          <w:p w14:paraId="0F3227F4" w14:textId="77777777" w:rsidR="00CB3216" w:rsidRPr="005E0778" w:rsidRDefault="00CB3216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M= molto      A= abbastanza       P= poco    P.N. = per niente </w:t>
            </w:r>
          </w:p>
        </w:tc>
        <w:tc>
          <w:tcPr>
            <w:tcW w:w="940" w:type="dxa"/>
            <w:vAlign w:val="center"/>
          </w:tcPr>
          <w:p w14:paraId="123368C0" w14:textId="77777777" w:rsidR="00CB3216" w:rsidRPr="004C13BB" w:rsidRDefault="00CB3216" w:rsidP="004721C5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M</w:t>
            </w:r>
          </w:p>
        </w:tc>
        <w:tc>
          <w:tcPr>
            <w:tcW w:w="935" w:type="dxa"/>
            <w:vAlign w:val="center"/>
          </w:tcPr>
          <w:p w14:paraId="59464E90" w14:textId="77777777" w:rsidR="00CB3216" w:rsidRPr="004C13BB" w:rsidRDefault="00CB3216" w:rsidP="004721C5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934" w:type="dxa"/>
            <w:vAlign w:val="center"/>
          </w:tcPr>
          <w:p w14:paraId="7940C8B8" w14:textId="77777777" w:rsidR="00CB3216" w:rsidRPr="004C13BB" w:rsidRDefault="00CB3216" w:rsidP="004721C5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</w:t>
            </w:r>
          </w:p>
        </w:tc>
        <w:tc>
          <w:tcPr>
            <w:tcW w:w="955" w:type="dxa"/>
            <w:vAlign w:val="center"/>
          </w:tcPr>
          <w:p w14:paraId="456135F3" w14:textId="77777777" w:rsidR="00CB3216" w:rsidRPr="004C13BB" w:rsidRDefault="00CB3216" w:rsidP="004721C5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P.N.</w:t>
            </w:r>
          </w:p>
        </w:tc>
        <w:tc>
          <w:tcPr>
            <w:tcW w:w="1283" w:type="dxa"/>
            <w:vAlign w:val="center"/>
          </w:tcPr>
          <w:p w14:paraId="3D5F95E7" w14:textId="77777777" w:rsidR="00CB3216" w:rsidRPr="004C13BB" w:rsidRDefault="00CB3216" w:rsidP="004721C5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NON SO</w:t>
            </w:r>
          </w:p>
        </w:tc>
      </w:tr>
      <w:tr w:rsidR="00CB3216" w:rsidRPr="004C13BB" w14:paraId="36B2B2CA" w14:textId="77777777" w:rsidTr="007F7582">
        <w:trPr>
          <w:cantSplit/>
          <w:trHeight w:val="383"/>
          <w:jc w:val="center"/>
        </w:trPr>
        <w:tc>
          <w:tcPr>
            <w:tcW w:w="5017" w:type="dxa"/>
            <w:vAlign w:val="center"/>
          </w:tcPr>
          <w:p w14:paraId="7019DEEF" w14:textId="77777777" w:rsidR="00CB3216" w:rsidRPr="005E0778" w:rsidRDefault="00CB3216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manualmente</w:t>
            </w:r>
          </w:p>
        </w:tc>
        <w:tc>
          <w:tcPr>
            <w:tcW w:w="940" w:type="dxa"/>
            <w:textDirection w:val="tbRl"/>
            <w:vAlign w:val="center"/>
          </w:tcPr>
          <w:p w14:paraId="2B8A729B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795B80D8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466AC4D2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090D8AED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283" w:type="dxa"/>
            <w:textDirection w:val="tbRl"/>
            <w:vAlign w:val="center"/>
          </w:tcPr>
          <w:p w14:paraId="67976962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CB3216" w:rsidRPr="004C13BB" w14:paraId="3EDFD549" w14:textId="77777777" w:rsidTr="007F7582">
        <w:trPr>
          <w:cantSplit/>
          <w:trHeight w:val="383"/>
          <w:jc w:val="center"/>
        </w:trPr>
        <w:tc>
          <w:tcPr>
            <w:tcW w:w="5017" w:type="dxa"/>
            <w:vAlign w:val="center"/>
          </w:tcPr>
          <w:p w14:paraId="0081AF3A" w14:textId="77777777" w:rsidR="00CB3216" w:rsidRPr="005E0778" w:rsidRDefault="00CB3216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Curare i particolari nelle attività manuali</w:t>
            </w:r>
          </w:p>
        </w:tc>
        <w:tc>
          <w:tcPr>
            <w:tcW w:w="940" w:type="dxa"/>
            <w:textDirection w:val="tbRl"/>
            <w:vAlign w:val="center"/>
          </w:tcPr>
          <w:p w14:paraId="0A2BEE42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52601791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4B7506DB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6394D460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283" w:type="dxa"/>
            <w:textDirection w:val="tbRl"/>
            <w:vAlign w:val="center"/>
          </w:tcPr>
          <w:p w14:paraId="5FA45864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CB3216" w:rsidRPr="004C13BB" w14:paraId="663C87A0" w14:textId="77777777" w:rsidTr="007F7582">
        <w:trPr>
          <w:cantSplit/>
          <w:trHeight w:val="383"/>
          <w:jc w:val="center"/>
        </w:trPr>
        <w:tc>
          <w:tcPr>
            <w:tcW w:w="5017" w:type="dxa"/>
            <w:vAlign w:val="center"/>
          </w:tcPr>
          <w:p w14:paraId="2C062D02" w14:textId="77777777" w:rsidR="00CB3216" w:rsidRPr="005E0778" w:rsidRDefault="00CB3216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Pianificare le mie attività</w:t>
            </w:r>
          </w:p>
        </w:tc>
        <w:tc>
          <w:tcPr>
            <w:tcW w:w="940" w:type="dxa"/>
            <w:textDirection w:val="tbRl"/>
            <w:vAlign w:val="center"/>
          </w:tcPr>
          <w:p w14:paraId="03F97741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14609DB5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598ED8DB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58223AED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283" w:type="dxa"/>
            <w:textDirection w:val="tbRl"/>
            <w:vAlign w:val="center"/>
          </w:tcPr>
          <w:p w14:paraId="343B691F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CB3216" w:rsidRPr="004C13BB" w14:paraId="3F48FAC2" w14:textId="77777777" w:rsidTr="007F7582">
        <w:trPr>
          <w:cantSplit/>
          <w:trHeight w:val="383"/>
          <w:jc w:val="center"/>
        </w:trPr>
        <w:tc>
          <w:tcPr>
            <w:tcW w:w="5017" w:type="dxa"/>
            <w:vAlign w:val="center"/>
          </w:tcPr>
          <w:p w14:paraId="3B2BFC43" w14:textId="77777777" w:rsidR="00CB3216" w:rsidRPr="005E0778" w:rsidRDefault="00CB3216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Pormi delle domande</w:t>
            </w:r>
          </w:p>
        </w:tc>
        <w:tc>
          <w:tcPr>
            <w:tcW w:w="940" w:type="dxa"/>
            <w:textDirection w:val="tbRl"/>
            <w:vAlign w:val="center"/>
          </w:tcPr>
          <w:p w14:paraId="217968D7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49B7B30E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275D0DB5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37E3A8A1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283" w:type="dxa"/>
            <w:textDirection w:val="tbRl"/>
            <w:vAlign w:val="center"/>
          </w:tcPr>
          <w:p w14:paraId="33C8F418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CB3216" w:rsidRPr="004C13BB" w14:paraId="0CEF3C68" w14:textId="77777777" w:rsidTr="007F7582">
        <w:trPr>
          <w:cantSplit/>
          <w:trHeight w:val="383"/>
          <w:jc w:val="center"/>
        </w:trPr>
        <w:tc>
          <w:tcPr>
            <w:tcW w:w="5017" w:type="dxa"/>
            <w:vAlign w:val="center"/>
          </w:tcPr>
          <w:p w14:paraId="6DC8CD99" w14:textId="77777777" w:rsidR="00CB3216" w:rsidRPr="005E0778" w:rsidRDefault="00CB3216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Svolgere attività a contatto con le persone</w:t>
            </w:r>
          </w:p>
        </w:tc>
        <w:tc>
          <w:tcPr>
            <w:tcW w:w="940" w:type="dxa"/>
            <w:textDirection w:val="tbRl"/>
            <w:vAlign w:val="center"/>
          </w:tcPr>
          <w:p w14:paraId="4B8460B7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307F2951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1960E44A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3522B8E2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283" w:type="dxa"/>
            <w:textDirection w:val="tbRl"/>
            <w:vAlign w:val="center"/>
          </w:tcPr>
          <w:p w14:paraId="101B9351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CB3216" w:rsidRPr="004C13BB" w14:paraId="52F107E4" w14:textId="77777777" w:rsidTr="007F7582">
        <w:trPr>
          <w:cantSplit/>
          <w:trHeight w:val="383"/>
          <w:jc w:val="center"/>
        </w:trPr>
        <w:tc>
          <w:tcPr>
            <w:tcW w:w="5017" w:type="dxa"/>
            <w:vAlign w:val="center"/>
          </w:tcPr>
          <w:p w14:paraId="50ED1B2D" w14:textId="77777777" w:rsidR="00CB3216" w:rsidRPr="005E0778" w:rsidRDefault="00CB3216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Affrontare e risolvere problemi</w:t>
            </w:r>
          </w:p>
        </w:tc>
        <w:tc>
          <w:tcPr>
            <w:tcW w:w="940" w:type="dxa"/>
            <w:textDirection w:val="tbRl"/>
            <w:vAlign w:val="center"/>
          </w:tcPr>
          <w:p w14:paraId="33386C6F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16A4A50F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455CF5E8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1A52ADBC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283" w:type="dxa"/>
            <w:textDirection w:val="tbRl"/>
            <w:vAlign w:val="center"/>
          </w:tcPr>
          <w:p w14:paraId="70DFC0B6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CB3216" w:rsidRPr="004C13BB" w14:paraId="7BF50F63" w14:textId="77777777" w:rsidTr="007F7582">
        <w:trPr>
          <w:cantSplit/>
          <w:trHeight w:val="383"/>
          <w:jc w:val="center"/>
        </w:trPr>
        <w:tc>
          <w:tcPr>
            <w:tcW w:w="5017" w:type="dxa"/>
            <w:vAlign w:val="center"/>
          </w:tcPr>
          <w:p w14:paraId="03C8A6C0" w14:textId="77777777" w:rsidR="00CB3216" w:rsidRPr="005E0778" w:rsidRDefault="00CB3216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in gruppo</w:t>
            </w:r>
          </w:p>
        </w:tc>
        <w:tc>
          <w:tcPr>
            <w:tcW w:w="940" w:type="dxa"/>
            <w:textDirection w:val="tbRl"/>
            <w:vAlign w:val="center"/>
          </w:tcPr>
          <w:p w14:paraId="43B1BCF6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14AAFF76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7F172063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354283F4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283" w:type="dxa"/>
            <w:textDirection w:val="tbRl"/>
            <w:vAlign w:val="center"/>
          </w:tcPr>
          <w:p w14:paraId="53CD0992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CB3216" w:rsidRPr="004C13BB" w14:paraId="5203AC49" w14:textId="77777777" w:rsidTr="007F7582">
        <w:trPr>
          <w:cantSplit/>
          <w:trHeight w:val="383"/>
          <w:jc w:val="center"/>
        </w:trPr>
        <w:tc>
          <w:tcPr>
            <w:tcW w:w="5017" w:type="dxa"/>
            <w:vAlign w:val="center"/>
          </w:tcPr>
          <w:p w14:paraId="035C31A5" w14:textId="77777777" w:rsidR="00CB3216" w:rsidRPr="005E0778" w:rsidRDefault="00CB3216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Visitare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luoghi di interesse</w:t>
            </w:r>
          </w:p>
        </w:tc>
        <w:tc>
          <w:tcPr>
            <w:tcW w:w="940" w:type="dxa"/>
            <w:textDirection w:val="tbRl"/>
            <w:vAlign w:val="center"/>
          </w:tcPr>
          <w:p w14:paraId="02E930FB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4708BCD6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35414BAA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25009525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283" w:type="dxa"/>
            <w:textDirection w:val="tbRl"/>
            <w:vAlign w:val="center"/>
          </w:tcPr>
          <w:p w14:paraId="226684DC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CB3216" w:rsidRPr="004C13BB" w14:paraId="3095C0EB" w14:textId="77777777" w:rsidTr="007F7582">
        <w:trPr>
          <w:cantSplit/>
          <w:trHeight w:val="383"/>
          <w:jc w:val="center"/>
        </w:trPr>
        <w:tc>
          <w:tcPr>
            <w:tcW w:w="5017" w:type="dxa"/>
            <w:vAlign w:val="center"/>
          </w:tcPr>
          <w:p w14:paraId="71F5477B" w14:textId="77777777" w:rsidR="00CB3216" w:rsidRPr="005E0778" w:rsidRDefault="00CB3216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Guardare la TV</w:t>
            </w:r>
          </w:p>
        </w:tc>
        <w:tc>
          <w:tcPr>
            <w:tcW w:w="940" w:type="dxa"/>
            <w:textDirection w:val="tbRl"/>
            <w:vAlign w:val="center"/>
          </w:tcPr>
          <w:p w14:paraId="69C42727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251EEB8C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2E3F0E50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4414CC3C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283" w:type="dxa"/>
            <w:textDirection w:val="tbRl"/>
            <w:vAlign w:val="center"/>
          </w:tcPr>
          <w:p w14:paraId="6CEBE3F9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CB3216" w:rsidRPr="004C13BB" w14:paraId="0BE8AA59" w14:textId="77777777" w:rsidTr="007F7582">
        <w:trPr>
          <w:cantSplit/>
          <w:trHeight w:val="383"/>
          <w:jc w:val="center"/>
        </w:trPr>
        <w:tc>
          <w:tcPr>
            <w:tcW w:w="5017" w:type="dxa"/>
            <w:vAlign w:val="center"/>
          </w:tcPr>
          <w:p w14:paraId="7C16BBC7" w14:textId="77777777" w:rsidR="00CB3216" w:rsidRPr="005E0778" w:rsidRDefault="00CB3216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Consultare siti web per trovare informazioni</w:t>
            </w:r>
          </w:p>
        </w:tc>
        <w:tc>
          <w:tcPr>
            <w:tcW w:w="940" w:type="dxa"/>
            <w:textDirection w:val="tbRl"/>
            <w:vAlign w:val="center"/>
          </w:tcPr>
          <w:p w14:paraId="0F2EBB48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0ED3618C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5E51E7A9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07313A41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283" w:type="dxa"/>
            <w:textDirection w:val="tbRl"/>
            <w:vAlign w:val="center"/>
          </w:tcPr>
          <w:p w14:paraId="06948CC2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CB3216" w:rsidRPr="004C13BB" w14:paraId="097F210D" w14:textId="77777777" w:rsidTr="007F7582">
        <w:trPr>
          <w:cantSplit/>
          <w:trHeight w:val="383"/>
          <w:jc w:val="center"/>
        </w:trPr>
        <w:tc>
          <w:tcPr>
            <w:tcW w:w="5017" w:type="dxa"/>
            <w:vAlign w:val="center"/>
          </w:tcPr>
          <w:p w14:paraId="77DBD0D3" w14:textId="77777777" w:rsidR="00CB3216" w:rsidRDefault="00CB3216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Utilizzare i social network</w:t>
            </w:r>
          </w:p>
        </w:tc>
        <w:tc>
          <w:tcPr>
            <w:tcW w:w="940" w:type="dxa"/>
            <w:textDirection w:val="tbRl"/>
            <w:vAlign w:val="center"/>
          </w:tcPr>
          <w:p w14:paraId="46E72D35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2DBE1C27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714ACC19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5D84C34E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283" w:type="dxa"/>
            <w:textDirection w:val="tbRl"/>
            <w:vAlign w:val="center"/>
          </w:tcPr>
          <w:p w14:paraId="49457AA6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CB3216" w:rsidRPr="004C13BB" w14:paraId="23B10CFE" w14:textId="77777777" w:rsidTr="007F7582">
        <w:trPr>
          <w:cantSplit/>
          <w:trHeight w:val="383"/>
          <w:jc w:val="center"/>
        </w:trPr>
        <w:tc>
          <w:tcPr>
            <w:tcW w:w="5017" w:type="dxa"/>
            <w:vAlign w:val="center"/>
          </w:tcPr>
          <w:p w14:paraId="6D23B507" w14:textId="77777777" w:rsidR="00CB3216" w:rsidRDefault="00CB3216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Leggere (giornali, riviste, libri)</w:t>
            </w:r>
          </w:p>
        </w:tc>
        <w:tc>
          <w:tcPr>
            <w:tcW w:w="940" w:type="dxa"/>
            <w:textDirection w:val="tbRl"/>
            <w:vAlign w:val="center"/>
          </w:tcPr>
          <w:p w14:paraId="0DE4CE6C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1DCFC8E6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475AD3DB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027E4A29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283" w:type="dxa"/>
            <w:textDirection w:val="tbRl"/>
            <w:vAlign w:val="center"/>
          </w:tcPr>
          <w:p w14:paraId="41EFB2F4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CB3216" w:rsidRPr="004C13BB" w14:paraId="01988764" w14:textId="77777777" w:rsidTr="007F7582">
        <w:trPr>
          <w:cantSplit/>
          <w:trHeight w:val="383"/>
          <w:jc w:val="center"/>
        </w:trPr>
        <w:tc>
          <w:tcPr>
            <w:tcW w:w="5017" w:type="dxa"/>
            <w:vAlign w:val="center"/>
          </w:tcPr>
          <w:p w14:paraId="5A4C284A" w14:textId="77777777" w:rsidR="00CB3216" w:rsidRDefault="00CB3216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Adottare comportamenti rispettosi dell’ambiente</w:t>
            </w:r>
          </w:p>
        </w:tc>
        <w:tc>
          <w:tcPr>
            <w:tcW w:w="940" w:type="dxa"/>
            <w:textDirection w:val="tbRl"/>
            <w:vAlign w:val="center"/>
          </w:tcPr>
          <w:p w14:paraId="36B28BAE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7AA56228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35B39177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44E062AA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283" w:type="dxa"/>
            <w:textDirection w:val="tbRl"/>
            <w:vAlign w:val="center"/>
          </w:tcPr>
          <w:p w14:paraId="6F35E4D4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CB3216" w:rsidRPr="004C13BB" w14:paraId="4F5FBAE9" w14:textId="77777777" w:rsidTr="007F7582">
        <w:trPr>
          <w:cantSplit/>
          <w:trHeight w:val="383"/>
          <w:jc w:val="center"/>
        </w:trPr>
        <w:tc>
          <w:tcPr>
            <w:tcW w:w="5017" w:type="dxa"/>
            <w:vAlign w:val="center"/>
          </w:tcPr>
          <w:p w14:paraId="538EA9DF" w14:textId="77777777" w:rsidR="00CB3216" w:rsidRDefault="00CB3216" w:rsidP="004721C5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Altro:___________________</w:t>
            </w:r>
          </w:p>
        </w:tc>
        <w:tc>
          <w:tcPr>
            <w:tcW w:w="940" w:type="dxa"/>
            <w:textDirection w:val="tbRl"/>
            <w:vAlign w:val="center"/>
          </w:tcPr>
          <w:p w14:paraId="23179FBD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  <w:textDirection w:val="tbRl"/>
            <w:vAlign w:val="center"/>
          </w:tcPr>
          <w:p w14:paraId="5C57DECA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34" w:type="dxa"/>
            <w:textDirection w:val="tbRl"/>
            <w:vAlign w:val="center"/>
          </w:tcPr>
          <w:p w14:paraId="320AD003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55" w:type="dxa"/>
            <w:textDirection w:val="tbRl"/>
            <w:vAlign w:val="center"/>
          </w:tcPr>
          <w:p w14:paraId="63DADAC1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1283" w:type="dxa"/>
            <w:textDirection w:val="tbRl"/>
            <w:vAlign w:val="center"/>
          </w:tcPr>
          <w:p w14:paraId="5E070BE2" w14:textId="77777777" w:rsidR="00CB3216" w:rsidRPr="004C13BB" w:rsidRDefault="00CB3216" w:rsidP="004721C5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</w:tbl>
    <w:p w14:paraId="2692665F" w14:textId="77777777" w:rsidR="00CB3216" w:rsidRDefault="00CB3216" w:rsidP="00CB3216">
      <w:pPr>
        <w:spacing w:after="0" w:line="240" w:lineRule="auto"/>
        <w:rPr>
          <w:rFonts w:ascii="Arial" w:hAnsi="Arial" w:cs="Arial"/>
        </w:rPr>
      </w:pPr>
    </w:p>
    <w:p w14:paraId="015F98F3" w14:textId="77777777" w:rsidR="00CB3216" w:rsidRDefault="00CB3216" w:rsidP="00730ADF">
      <w:pPr>
        <w:jc w:val="center"/>
        <w:rPr>
          <w:rFonts w:cs="Calibri"/>
          <w:b/>
          <w:i/>
        </w:rPr>
      </w:pPr>
    </w:p>
    <w:sectPr w:rsidR="00CB3216" w:rsidSect="00721DB6">
      <w:headerReference w:type="default" r:id="rId19"/>
      <w:footerReference w:type="default" r:id="rId20"/>
      <w:pgSz w:w="11900" w:h="16840" w:code="9"/>
      <w:pgMar w:top="618" w:right="1100" w:bottom="278" w:left="760" w:header="782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CF047A" w14:textId="77777777" w:rsidR="00086250" w:rsidRDefault="00086250" w:rsidP="00A312E3">
      <w:pPr>
        <w:spacing w:after="0" w:line="240" w:lineRule="auto"/>
      </w:pPr>
      <w:r>
        <w:separator/>
      </w:r>
    </w:p>
  </w:endnote>
  <w:endnote w:type="continuationSeparator" w:id="0">
    <w:p w14:paraId="21FFBA30" w14:textId="77777777" w:rsidR="00086250" w:rsidRDefault="00086250" w:rsidP="00A3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G Omeg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10FD67" w14:textId="131C831C" w:rsidR="008F092A" w:rsidRDefault="008F092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18629A" w14:textId="77777777" w:rsidR="00086250" w:rsidRDefault="00086250" w:rsidP="00A312E3">
      <w:pPr>
        <w:spacing w:after="0" w:line="240" w:lineRule="auto"/>
      </w:pPr>
      <w:r>
        <w:separator/>
      </w:r>
    </w:p>
  </w:footnote>
  <w:footnote w:type="continuationSeparator" w:id="0">
    <w:p w14:paraId="3A54EB23" w14:textId="77777777" w:rsidR="00086250" w:rsidRDefault="00086250" w:rsidP="00A3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658CCE" w14:textId="77777777" w:rsidR="008F092A" w:rsidRDefault="008F092A">
    <w:pPr>
      <w:spacing w:line="14" w:lineRule="auto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B7CEF"/>
    <w:multiLevelType w:val="hybridMultilevel"/>
    <w:tmpl w:val="601EE6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15BE6"/>
    <w:multiLevelType w:val="hybridMultilevel"/>
    <w:tmpl w:val="A05ED70C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E59C6"/>
    <w:multiLevelType w:val="multilevel"/>
    <w:tmpl w:val="8AE4BD60"/>
    <w:lvl w:ilvl="0">
      <w:start w:val="1"/>
      <w:numFmt w:val="bullet"/>
      <w:lvlText w:val="□"/>
      <w:lvlJc w:val="left"/>
      <w:pPr>
        <w:ind w:left="36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A413224"/>
    <w:multiLevelType w:val="hybridMultilevel"/>
    <w:tmpl w:val="600C40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930BA9"/>
    <w:multiLevelType w:val="hybridMultilevel"/>
    <w:tmpl w:val="F462E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CB353A"/>
    <w:multiLevelType w:val="hybridMultilevel"/>
    <w:tmpl w:val="4AD412AC"/>
    <w:lvl w:ilvl="0" w:tplc="CEF06FA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1B5C035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861C42C8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464C27C4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0F348D3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0D7C9BE4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F2AA11A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6A12A7E2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01EE702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6">
    <w:nsid w:val="3D4551D7"/>
    <w:multiLevelType w:val="hybridMultilevel"/>
    <w:tmpl w:val="B59493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5383750"/>
    <w:multiLevelType w:val="hybridMultilevel"/>
    <w:tmpl w:val="79902A92"/>
    <w:lvl w:ilvl="0" w:tplc="5ED0E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A6295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11EC46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6A2E03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29C9C0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C40E31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E4EB1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704E66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116716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>
    <w:nsid w:val="46ED3838"/>
    <w:multiLevelType w:val="hybridMultilevel"/>
    <w:tmpl w:val="D4E4E5E8"/>
    <w:lvl w:ilvl="0" w:tplc="97565286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36CA5A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D1C4FBF4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6A64025A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78421418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5F5CE9FA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B86F5FE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DBF4E37C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BAA84ED4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9">
    <w:nsid w:val="558217CB"/>
    <w:multiLevelType w:val="hybridMultilevel"/>
    <w:tmpl w:val="B3869D76"/>
    <w:lvl w:ilvl="0" w:tplc="7BFE24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BF57E5"/>
    <w:multiLevelType w:val="hybridMultilevel"/>
    <w:tmpl w:val="B50067D6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03640E0"/>
    <w:multiLevelType w:val="hybridMultilevel"/>
    <w:tmpl w:val="B3869D76"/>
    <w:lvl w:ilvl="0" w:tplc="7BFE24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F37F0A"/>
    <w:multiLevelType w:val="hybridMultilevel"/>
    <w:tmpl w:val="DAF80AB4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D9D008B"/>
    <w:multiLevelType w:val="hybridMultilevel"/>
    <w:tmpl w:val="03E4C3B6"/>
    <w:lvl w:ilvl="0" w:tplc="C3FE977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7AAEFE7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198A2A4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FB9AD0DE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6A98BC34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BEBCA1C0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C9EC02E4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5A1E9B28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FD8EF06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14">
    <w:nsid w:val="7C3972D9"/>
    <w:multiLevelType w:val="hybridMultilevel"/>
    <w:tmpl w:val="5F827950"/>
    <w:lvl w:ilvl="0" w:tplc="8ADEF16C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A8890F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4C06FF7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DC1CD438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FC74B3E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32A8B6CE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EFA7A5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B12800DE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94FCEAC0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1"/>
  </w:num>
  <w:num w:numId="7">
    <w:abstractNumId w:val="5"/>
  </w:num>
  <w:num w:numId="8">
    <w:abstractNumId w:val="14"/>
  </w:num>
  <w:num w:numId="9">
    <w:abstractNumId w:val="13"/>
  </w:num>
  <w:num w:numId="10">
    <w:abstractNumId w:val="8"/>
  </w:num>
  <w:num w:numId="11">
    <w:abstractNumId w:val="9"/>
  </w:num>
  <w:num w:numId="12">
    <w:abstractNumId w:val="10"/>
  </w:num>
  <w:num w:numId="13">
    <w:abstractNumId w:val="1"/>
  </w:num>
  <w:num w:numId="14">
    <w:abstractNumId w:val="12"/>
  </w:num>
  <w:num w:numId="15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attachedTemplate r:id="rId1"/>
  <w:defaultTabStop w:val="708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B3C"/>
    <w:rsid w:val="00020789"/>
    <w:rsid w:val="0002412E"/>
    <w:rsid w:val="000256B9"/>
    <w:rsid w:val="00031885"/>
    <w:rsid w:val="00031B32"/>
    <w:rsid w:val="00033FDE"/>
    <w:rsid w:val="00036FEA"/>
    <w:rsid w:val="000419B9"/>
    <w:rsid w:val="000513ED"/>
    <w:rsid w:val="000531FC"/>
    <w:rsid w:val="00056B0A"/>
    <w:rsid w:val="0007151F"/>
    <w:rsid w:val="0008234F"/>
    <w:rsid w:val="00082E36"/>
    <w:rsid w:val="00084BF0"/>
    <w:rsid w:val="00084F17"/>
    <w:rsid w:val="00086250"/>
    <w:rsid w:val="000905E7"/>
    <w:rsid w:val="000A0832"/>
    <w:rsid w:val="000B1DC6"/>
    <w:rsid w:val="000B4E91"/>
    <w:rsid w:val="000B573A"/>
    <w:rsid w:val="000B7422"/>
    <w:rsid w:val="000D10AF"/>
    <w:rsid w:val="000D2458"/>
    <w:rsid w:val="000D7A9A"/>
    <w:rsid w:val="000D7AB8"/>
    <w:rsid w:val="000E3326"/>
    <w:rsid w:val="000E629C"/>
    <w:rsid w:val="000E7B38"/>
    <w:rsid w:val="000F013E"/>
    <w:rsid w:val="000F2BFC"/>
    <w:rsid w:val="000F6959"/>
    <w:rsid w:val="00101A47"/>
    <w:rsid w:val="00103B20"/>
    <w:rsid w:val="00107A36"/>
    <w:rsid w:val="001107F3"/>
    <w:rsid w:val="00112FBD"/>
    <w:rsid w:val="00114DBD"/>
    <w:rsid w:val="001204D8"/>
    <w:rsid w:val="00124BEC"/>
    <w:rsid w:val="00125973"/>
    <w:rsid w:val="00125FC1"/>
    <w:rsid w:val="0012713B"/>
    <w:rsid w:val="00151518"/>
    <w:rsid w:val="00153EBB"/>
    <w:rsid w:val="0015432E"/>
    <w:rsid w:val="0015592B"/>
    <w:rsid w:val="00160F81"/>
    <w:rsid w:val="001645D8"/>
    <w:rsid w:val="00180738"/>
    <w:rsid w:val="00181023"/>
    <w:rsid w:val="001958D7"/>
    <w:rsid w:val="0019787F"/>
    <w:rsid w:val="001A221D"/>
    <w:rsid w:val="001A31D2"/>
    <w:rsid w:val="001A6003"/>
    <w:rsid w:val="001A7033"/>
    <w:rsid w:val="001B0FC3"/>
    <w:rsid w:val="001B1430"/>
    <w:rsid w:val="001B146E"/>
    <w:rsid w:val="001B47B0"/>
    <w:rsid w:val="001B5CEF"/>
    <w:rsid w:val="001C420E"/>
    <w:rsid w:val="001C522E"/>
    <w:rsid w:val="001D1FBD"/>
    <w:rsid w:val="001D3C98"/>
    <w:rsid w:val="001D6F3B"/>
    <w:rsid w:val="001E17DE"/>
    <w:rsid w:val="001F08E2"/>
    <w:rsid w:val="001F4DAD"/>
    <w:rsid w:val="001F5378"/>
    <w:rsid w:val="00200E0A"/>
    <w:rsid w:val="00201321"/>
    <w:rsid w:val="00212571"/>
    <w:rsid w:val="00215C68"/>
    <w:rsid w:val="00221FE2"/>
    <w:rsid w:val="00223AAC"/>
    <w:rsid w:val="00226577"/>
    <w:rsid w:val="00233A7E"/>
    <w:rsid w:val="002410AF"/>
    <w:rsid w:val="00241322"/>
    <w:rsid w:val="002507E7"/>
    <w:rsid w:val="002557DA"/>
    <w:rsid w:val="00274067"/>
    <w:rsid w:val="00282CB5"/>
    <w:rsid w:val="0028415F"/>
    <w:rsid w:val="0029240A"/>
    <w:rsid w:val="002A0114"/>
    <w:rsid w:val="002A277F"/>
    <w:rsid w:val="002A661F"/>
    <w:rsid w:val="002C1569"/>
    <w:rsid w:val="002D2AA1"/>
    <w:rsid w:val="002D60F7"/>
    <w:rsid w:val="002E6EB7"/>
    <w:rsid w:val="002E7E60"/>
    <w:rsid w:val="002F72AF"/>
    <w:rsid w:val="00300FEC"/>
    <w:rsid w:val="0030531C"/>
    <w:rsid w:val="00316F36"/>
    <w:rsid w:val="00326E7B"/>
    <w:rsid w:val="00337C33"/>
    <w:rsid w:val="00347A35"/>
    <w:rsid w:val="0035338A"/>
    <w:rsid w:val="0035354A"/>
    <w:rsid w:val="0035588E"/>
    <w:rsid w:val="00363354"/>
    <w:rsid w:val="00377886"/>
    <w:rsid w:val="00381F77"/>
    <w:rsid w:val="0039115A"/>
    <w:rsid w:val="00392F01"/>
    <w:rsid w:val="00397379"/>
    <w:rsid w:val="003A1138"/>
    <w:rsid w:val="003A7B89"/>
    <w:rsid w:val="003B6012"/>
    <w:rsid w:val="003C751B"/>
    <w:rsid w:val="003C7C4F"/>
    <w:rsid w:val="003D2EF0"/>
    <w:rsid w:val="003F62C8"/>
    <w:rsid w:val="0040229B"/>
    <w:rsid w:val="00410649"/>
    <w:rsid w:val="00411C0A"/>
    <w:rsid w:val="0041297C"/>
    <w:rsid w:val="00420C5C"/>
    <w:rsid w:val="004507CB"/>
    <w:rsid w:val="00460689"/>
    <w:rsid w:val="004803BE"/>
    <w:rsid w:val="004B3573"/>
    <w:rsid w:val="004B7513"/>
    <w:rsid w:val="004C13BB"/>
    <w:rsid w:val="004C23C8"/>
    <w:rsid w:val="004C699F"/>
    <w:rsid w:val="004C70F3"/>
    <w:rsid w:val="004D67A3"/>
    <w:rsid w:val="004E07C4"/>
    <w:rsid w:val="004F1FA3"/>
    <w:rsid w:val="00507C16"/>
    <w:rsid w:val="00510298"/>
    <w:rsid w:val="005106E4"/>
    <w:rsid w:val="0051282F"/>
    <w:rsid w:val="005130FC"/>
    <w:rsid w:val="005324CF"/>
    <w:rsid w:val="00541A23"/>
    <w:rsid w:val="0054456E"/>
    <w:rsid w:val="00546705"/>
    <w:rsid w:val="00552B53"/>
    <w:rsid w:val="00564EA9"/>
    <w:rsid w:val="00565B37"/>
    <w:rsid w:val="00566BB1"/>
    <w:rsid w:val="00571870"/>
    <w:rsid w:val="0058378D"/>
    <w:rsid w:val="005845FF"/>
    <w:rsid w:val="005909C8"/>
    <w:rsid w:val="005A00FC"/>
    <w:rsid w:val="005A50E7"/>
    <w:rsid w:val="005C344D"/>
    <w:rsid w:val="005C547E"/>
    <w:rsid w:val="005C5E73"/>
    <w:rsid w:val="005E0778"/>
    <w:rsid w:val="005E6323"/>
    <w:rsid w:val="005F217F"/>
    <w:rsid w:val="005F37B5"/>
    <w:rsid w:val="005F3CD3"/>
    <w:rsid w:val="005F53D6"/>
    <w:rsid w:val="005F6F3C"/>
    <w:rsid w:val="005F794A"/>
    <w:rsid w:val="00602D41"/>
    <w:rsid w:val="006153A0"/>
    <w:rsid w:val="00631DDF"/>
    <w:rsid w:val="0063779F"/>
    <w:rsid w:val="00642B04"/>
    <w:rsid w:val="006430D0"/>
    <w:rsid w:val="00643AA6"/>
    <w:rsid w:val="00651141"/>
    <w:rsid w:val="0065190F"/>
    <w:rsid w:val="00651C20"/>
    <w:rsid w:val="00652193"/>
    <w:rsid w:val="00654E50"/>
    <w:rsid w:val="006620D6"/>
    <w:rsid w:val="00665D4C"/>
    <w:rsid w:val="00666BB4"/>
    <w:rsid w:val="00673F06"/>
    <w:rsid w:val="0068163C"/>
    <w:rsid w:val="00683DE5"/>
    <w:rsid w:val="0068436D"/>
    <w:rsid w:val="00692E79"/>
    <w:rsid w:val="006A2A82"/>
    <w:rsid w:val="006B0258"/>
    <w:rsid w:val="006B2DCE"/>
    <w:rsid w:val="006B7344"/>
    <w:rsid w:val="006C3C62"/>
    <w:rsid w:val="006D0B88"/>
    <w:rsid w:val="006D198C"/>
    <w:rsid w:val="006D30D1"/>
    <w:rsid w:val="006E26ED"/>
    <w:rsid w:val="006E5B6F"/>
    <w:rsid w:val="006E7D57"/>
    <w:rsid w:val="006F3570"/>
    <w:rsid w:val="006F528E"/>
    <w:rsid w:val="007009FE"/>
    <w:rsid w:val="00700B57"/>
    <w:rsid w:val="007044BA"/>
    <w:rsid w:val="00713F97"/>
    <w:rsid w:val="00721DB6"/>
    <w:rsid w:val="0072759E"/>
    <w:rsid w:val="00730ADF"/>
    <w:rsid w:val="0074160A"/>
    <w:rsid w:val="00741B3C"/>
    <w:rsid w:val="00743A03"/>
    <w:rsid w:val="007505D1"/>
    <w:rsid w:val="00751B5F"/>
    <w:rsid w:val="00754DF7"/>
    <w:rsid w:val="007556C4"/>
    <w:rsid w:val="0076190D"/>
    <w:rsid w:val="0076289E"/>
    <w:rsid w:val="00770DCD"/>
    <w:rsid w:val="00775EA9"/>
    <w:rsid w:val="0078292D"/>
    <w:rsid w:val="00787D2B"/>
    <w:rsid w:val="00793443"/>
    <w:rsid w:val="0079654D"/>
    <w:rsid w:val="007A0A53"/>
    <w:rsid w:val="007C0287"/>
    <w:rsid w:val="007C2A1F"/>
    <w:rsid w:val="007D0A02"/>
    <w:rsid w:val="007D2969"/>
    <w:rsid w:val="007E6E1A"/>
    <w:rsid w:val="007F1A7C"/>
    <w:rsid w:val="007F387C"/>
    <w:rsid w:val="007F7582"/>
    <w:rsid w:val="007F7948"/>
    <w:rsid w:val="00800FD4"/>
    <w:rsid w:val="0080263C"/>
    <w:rsid w:val="008062D3"/>
    <w:rsid w:val="00806EDA"/>
    <w:rsid w:val="008123EF"/>
    <w:rsid w:val="0082549E"/>
    <w:rsid w:val="008515A1"/>
    <w:rsid w:val="00865798"/>
    <w:rsid w:val="00865B01"/>
    <w:rsid w:val="008741E2"/>
    <w:rsid w:val="00887592"/>
    <w:rsid w:val="008B0F94"/>
    <w:rsid w:val="008B4ED5"/>
    <w:rsid w:val="008D6CDB"/>
    <w:rsid w:val="008E10D2"/>
    <w:rsid w:val="008E5E1D"/>
    <w:rsid w:val="008F092A"/>
    <w:rsid w:val="008F304E"/>
    <w:rsid w:val="008F774A"/>
    <w:rsid w:val="009002CE"/>
    <w:rsid w:val="009053E4"/>
    <w:rsid w:val="009166FA"/>
    <w:rsid w:val="00917A18"/>
    <w:rsid w:val="00917A5A"/>
    <w:rsid w:val="00922518"/>
    <w:rsid w:val="00931547"/>
    <w:rsid w:val="00932004"/>
    <w:rsid w:val="009351F1"/>
    <w:rsid w:val="00942932"/>
    <w:rsid w:val="00945A68"/>
    <w:rsid w:val="0094630F"/>
    <w:rsid w:val="0094663A"/>
    <w:rsid w:val="009468C3"/>
    <w:rsid w:val="00950312"/>
    <w:rsid w:val="00970AD6"/>
    <w:rsid w:val="00970F8E"/>
    <w:rsid w:val="00980A73"/>
    <w:rsid w:val="009829D9"/>
    <w:rsid w:val="00983E14"/>
    <w:rsid w:val="00993B2B"/>
    <w:rsid w:val="009B1E7F"/>
    <w:rsid w:val="009B4593"/>
    <w:rsid w:val="009B794B"/>
    <w:rsid w:val="009C0B00"/>
    <w:rsid w:val="009C26F8"/>
    <w:rsid w:val="009C2F59"/>
    <w:rsid w:val="009D03F9"/>
    <w:rsid w:val="009D5620"/>
    <w:rsid w:val="009D652F"/>
    <w:rsid w:val="009D6D96"/>
    <w:rsid w:val="009E4DB2"/>
    <w:rsid w:val="009E5A72"/>
    <w:rsid w:val="009F5780"/>
    <w:rsid w:val="00A043F7"/>
    <w:rsid w:val="00A23254"/>
    <w:rsid w:val="00A27432"/>
    <w:rsid w:val="00A312E3"/>
    <w:rsid w:val="00A31569"/>
    <w:rsid w:val="00A333A8"/>
    <w:rsid w:val="00A3710C"/>
    <w:rsid w:val="00A42993"/>
    <w:rsid w:val="00A43B81"/>
    <w:rsid w:val="00A45CC3"/>
    <w:rsid w:val="00A53B1A"/>
    <w:rsid w:val="00A54644"/>
    <w:rsid w:val="00A57681"/>
    <w:rsid w:val="00A612A8"/>
    <w:rsid w:val="00A67B55"/>
    <w:rsid w:val="00A74509"/>
    <w:rsid w:val="00A7719C"/>
    <w:rsid w:val="00AA1669"/>
    <w:rsid w:val="00AC0687"/>
    <w:rsid w:val="00AC62EC"/>
    <w:rsid w:val="00AE6764"/>
    <w:rsid w:val="00AF27FC"/>
    <w:rsid w:val="00AF701A"/>
    <w:rsid w:val="00B0208F"/>
    <w:rsid w:val="00B032E3"/>
    <w:rsid w:val="00B13051"/>
    <w:rsid w:val="00B15DCE"/>
    <w:rsid w:val="00B17EFD"/>
    <w:rsid w:val="00B21F3E"/>
    <w:rsid w:val="00B318BB"/>
    <w:rsid w:val="00B3604F"/>
    <w:rsid w:val="00B44A0E"/>
    <w:rsid w:val="00B52516"/>
    <w:rsid w:val="00B541FC"/>
    <w:rsid w:val="00B5792B"/>
    <w:rsid w:val="00B6131A"/>
    <w:rsid w:val="00B62DDF"/>
    <w:rsid w:val="00B64C97"/>
    <w:rsid w:val="00B86D46"/>
    <w:rsid w:val="00B94F3C"/>
    <w:rsid w:val="00B970F5"/>
    <w:rsid w:val="00BC2511"/>
    <w:rsid w:val="00BD0137"/>
    <w:rsid w:val="00BD3D2C"/>
    <w:rsid w:val="00BD4891"/>
    <w:rsid w:val="00BD4CA2"/>
    <w:rsid w:val="00BF734B"/>
    <w:rsid w:val="00C216EA"/>
    <w:rsid w:val="00C24DFF"/>
    <w:rsid w:val="00C2700A"/>
    <w:rsid w:val="00C37DE0"/>
    <w:rsid w:val="00C5588E"/>
    <w:rsid w:val="00C60990"/>
    <w:rsid w:val="00C61440"/>
    <w:rsid w:val="00C670F8"/>
    <w:rsid w:val="00C73E3E"/>
    <w:rsid w:val="00C868F5"/>
    <w:rsid w:val="00C92F92"/>
    <w:rsid w:val="00C93F78"/>
    <w:rsid w:val="00CA2E98"/>
    <w:rsid w:val="00CA66CD"/>
    <w:rsid w:val="00CA7B6C"/>
    <w:rsid w:val="00CB0945"/>
    <w:rsid w:val="00CB1DBF"/>
    <w:rsid w:val="00CB3216"/>
    <w:rsid w:val="00CB5313"/>
    <w:rsid w:val="00CC5BF8"/>
    <w:rsid w:val="00CD72E2"/>
    <w:rsid w:val="00CD7C84"/>
    <w:rsid w:val="00CE3159"/>
    <w:rsid w:val="00CE355A"/>
    <w:rsid w:val="00CF63DA"/>
    <w:rsid w:val="00CF6E8E"/>
    <w:rsid w:val="00D02161"/>
    <w:rsid w:val="00D06BDA"/>
    <w:rsid w:val="00D06E20"/>
    <w:rsid w:val="00D13C86"/>
    <w:rsid w:val="00D16BB8"/>
    <w:rsid w:val="00D21CD9"/>
    <w:rsid w:val="00D23E1B"/>
    <w:rsid w:val="00D24D67"/>
    <w:rsid w:val="00D27745"/>
    <w:rsid w:val="00D319A7"/>
    <w:rsid w:val="00D455BD"/>
    <w:rsid w:val="00D47437"/>
    <w:rsid w:val="00D56BC5"/>
    <w:rsid w:val="00D63279"/>
    <w:rsid w:val="00D66065"/>
    <w:rsid w:val="00D676B5"/>
    <w:rsid w:val="00D912A8"/>
    <w:rsid w:val="00D918D1"/>
    <w:rsid w:val="00D91C7B"/>
    <w:rsid w:val="00D93088"/>
    <w:rsid w:val="00DA6219"/>
    <w:rsid w:val="00DA6548"/>
    <w:rsid w:val="00DB66EF"/>
    <w:rsid w:val="00DD0BB7"/>
    <w:rsid w:val="00DD344B"/>
    <w:rsid w:val="00DD52F2"/>
    <w:rsid w:val="00DE76C2"/>
    <w:rsid w:val="00DF0480"/>
    <w:rsid w:val="00DF1FCE"/>
    <w:rsid w:val="00DF2F2D"/>
    <w:rsid w:val="00E00AEA"/>
    <w:rsid w:val="00E0252F"/>
    <w:rsid w:val="00E16B4B"/>
    <w:rsid w:val="00E2699A"/>
    <w:rsid w:val="00E3245B"/>
    <w:rsid w:val="00E34C96"/>
    <w:rsid w:val="00E51566"/>
    <w:rsid w:val="00E52426"/>
    <w:rsid w:val="00E5498E"/>
    <w:rsid w:val="00E65E47"/>
    <w:rsid w:val="00E91EC2"/>
    <w:rsid w:val="00E93C33"/>
    <w:rsid w:val="00EB0A2F"/>
    <w:rsid w:val="00EB10D6"/>
    <w:rsid w:val="00EB43CB"/>
    <w:rsid w:val="00EB5F39"/>
    <w:rsid w:val="00EC696B"/>
    <w:rsid w:val="00ED63D7"/>
    <w:rsid w:val="00EE62C4"/>
    <w:rsid w:val="00EF5296"/>
    <w:rsid w:val="00F00079"/>
    <w:rsid w:val="00F03BE8"/>
    <w:rsid w:val="00F10F0E"/>
    <w:rsid w:val="00F125A5"/>
    <w:rsid w:val="00F16229"/>
    <w:rsid w:val="00F20996"/>
    <w:rsid w:val="00F244D8"/>
    <w:rsid w:val="00F279B9"/>
    <w:rsid w:val="00F43F61"/>
    <w:rsid w:val="00F50661"/>
    <w:rsid w:val="00F57117"/>
    <w:rsid w:val="00F6380D"/>
    <w:rsid w:val="00F670DF"/>
    <w:rsid w:val="00F73B95"/>
    <w:rsid w:val="00F95A6C"/>
    <w:rsid w:val="00FB0B6F"/>
    <w:rsid w:val="00FB7446"/>
    <w:rsid w:val="00FC2105"/>
    <w:rsid w:val="00FC2A5C"/>
    <w:rsid w:val="00FC5796"/>
    <w:rsid w:val="00FD013D"/>
    <w:rsid w:val="00FD1176"/>
    <w:rsid w:val="00FD70DD"/>
    <w:rsid w:val="00FD7368"/>
    <w:rsid w:val="00FE291B"/>
    <w:rsid w:val="00FF0BB2"/>
    <w:rsid w:val="00FF17AD"/>
    <w:rsid w:val="00FF3050"/>
    <w:rsid w:val="00FF6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CBBF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696B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47A35"/>
    <w:pPr>
      <w:keepNext/>
      <w:jc w:val="center"/>
      <w:outlineLvl w:val="0"/>
    </w:pPr>
    <w:rPr>
      <w:rFonts w:ascii="Verdana" w:hAnsi="Verdana" w:cs="Arial"/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95A6C"/>
    <w:pPr>
      <w:keepNext/>
      <w:jc w:val="both"/>
      <w:outlineLvl w:val="1"/>
    </w:pPr>
    <w:rPr>
      <w:rFonts w:ascii="Verdana" w:hAnsi="Verdana" w:cs="Arial"/>
      <w:b/>
      <w:u w:val="singl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95A6C"/>
    <w:pPr>
      <w:keepNext/>
      <w:spacing w:after="0" w:line="240" w:lineRule="auto"/>
      <w:jc w:val="both"/>
      <w:outlineLvl w:val="2"/>
    </w:pPr>
    <w:rPr>
      <w:rFonts w:ascii="Verdana" w:hAnsi="Verdana" w:cs="Arial"/>
      <w:b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A67B55"/>
    <w:pPr>
      <w:keepNext/>
      <w:spacing w:after="0" w:line="240" w:lineRule="auto"/>
      <w:outlineLvl w:val="3"/>
    </w:pPr>
    <w:rPr>
      <w:rFonts w:ascii="Verdana" w:hAnsi="Verdana" w:cs="Arial"/>
      <w:b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1F08E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jc w:val="center"/>
      <w:outlineLvl w:val="4"/>
    </w:pPr>
    <w:rPr>
      <w:rFonts w:ascii="Verdana" w:hAnsi="Verdana" w:cs="Arial"/>
      <w:b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1F08E2"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2F2F2" w:themeFill="background1" w:themeFillShade="F2"/>
      <w:spacing w:after="0" w:line="240" w:lineRule="auto"/>
      <w:outlineLvl w:val="5"/>
    </w:pPr>
    <w:rPr>
      <w:rFonts w:ascii="Verdana" w:hAnsi="Verdana" w:cs="Arial"/>
      <w:b/>
      <w:u w:val="single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1F08E2"/>
    <w:pPr>
      <w:keepNext/>
      <w:shd w:val="clear" w:color="auto" w:fill="F2F2F2" w:themeFill="background1" w:themeFillShade="F2"/>
      <w:spacing w:after="0" w:line="240" w:lineRule="auto"/>
      <w:outlineLvl w:val="6"/>
    </w:pPr>
    <w:rPr>
      <w:rFonts w:ascii="Verdana" w:hAnsi="Verdana" w:cs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33A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F2F2D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347A35"/>
    <w:rPr>
      <w:rFonts w:ascii="Verdana" w:hAnsi="Verdana" w:cs="Arial"/>
      <w:b/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95A6C"/>
    <w:rPr>
      <w:rFonts w:ascii="Verdana" w:hAnsi="Verdana" w:cs="Arial"/>
      <w:b/>
      <w:sz w:val="22"/>
      <w:szCs w:val="22"/>
      <w:u w:val="single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95A6C"/>
    <w:rPr>
      <w:rFonts w:ascii="Verdana" w:hAnsi="Verdana" w:cs="Arial"/>
      <w:b/>
      <w:sz w:val="22"/>
      <w:szCs w:val="22"/>
      <w:lang w:eastAsia="en-US"/>
    </w:rPr>
  </w:style>
  <w:style w:type="paragraph" w:styleId="Nessunaspaziatura">
    <w:name w:val="No Spacing"/>
    <w:link w:val="NessunaspaziaturaCarattere"/>
    <w:uiPriority w:val="99"/>
    <w:qFormat/>
    <w:rsid w:val="00673F06"/>
    <w:rPr>
      <w:sz w:val="22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67B55"/>
    <w:rPr>
      <w:rFonts w:ascii="Verdana" w:hAnsi="Verdana" w:cs="Arial"/>
      <w:b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nhideWhenUsed/>
    <w:rsid w:val="001F08E2"/>
    <w:pPr>
      <w:jc w:val="center"/>
    </w:pPr>
    <w:rPr>
      <w:rFonts w:ascii="Verdana" w:hAnsi="Verdana" w:cs="Arial"/>
      <w:b/>
    </w:rPr>
  </w:style>
  <w:style w:type="character" w:customStyle="1" w:styleId="CorpotestoCarattere">
    <w:name w:val="Corpo testo Carattere"/>
    <w:basedOn w:val="Carpredefinitoparagrafo"/>
    <w:link w:val="Corpotesto"/>
    <w:rsid w:val="001F08E2"/>
    <w:rPr>
      <w:rFonts w:ascii="Verdana" w:hAnsi="Verdana" w:cs="Arial"/>
      <w:b/>
      <w:sz w:val="22"/>
      <w:szCs w:val="22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rsid w:val="001F08E2"/>
    <w:rPr>
      <w:rFonts w:ascii="Verdana" w:hAnsi="Verdana" w:cs="Arial"/>
      <w:b/>
      <w:sz w:val="22"/>
      <w:szCs w:val="22"/>
      <w:shd w:val="clear" w:color="auto" w:fill="F2F2F2" w:themeFill="background1" w:themeFillShade="F2"/>
      <w:lang w:eastAsia="en-US"/>
    </w:rPr>
  </w:style>
  <w:style w:type="character" w:customStyle="1" w:styleId="Titolo6Carattere">
    <w:name w:val="Titolo 6 Carattere"/>
    <w:basedOn w:val="Carpredefinitoparagrafo"/>
    <w:link w:val="Titolo6"/>
    <w:uiPriority w:val="9"/>
    <w:rsid w:val="001F08E2"/>
    <w:rPr>
      <w:rFonts w:ascii="Verdana" w:hAnsi="Verdana" w:cs="Arial"/>
      <w:b/>
      <w:sz w:val="22"/>
      <w:szCs w:val="22"/>
      <w:u w:val="single"/>
      <w:shd w:val="clear" w:color="auto" w:fill="F2F2F2" w:themeFill="background1" w:themeFillShade="F2"/>
      <w:lang w:eastAsia="en-US"/>
    </w:rPr>
  </w:style>
  <w:style w:type="character" w:customStyle="1" w:styleId="Titolo7Carattere">
    <w:name w:val="Titolo 7 Carattere"/>
    <w:basedOn w:val="Carpredefinitoparagrafo"/>
    <w:link w:val="Titolo7"/>
    <w:uiPriority w:val="9"/>
    <w:rsid w:val="001F08E2"/>
    <w:rPr>
      <w:rFonts w:ascii="Verdana" w:hAnsi="Verdana" w:cs="Arial"/>
      <w:b/>
      <w:sz w:val="22"/>
      <w:szCs w:val="22"/>
      <w:shd w:val="clear" w:color="auto" w:fill="F2F2F2" w:themeFill="background1" w:themeFillShade="F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A312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12E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312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12E3"/>
    <w:rPr>
      <w:sz w:val="22"/>
      <w:szCs w:val="22"/>
      <w:lang w:eastAsia="en-US"/>
    </w:rPr>
  </w:style>
  <w:style w:type="paragraph" w:styleId="Didascalia">
    <w:name w:val="caption"/>
    <w:basedOn w:val="Normale"/>
    <w:next w:val="Normale"/>
    <w:uiPriority w:val="35"/>
    <w:unhideWhenUsed/>
    <w:qFormat/>
    <w:rsid w:val="00A7719C"/>
    <w:pPr>
      <w:spacing w:after="0" w:line="240" w:lineRule="auto"/>
      <w:jc w:val="both"/>
    </w:pPr>
    <w:rPr>
      <w:rFonts w:ascii="Verdana" w:hAnsi="Verdana" w:cs="Arial"/>
      <w:b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2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23EF"/>
    <w:rPr>
      <w:rFonts w:ascii="Segoe UI" w:hAnsi="Segoe UI" w:cs="Segoe UI"/>
      <w:sz w:val="18"/>
      <w:szCs w:val="18"/>
      <w:lang w:eastAsia="en-US"/>
    </w:rPr>
  </w:style>
  <w:style w:type="character" w:styleId="Collegamentoipertestuale">
    <w:name w:val="Hyperlink"/>
    <w:basedOn w:val="Carpredefinitoparagrafo"/>
    <w:uiPriority w:val="99"/>
    <w:rsid w:val="004E07C4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rsid w:val="004E07C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E07C4"/>
    <w:rPr>
      <w:rFonts w:ascii="Times New Roman" w:eastAsia="Times New Roman" w:hAnsi="Times New Roman"/>
    </w:rPr>
  </w:style>
  <w:style w:type="paragraph" w:customStyle="1" w:styleId="Contenutotabella">
    <w:name w:val="Contenuto tabella"/>
    <w:basedOn w:val="Normale"/>
    <w:rsid w:val="0092251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table" w:customStyle="1" w:styleId="TableNormal">
    <w:name w:val="Table Normal"/>
    <w:uiPriority w:val="2"/>
    <w:qFormat/>
    <w:rsid w:val="007A0A5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uiPriority w:val="99"/>
    <w:rsid w:val="007A0A53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table" w:customStyle="1" w:styleId="TableGrid">
    <w:name w:val="TableGrid"/>
    <w:rsid w:val="007A0A5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1">
    <w:name w:val="Corpo testo1"/>
    <w:basedOn w:val="Normale"/>
    <w:semiHidden/>
    <w:rsid w:val="002410A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Corpodeltesto31">
    <w:name w:val="Corpo del testo 31"/>
    <w:basedOn w:val="Normale"/>
    <w:rsid w:val="00EB0A2F"/>
    <w:pPr>
      <w:suppressAutoHyphens/>
      <w:spacing w:before="120" w:after="0" w:line="24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Corpodeltesto22">
    <w:name w:val="Corpo del testo 22"/>
    <w:basedOn w:val="Normale"/>
    <w:rsid w:val="00C2700A"/>
    <w:pPr>
      <w:suppressAutoHyphens/>
      <w:spacing w:after="0" w:line="240" w:lineRule="auto"/>
    </w:pPr>
    <w:rPr>
      <w:rFonts w:ascii="Arial" w:eastAsia="Times New Roman" w:hAnsi="Arial" w:cs="Arial"/>
      <w:sz w:val="18"/>
      <w:szCs w:val="24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392F01"/>
    <w:pPr>
      <w:widowControl w:val="0"/>
      <w:autoSpaceDE w:val="0"/>
      <w:autoSpaceDN w:val="0"/>
      <w:spacing w:after="0" w:line="240" w:lineRule="auto"/>
    </w:pPr>
    <w:rPr>
      <w:rFonts w:cs="Calibri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392F01"/>
    <w:pPr>
      <w:widowControl w:val="0"/>
      <w:autoSpaceDE w:val="0"/>
      <w:autoSpaceDN w:val="0"/>
      <w:spacing w:before="44" w:after="0" w:line="240" w:lineRule="auto"/>
      <w:ind w:left="2807" w:right="3134"/>
      <w:jc w:val="center"/>
      <w:outlineLvl w:val="1"/>
    </w:pPr>
    <w:rPr>
      <w:rFonts w:ascii="Calibri Light" w:eastAsia="Calibri Light" w:hAnsi="Calibri Light" w:cs="Calibri Light"/>
      <w:sz w:val="28"/>
      <w:szCs w:val="28"/>
      <w:lang w:eastAsia="it-IT" w:bidi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6B0258"/>
    <w:rPr>
      <w:sz w:val="22"/>
      <w:szCs w:val="22"/>
      <w:lang w:eastAsia="en-US"/>
    </w:rPr>
  </w:style>
  <w:style w:type="paragraph" w:customStyle="1" w:styleId="Default">
    <w:name w:val="Default"/>
    <w:rsid w:val="006B0258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Sottosezione">
    <w:name w:val="Sottosezione"/>
    <w:basedOn w:val="Titolo2"/>
    <w:rsid w:val="00F125A5"/>
    <w:pPr>
      <w:keepNext w:val="0"/>
      <w:pBdr>
        <w:top w:val="single" w:sz="24" w:space="0" w:color="EDECE4"/>
        <w:left w:val="single" w:sz="24" w:space="0" w:color="EDECE4"/>
        <w:bottom w:val="single" w:sz="24" w:space="0" w:color="EDECE4"/>
        <w:right w:val="single" w:sz="24" w:space="0" w:color="EDECE4"/>
      </w:pBdr>
      <w:shd w:val="clear" w:color="auto" w:fill="EDECE4"/>
      <w:spacing w:after="0"/>
      <w:jc w:val="left"/>
    </w:pPr>
    <w:rPr>
      <w:rFonts w:ascii="Calibri" w:eastAsia="MS Mincho" w:hAnsi="Calibri" w:cs="Times New Roman"/>
      <w:b w:val="0"/>
      <w:caps/>
      <w:color w:val="A9A57C"/>
      <w:spacing w:val="15"/>
      <w:sz w:val="21"/>
      <w:szCs w:val="24"/>
      <w:u w:val="none"/>
      <w:lang w:eastAsia="it-IT"/>
    </w:rPr>
  </w:style>
  <w:style w:type="character" w:customStyle="1" w:styleId="ptitle">
    <w:name w:val="ptitle"/>
    <w:basedOn w:val="Carpredefinitoparagrafo"/>
    <w:rsid w:val="00F125A5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125A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125A5"/>
    <w:rPr>
      <w:color w:val="800080" w:themeColor="followedHyperlink"/>
      <w:u w:val="single"/>
    </w:rPr>
  </w:style>
  <w:style w:type="table" w:customStyle="1" w:styleId="TableGrid1">
    <w:name w:val="Table Grid1"/>
    <w:basedOn w:val="Tabellanormale"/>
    <w:next w:val="Grigliatabella"/>
    <w:uiPriority w:val="59"/>
    <w:rsid w:val="00F125A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notaapidipagina">
    <w:name w:val="footnote reference"/>
    <w:basedOn w:val="Carpredefinitoparagrafo"/>
    <w:uiPriority w:val="99"/>
    <w:semiHidden/>
    <w:unhideWhenUsed/>
    <w:rsid w:val="000B4E91"/>
    <w:rPr>
      <w:vertAlign w:val="superscript"/>
    </w:rPr>
  </w:style>
  <w:style w:type="paragraph" w:customStyle="1" w:styleId="Titolo21">
    <w:name w:val="Titolo 21"/>
    <w:basedOn w:val="Normale"/>
    <w:uiPriority w:val="1"/>
    <w:qFormat/>
    <w:rsid w:val="0074160A"/>
    <w:pPr>
      <w:widowControl w:val="0"/>
      <w:autoSpaceDE w:val="0"/>
      <w:autoSpaceDN w:val="0"/>
      <w:spacing w:before="42" w:after="0" w:line="240" w:lineRule="auto"/>
      <w:ind w:left="231" w:right="370"/>
      <w:outlineLvl w:val="2"/>
    </w:pPr>
    <w:rPr>
      <w:rFonts w:cs="Calibri"/>
      <w:i/>
      <w:sz w:val="28"/>
      <w:szCs w:val="28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696B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47A35"/>
    <w:pPr>
      <w:keepNext/>
      <w:jc w:val="center"/>
      <w:outlineLvl w:val="0"/>
    </w:pPr>
    <w:rPr>
      <w:rFonts w:ascii="Verdana" w:hAnsi="Verdana" w:cs="Arial"/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95A6C"/>
    <w:pPr>
      <w:keepNext/>
      <w:jc w:val="both"/>
      <w:outlineLvl w:val="1"/>
    </w:pPr>
    <w:rPr>
      <w:rFonts w:ascii="Verdana" w:hAnsi="Verdana" w:cs="Arial"/>
      <w:b/>
      <w:u w:val="singl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95A6C"/>
    <w:pPr>
      <w:keepNext/>
      <w:spacing w:after="0" w:line="240" w:lineRule="auto"/>
      <w:jc w:val="both"/>
      <w:outlineLvl w:val="2"/>
    </w:pPr>
    <w:rPr>
      <w:rFonts w:ascii="Verdana" w:hAnsi="Verdana" w:cs="Arial"/>
      <w:b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A67B55"/>
    <w:pPr>
      <w:keepNext/>
      <w:spacing w:after="0" w:line="240" w:lineRule="auto"/>
      <w:outlineLvl w:val="3"/>
    </w:pPr>
    <w:rPr>
      <w:rFonts w:ascii="Verdana" w:hAnsi="Verdana" w:cs="Arial"/>
      <w:b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1F08E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jc w:val="center"/>
      <w:outlineLvl w:val="4"/>
    </w:pPr>
    <w:rPr>
      <w:rFonts w:ascii="Verdana" w:hAnsi="Verdana" w:cs="Arial"/>
      <w:b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1F08E2"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2F2F2" w:themeFill="background1" w:themeFillShade="F2"/>
      <w:spacing w:after="0" w:line="240" w:lineRule="auto"/>
      <w:outlineLvl w:val="5"/>
    </w:pPr>
    <w:rPr>
      <w:rFonts w:ascii="Verdana" w:hAnsi="Verdana" w:cs="Arial"/>
      <w:b/>
      <w:u w:val="single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1F08E2"/>
    <w:pPr>
      <w:keepNext/>
      <w:shd w:val="clear" w:color="auto" w:fill="F2F2F2" w:themeFill="background1" w:themeFillShade="F2"/>
      <w:spacing w:after="0" w:line="240" w:lineRule="auto"/>
      <w:outlineLvl w:val="6"/>
    </w:pPr>
    <w:rPr>
      <w:rFonts w:ascii="Verdana" w:hAnsi="Verdana" w:cs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33A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F2F2D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347A35"/>
    <w:rPr>
      <w:rFonts w:ascii="Verdana" w:hAnsi="Verdana" w:cs="Arial"/>
      <w:b/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95A6C"/>
    <w:rPr>
      <w:rFonts w:ascii="Verdana" w:hAnsi="Verdana" w:cs="Arial"/>
      <w:b/>
      <w:sz w:val="22"/>
      <w:szCs w:val="22"/>
      <w:u w:val="single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95A6C"/>
    <w:rPr>
      <w:rFonts w:ascii="Verdana" w:hAnsi="Verdana" w:cs="Arial"/>
      <w:b/>
      <w:sz w:val="22"/>
      <w:szCs w:val="22"/>
      <w:lang w:eastAsia="en-US"/>
    </w:rPr>
  </w:style>
  <w:style w:type="paragraph" w:styleId="Nessunaspaziatura">
    <w:name w:val="No Spacing"/>
    <w:link w:val="NessunaspaziaturaCarattere"/>
    <w:uiPriority w:val="99"/>
    <w:qFormat/>
    <w:rsid w:val="00673F06"/>
    <w:rPr>
      <w:sz w:val="22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67B55"/>
    <w:rPr>
      <w:rFonts w:ascii="Verdana" w:hAnsi="Verdana" w:cs="Arial"/>
      <w:b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nhideWhenUsed/>
    <w:rsid w:val="001F08E2"/>
    <w:pPr>
      <w:jc w:val="center"/>
    </w:pPr>
    <w:rPr>
      <w:rFonts w:ascii="Verdana" w:hAnsi="Verdana" w:cs="Arial"/>
      <w:b/>
    </w:rPr>
  </w:style>
  <w:style w:type="character" w:customStyle="1" w:styleId="CorpotestoCarattere">
    <w:name w:val="Corpo testo Carattere"/>
    <w:basedOn w:val="Carpredefinitoparagrafo"/>
    <w:link w:val="Corpotesto"/>
    <w:rsid w:val="001F08E2"/>
    <w:rPr>
      <w:rFonts w:ascii="Verdana" w:hAnsi="Verdana" w:cs="Arial"/>
      <w:b/>
      <w:sz w:val="22"/>
      <w:szCs w:val="22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rsid w:val="001F08E2"/>
    <w:rPr>
      <w:rFonts w:ascii="Verdana" w:hAnsi="Verdana" w:cs="Arial"/>
      <w:b/>
      <w:sz w:val="22"/>
      <w:szCs w:val="22"/>
      <w:shd w:val="clear" w:color="auto" w:fill="F2F2F2" w:themeFill="background1" w:themeFillShade="F2"/>
      <w:lang w:eastAsia="en-US"/>
    </w:rPr>
  </w:style>
  <w:style w:type="character" w:customStyle="1" w:styleId="Titolo6Carattere">
    <w:name w:val="Titolo 6 Carattere"/>
    <w:basedOn w:val="Carpredefinitoparagrafo"/>
    <w:link w:val="Titolo6"/>
    <w:uiPriority w:val="9"/>
    <w:rsid w:val="001F08E2"/>
    <w:rPr>
      <w:rFonts w:ascii="Verdana" w:hAnsi="Verdana" w:cs="Arial"/>
      <w:b/>
      <w:sz w:val="22"/>
      <w:szCs w:val="22"/>
      <w:u w:val="single"/>
      <w:shd w:val="clear" w:color="auto" w:fill="F2F2F2" w:themeFill="background1" w:themeFillShade="F2"/>
      <w:lang w:eastAsia="en-US"/>
    </w:rPr>
  </w:style>
  <w:style w:type="character" w:customStyle="1" w:styleId="Titolo7Carattere">
    <w:name w:val="Titolo 7 Carattere"/>
    <w:basedOn w:val="Carpredefinitoparagrafo"/>
    <w:link w:val="Titolo7"/>
    <w:uiPriority w:val="9"/>
    <w:rsid w:val="001F08E2"/>
    <w:rPr>
      <w:rFonts w:ascii="Verdana" w:hAnsi="Verdana" w:cs="Arial"/>
      <w:b/>
      <w:sz w:val="22"/>
      <w:szCs w:val="22"/>
      <w:shd w:val="clear" w:color="auto" w:fill="F2F2F2" w:themeFill="background1" w:themeFillShade="F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A312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12E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312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12E3"/>
    <w:rPr>
      <w:sz w:val="22"/>
      <w:szCs w:val="22"/>
      <w:lang w:eastAsia="en-US"/>
    </w:rPr>
  </w:style>
  <w:style w:type="paragraph" w:styleId="Didascalia">
    <w:name w:val="caption"/>
    <w:basedOn w:val="Normale"/>
    <w:next w:val="Normale"/>
    <w:uiPriority w:val="35"/>
    <w:unhideWhenUsed/>
    <w:qFormat/>
    <w:rsid w:val="00A7719C"/>
    <w:pPr>
      <w:spacing w:after="0" w:line="240" w:lineRule="auto"/>
      <w:jc w:val="both"/>
    </w:pPr>
    <w:rPr>
      <w:rFonts w:ascii="Verdana" w:hAnsi="Verdana" w:cs="Arial"/>
      <w:b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2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23EF"/>
    <w:rPr>
      <w:rFonts w:ascii="Segoe UI" w:hAnsi="Segoe UI" w:cs="Segoe UI"/>
      <w:sz w:val="18"/>
      <w:szCs w:val="18"/>
      <w:lang w:eastAsia="en-US"/>
    </w:rPr>
  </w:style>
  <w:style w:type="character" w:styleId="Collegamentoipertestuale">
    <w:name w:val="Hyperlink"/>
    <w:basedOn w:val="Carpredefinitoparagrafo"/>
    <w:uiPriority w:val="99"/>
    <w:rsid w:val="004E07C4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rsid w:val="004E07C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E07C4"/>
    <w:rPr>
      <w:rFonts w:ascii="Times New Roman" w:eastAsia="Times New Roman" w:hAnsi="Times New Roman"/>
    </w:rPr>
  </w:style>
  <w:style w:type="paragraph" w:customStyle="1" w:styleId="Contenutotabella">
    <w:name w:val="Contenuto tabella"/>
    <w:basedOn w:val="Normale"/>
    <w:rsid w:val="0092251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table" w:customStyle="1" w:styleId="TableNormal">
    <w:name w:val="Table Normal"/>
    <w:uiPriority w:val="2"/>
    <w:qFormat/>
    <w:rsid w:val="007A0A5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uiPriority w:val="99"/>
    <w:rsid w:val="007A0A53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table" w:customStyle="1" w:styleId="TableGrid">
    <w:name w:val="TableGrid"/>
    <w:rsid w:val="007A0A5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1">
    <w:name w:val="Corpo testo1"/>
    <w:basedOn w:val="Normale"/>
    <w:semiHidden/>
    <w:rsid w:val="002410A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Corpodeltesto31">
    <w:name w:val="Corpo del testo 31"/>
    <w:basedOn w:val="Normale"/>
    <w:rsid w:val="00EB0A2F"/>
    <w:pPr>
      <w:suppressAutoHyphens/>
      <w:spacing w:before="120" w:after="0" w:line="24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Corpodeltesto22">
    <w:name w:val="Corpo del testo 22"/>
    <w:basedOn w:val="Normale"/>
    <w:rsid w:val="00C2700A"/>
    <w:pPr>
      <w:suppressAutoHyphens/>
      <w:spacing w:after="0" w:line="240" w:lineRule="auto"/>
    </w:pPr>
    <w:rPr>
      <w:rFonts w:ascii="Arial" w:eastAsia="Times New Roman" w:hAnsi="Arial" w:cs="Arial"/>
      <w:sz w:val="18"/>
      <w:szCs w:val="24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392F01"/>
    <w:pPr>
      <w:widowControl w:val="0"/>
      <w:autoSpaceDE w:val="0"/>
      <w:autoSpaceDN w:val="0"/>
      <w:spacing w:after="0" w:line="240" w:lineRule="auto"/>
    </w:pPr>
    <w:rPr>
      <w:rFonts w:cs="Calibri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392F01"/>
    <w:pPr>
      <w:widowControl w:val="0"/>
      <w:autoSpaceDE w:val="0"/>
      <w:autoSpaceDN w:val="0"/>
      <w:spacing w:before="44" w:after="0" w:line="240" w:lineRule="auto"/>
      <w:ind w:left="2807" w:right="3134"/>
      <w:jc w:val="center"/>
      <w:outlineLvl w:val="1"/>
    </w:pPr>
    <w:rPr>
      <w:rFonts w:ascii="Calibri Light" w:eastAsia="Calibri Light" w:hAnsi="Calibri Light" w:cs="Calibri Light"/>
      <w:sz w:val="28"/>
      <w:szCs w:val="28"/>
      <w:lang w:eastAsia="it-IT" w:bidi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6B0258"/>
    <w:rPr>
      <w:sz w:val="22"/>
      <w:szCs w:val="22"/>
      <w:lang w:eastAsia="en-US"/>
    </w:rPr>
  </w:style>
  <w:style w:type="paragraph" w:customStyle="1" w:styleId="Default">
    <w:name w:val="Default"/>
    <w:rsid w:val="006B0258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Sottosezione">
    <w:name w:val="Sottosezione"/>
    <w:basedOn w:val="Titolo2"/>
    <w:rsid w:val="00F125A5"/>
    <w:pPr>
      <w:keepNext w:val="0"/>
      <w:pBdr>
        <w:top w:val="single" w:sz="24" w:space="0" w:color="EDECE4"/>
        <w:left w:val="single" w:sz="24" w:space="0" w:color="EDECE4"/>
        <w:bottom w:val="single" w:sz="24" w:space="0" w:color="EDECE4"/>
        <w:right w:val="single" w:sz="24" w:space="0" w:color="EDECE4"/>
      </w:pBdr>
      <w:shd w:val="clear" w:color="auto" w:fill="EDECE4"/>
      <w:spacing w:after="0"/>
      <w:jc w:val="left"/>
    </w:pPr>
    <w:rPr>
      <w:rFonts w:ascii="Calibri" w:eastAsia="MS Mincho" w:hAnsi="Calibri" w:cs="Times New Roman"/>
      <w:b w:val="0"/>
      <w:caps/>
      <w:color w:val="A9A57C"/>
      <w:spacing w:val="15"/>
      <w:sz w:val="21"/>
      <w:szCs w:val="24"/>
      <w:u w:val="none"/>
      <w:lang w:eastAsia="it-IT"/>
    </w:rPr>
  </w:style>
  <w:style w:type="character" w:customStyle="1" w:styleId="ptitle">
    <w:name w:val="ptitle"/>
    <w:basedOn w:val="Carpredefinitoparagrafo"/>
    <w:rsid w:val="00F125A5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125A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125A5"/>
    <w:rPr>
      <w:color w:val="800080" w:themeColor="followedHyperlink"/>
      <w:u w:val="single"/>
    </w:rPr>
  </w:style>
  <w:style w:type="table" w:customStyle="1" w:styleId="TableGrid1">
    <w:name w:val="Table Grid1"/>
    <w:basedOn w:val="Tabellanormale"/>
    <w:next w:val="Grigliatabella"/>
    <w:uiPriority w:val="59"/>
    <w:rsid w:val="00F125A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notaapidipagina">
    <w:name w:val="footnote reference"/>
    <w:basedOn w:val="Carpredefinitoparagrafo"/>
    <w:uiPriority w:val="99"/>
    <w:semiHidden/>
    <w:unhideWhenUsed/>
    <w:rsid w:val="000B4E91"/>
    <w:rPr>
      <w:vertAlign w:val="superscript"/>
    </w:rPr>
  </w:style>
  <w:style w:type="paragraph" w:customStyle="1" w:styleId="Titolo21">
    <w:name w:val="Titolo 21"/>
    <w:basedOn w:val="Normale"/>
    <w:uiPriority w:val="1"/>
    <w:qFormat/>
    <w:rsid w:val="0074160A"/>
    <w:pPr>
      <w:widowControl w:val="0"/>
      <w:autoSpaceDE w:val="0"/>
      <w:autoSpaceDN w:val="0"/>
      <w:spacing w:before="42" w:after="0" w:line="240" w:lineRule="auto"/>
      <w:ind w:left="231" w:right="370"/>
      <w:outlineLvl w:val="2"/>
    </w:pPr>
    <w:rPr>
      <w:rFonts w:cs="Calibri"/>
      <w:i/>
      <w:sz w:val="28"/>
      <w:szCs w:val="28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1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www.iissfermi.edu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gis02400L@pec.istruzione.i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mailto:agis02400L@istruzione.it" TargetMode="External"/><Relationship Id="rId10" Type="http://schemas.openxmlformats.org/officeDocument/2006/relationships/oleObject" Target="embeddings/oleObject1.bin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odello%20pf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4C3D9-8A2F-42A5-BD22-D1D21F94B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pfi.dot</Template>
  <TotalTime>15</TotalTime>
  <Pages>11</Pages>
  <Words>2833</Words>
  <Characters>16150</Characters>
  <Application>Microsoft Office Word</Application>
  <DocSecurity>0</DocSecurity>
  <Lines>134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Emilio</dc:creator>
  <cp:lastModifiedBy>Utente</cp:lastModifiedBy>
  <cp:revision>11</cp:revision>
  <cp:lastPrinted>2018-12-28T09:16:00Z</cp:lastPrinted>
  <dcterms:created xsi:type="dcterms:W3CDTF">2022-10-05T07:39:00Z</dcterms:created>
  <dcterms:modified xsi:type="dcterms:W3CDTF">2023-10-27T06:17:00Z</dcterms:modified>
</cp:coreProperties>
</file>