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675E6" w14:textId="77777777" w:rsidR="00787D2B" w:rsidRDefault="00F076BE" w:rsidP="0078292D">
      <w:pPr>
        <w:jc w:val="center"/>
      </w:pPr>
      <w:r w:rsidRPr="00DF570D">
        <w:rPr>
          <w:b/>
          <w:bCs/>
          <w:noProof/>
          <w:sz w:val="28"/>
        </w:rPr>
        <w:object w:dxaOrig="690" w:dyaOrig="885" w14:anchorId="748337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.75pt;height:27.75pt;mso-width-percent:0;mso-height-percent:0;mso-width-percent:0;mso-height-percent:0" o:ole="">
            <v:imagedata r:id="rId9" o:title=""/>
          </v:shape>
          <o:OLEObject Type="Embed" ProgID="MSPhotoEd.3" ShapeID="_x0000_i1025" DrawAspect="Content" ObjectID="_1759899622" r:id="rId10"/>
        </w:object>
      </w:r>
      <w:r w:rsidR="009F5780">
        <w:rPr>
          <w:b/>
          <w:bCs/>
          <w:sz w:val="28"/>
        </w:rPr>
        <w:t xml:space="preserve">                                                     </w:t>
      </w:r>
      <w:r w:rsidR="009F5780">
        <w:rPr>
          <w:noProof/>
          <w:lang w:eastAsia="it-IT"/>
        </w:rPr>
        <w:drawing>
          <wp:inline distT="0" distB="0" distL="0" distR="0" wp14:anchorId="69075D7D" wp14:editId="5A9A855C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780">
        <w:rPr>
          <w:b/>
          <w:bCs/>
          <w:sz w:val="28"/>
        </w:rPr>
        <w:t xml:space="preserve">              </w:t>
      </w:r>
      <w:r w:rsidR="00787D2B">
        <w:rPr>
          <w:b/>
          <w:bCs/>
          <w:sz w:val="28"/>
        </w:rPr>
        <w:tab/>
      </w:r>
      <w:r w:rsidR="00787D2B">
        <w:rPr>
          <w:noProof/>
          <w:lang w:eastAsia="it-IT"/>
        </w:rPr>
        <w:tab/>
      </w:r>
      <w:r w:rsidR="009F5780">
        <w:rPr>
          <w:noProof/>
          <w:lang w:eastAsia="it-IT"/>
        </w:rPr>
        <w:t xml:space="preserve">                                    </w:t>
      </w:r>
      <w:r>
        <w:rPr>
          <w:noProof/>
        </w:rPr>
        <w:object w:dxaOrig="2550" w:dyaOrig="1695" w14:anchorId="74FB0B69">
          <v:shape id="_x0000_i1026" type="#_x0000_t75" alt="" style="width:35.65pt;height:21.4pt;mso-width-percent:0;mso-height-percent:0;mso-width-percent:0;mso-height-percent:0" o:ole="">
            <v:imagedata r:id="rId12" o:title=""/>
          </v:shape>
          <o:OLEObject Type="Embed" ProgID="MSPhotoEd.3" ShapeID="_x0000_i1026" DrawAspect="Content" ObjectID="_1759899623" r:id="rId13"/>
        </w:object>
      </w:r>
    </w:p>
    <w:p w14:paraId="1565D997" w14:textId="5D634FED" w:rsidR="00787D2B" w:rsidRPr="00787D2B" w:rsidRDefault="00787D2B" w:rsidP="00887592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</w:t>
      </w:r>
      <w:r w:rsidR="00DC592C">
        <w:rPr>
          <w:rFonts w:ascii="Times New Roman" w:eastAsia="Gulim" w:hAnsi="Times New Roman" w:cs="Times New Roman"/>
          <w:smallCaps/>
          <w:sz w:val="24"/>
          <w:szCs w:val="24"/>
        </w:rPr>
        <w:t xml:space="preserve">stituto di Istruzione 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Superiore </w:t>
      </w:r>
    </w:p>
    <w:p w14:paraId="7F5931F2" w14:textId="77777777" w:rsidR="00787D2B" w:rsidRDefault="00787D2B" w:rsidP="00887592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1BDE04AE" w14:textId="77777777" w:rsidR="00787D2B" w:rsidRPr="00787D2B" w:rsidRDefault="00787D2B" w:rsidP="00887592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2F66531D" w14:textId="77777777" w:rsidR="00787D2B" w:rsidRDefault="00787D2B" w:rsidP="00887592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>Via Miniera Taccia Caci Pirandello s.n.c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038F5974" w14:textId="65207276" w:rsidR="00787D2B" w:rsidRPr="00851ED9" w:rsidRDefault="00787D2B" w:rsidP="00887592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mecc.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DC592C">
        <w:rPr>
          <w:i/>
          <w:sz w:val="18"/>
          <w:szCs w:val="18"/>
          <w:lang w:val="en-US"/>
        </w:rPr>
        <w:t xml:space="preserve">0922/602498 </w:t>
      </w:r>
      <w:bookmarkStart w:id="0" w:name="_GoBack"/>
      <w:bookmarkEnd w:id="0"/>
    </w:p>
    <w:p w14:paraId="2D67696B" w14:textId="77777777" w:rsidR="00787D2B" w:rsidRPr="008C3CD3" w:rsidRDefault="00787D2B" w:rsidP="00887592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3632" behindDoc="1" locked="0" layoutInCell="1" allowOverlap="1" wp14:anchorId="5DF1B80C" wp14:editId="1D2E9CC6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5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 xml:space="preserve">c.  </w:t>
      </w:r>
      <w:hyperlink r:id="rId16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7" w:history="1">
        <w:r w:rsidR="00200E0A" w:rsidRPr="002B4D8F">
          <w:rPr>
            <w:i/>
            <w:sz w:val="18"/>
            <w:szCs w:val="18"/>
          </w:rPr>
          <w:t>www.iissfermi.edu.it</w:t>
        </w:r>
      </w:hyperlink>
    </w:p>
    <w:p w14:paraId="73440323" w14:textId="77777777" w:rsidR="00787D2B" w:rsidRPr="008C3CD3" w:rsidRDefault="00787D2B" w:rsidP="00887592">
      <w:pPr>
        <w:spacing w:after="0" w:line="240" w:lineRule="auto"/>
        <w:jc w:val="center"/>
        <w:rPr>
          <w:sz w:val="6"/>
          <w:szCs w:val="6"/>
        </w:rPr>
      </w:pPr>
    </w:p>
    <w:p w14:paraId="13394AAE" w14:textId="77777777" w:rsidR="00787D2B" w:rsidRDefault="009D6D96" w:rsidP="00887592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="00787D2B" w:rsidRPr="00E94587">
        <w:rPr>
          <w:rFonts w:cs="Calibri"/>
          <w:b/>
          <w:smallCaps/>
        </w:rPr>
        <w:t>ITI – Settore Tecnologico</w:t>
      </w:r>
      <w:r w:rsidR="00787D2B">
        <w:rPr>
          <w:rFonts w:cs="Calibri"/>
          <w:b/>
          <w:smallCaps/>
          <w:sz w:val="20"/>
          <w:szCs w:val="20"/>
        </w:rPr>
        <w:tab/>
      </w:r>
      <w:r>
        <w:rPr>
          <w:rFonts w:cs="Calibri"/>
          <w:b/>
          <w:smallCaps/>
          <w:sz w:val="20"/>
          <w:szCs w:val="20"/>
        </w:rPr>
        <w:t xml:space="preserve">                                                              </w:t>
      </w:r>
      <w:r w:rsidR="00787D2B">
        <w:rPr>
          <w:rFonts w:cs="Calibri"/>
          <w:b/>
          <w:smallCaps/>
        </w:rPr>
        <w:t>I</w:t>
      </w:r>
      <w:r w:rsidR="00787D2B" w:rsidRPr="00E94587">
        <w:rPr>
          <w:rFonts w:cs="Calibri"/>
          <w:b/>
          <w:smallCaps/>
        </w:rPr>
        <w:t>PSIA – Settori: Servizi</w:t>
      </w:r>
      <w:r w:rsidR="00787D2B">
        <w:rPr>
          <w:rFonts w:cs="Calibri"/>
          <w:b/>
          <w:smallCaps/>
        </w:rPr>
        <w:t xml:space="preserve">– </w:t>
      </w:r>
      <w:proofErr w:type="spellStart"/>
      <w:r w:rsidR="00787D2B" w:rsidRPr="00E94587">
        <w:rPr>
          <w:rFonts w:cs="Calibri"/>
          <w:b/>
          <w:smallCaps/>
        </w:rPr>
        <w:t>Ind</w:t>
      </w:r>
      <w:r w:rsidR="00787D2B">
        <w:rPr>
          <w:rFonts w:cs="Calibri"/>
          <w:b/>
          <w:smallCaps/>
        </w:rPr>
        <w:t>.</w:t>
      </w:r>
      <w:r w:rsidR="00787D2B" w:rsidRPr="00E94587">
        <w:rPr>
          <w:rFonts w:cs="Calibri"/>
          <w:b/>
          <w:smallCaps/>
        </w:rPr>
        <w:t>e</w:t>
      </w:r>
      <w:proofErr w:type="spellEnd"/>
      <w:r w:rsidR="00787D2B" w:rsidRPr="00E94587">
        <w:rPr>
          <w:rFonts w:cs="Calibri"/>
          <w:b/>
          <w:smallCaps/>
        </w:rPr>
        <w:t xml:space="preserve"> Ar</w:t>
      </w:r>
      <w:r w:rsidR="00787D2B">
        <w:rPr>
          <w:rFonts w:cs="Calibri"/>
          <w:b/>
          <w:smallCaps/>
        </w:rPr>
        <w:t>t.</w:t>
      </w:r>
    </w:p>
    <w:p w14:paraId="17F2BD85" w14:textId="77777777" w:rsidR="00787D2B" w:rsidRPr="00851ED9" w:rsidRDefault="00787D2B" w:rsidP="00787D2B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565D55A8" w14:textId="77777777" w:rsidR="00787D2B" w:rsidRDefault="00DC592C" w:rsidP="00787D2B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outline/>
          <w:noProof/>
          <w:color w:val="FFFFFF"/>
          <w:sz w:val="16"/>
          <w:szCs w:val="16"/>
        </w:rPr>
        <w:pict w14:anchorId="20410770">
          <v:shape id="_x0000_i1027" type="#_x0000_t75" alt="" style="width:476.9pt;height:5.5pt;mso-width-percent:0;mso-height-percent:0;mso-width-percent:0;mso-height-percent:0" o:hrpct="0" o:hralign="center" o:hr="t">
            <v:imagedata r:id="rId18" o:title=""/>
          </v:shape>
        </w:pict>
      </w:r>
    </w:p>
    <w:p w14:paraId="55ABECAA" w14:textId="77777777" w:rsidR="004E07C4" w:rsidRPr="004E07C4" w:rsidRDefault="004E07C4" w:rsidP="00787D2B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3FA31F68" w14:textId="77777777" w:rsidR="00F10F0E" w:rsidRDefault="00F10F0E" w:rsidP="00056B0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 w:rsidR="00806EDA"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6FF8B6F7" w14:textId="77777777" w:rsidR="00056B0A" w:rsidRPr="00056B0A" w:rsidRDefault="00056B0A" w:rsidP="00056B0A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 xml:space="preserve">del </w:t>
      </w:r>
      <w:proofErr w:type="spellStart"/>
      <w:r w:rsidRPr="00056B0A">
        <w:rPr>
          <w:sz w:val="18"/>
          <w:szCs w:val="18"/>
        </w:rPr>
        <w:t>D.lgs</w:t>
      </w:r>
      <w:proofErr w:type="spellEnd"/>
      <w:r w:rsidRPr="00056B0A">
        <w:rPr>
          <w:sz w:val="18"/>
          <w:szCs w:val="18"/>
        </w:rPr>
        <w:t xml:space="preserve"> n.61 del 13/04/2017 e richiamato nel decreto attuativo n.92 del 24/05/2018).</w:t>
      </w:r>
    </w:p>
    <w:p w14:paraId="339007EF" w14:textId="77777777" w:rsidR="00056B0A" w:rsidRPr="005130FC" w:rsidRDefault="00056B0A" w:rsidP="000A083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78D2C5F" w14:textId="77777777" w:rsidR="009D03F9" w:rsidRDefault="006B7344" w:rsidP="009D03F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A.</w:t>
      </w:r>
      <w:r w:rsidR="006B0258">
        <w:rPr>
          <w:rFonts w:asciiTheme="minorHAnsi" w:hAnsiTheme="minorHAnsi" w:cstheme="minorHAnsi"/>
          <w:b/>
          <w:sz w:val="24"/>
          <w:szCs w:val="24"/>
        </w:rPr>
        <w:t>A.S.</w:t>
      </w:r>
      <w:r>
        <w:rPr>
          <w:rFonts w:asciiTheme="minorHAnsi" w:hAnsiTheme="minorHAnsi" w:cstheme="minorHAnsi"/>
          <w:b/>
          <w:sz w:val="24"/>
          <w:szCs w:val="24"/>
        </w:rPr>
        <w:t>S.</w:t>
      </w:r>
      <w:r w:rsidR="006B0258">
        <w:rPr>
          <w:rFonts w:asciiTheme="minorHAnsi" w:hAnsiTheme="minorHAnsi" w:cstheme="minorHAnsi"/>
          <w:b/>
          <w:sz w:val="24"/>
          <w:szCs w:val="24"/>
        </w:rPr>
        <w:t xml:space="preserve"> _________</w:t>
      </w:r>
    </w:p>
    <w:p w14:paraId="3DEC1C77" w14:textId="77777777" w:rsidR="00201321" w:rsidRDefault="00201321" w:rsidP="000A083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7441"/>
      </w:tblGrid>
      <w:tr w:rsidR="00201321" w:rsidRPr="00077AEC" w14:paraId="58033EC7" w14:textId="77777777" w:rsidTr="00201321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14:paraId="260CE6E9" w14:textId="77777777" w:rsidR="00201321" w:rsidRPr="00077AEC" w:rsidRDefault="00201321" w:rsidP="007D2969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201321" w:rsidRPr="00077AEC" w14:paraId="0F7C52B3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F8C32BC" w14:textId="77777777" w:rsidR="00201321" w:rsidRPr="00077AEC" w:rsidRDefault="00201321" w:rsidP="007D2969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08312FE" w14:textId="77777777" w:rsidR="00201321" w:rsidRPr="00077AEC" w:rsidRDefault="00201321" w:rsidP="007D2969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201321" w:rsidRPr="00077AEC" w14:paraId="2F456DBC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2F7D47E3" w14:textId="77777777" w:rsidR="00201321" w:rsidRPr="00077AEC" w:rsidRDefault="00201321" w:rsidP="007D2969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43BA568" w14:textId="77777777" w:rsidR="00201321" w:rsidRPr="00077AEC" w:rsidRDefault="00201321" w:rsidP="007D2969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201321" w:rsidRPr="00077AEC" w14:paraId="2AC8FDF9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158F8EF4" w14:textId="77777777" w:rsidR="00201321" w:rsidRPr="00077AEC" w:rsidRDefault="00201321" w:rsidP="007D2969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3F6BEF52" w14:textId="77777777" w:rsidR="00201321" w:rsidRPr="00077AEC" w:rsidRDefault="00201321" w:rsidP="007D2969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201321" w:rsidRPr="00077AEC" w14:paraId="42B188B1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D581769" w14:textId="77777777" w:rsidR="00201321" w:rsidRDefault="00201321" w:rsidP="00F957A2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 w:rsidR="00136475">
              <w:rPr>
                <w:rFonts w:eastAsia="Arial Unicode MS"/>
                <w:b/>
              </w:rPr>
              <w:t xml:space="preserve"> </w:t>
            </w:r>
          </w:p>
          <w:p w14:paraId="28AE9B95" w14:textId="77777777" w:rsidR="00F957A2" w:rsidRDefault="00F957A2" w:rsidP="00F957A2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tività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-ECO-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nomiche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7BC4037C" w14:textId="2B459D41" w:rsidR="00B20038" w:rsidRPr="00F957A2" w:rsidRDefault="00B20038" w:rsidP="00F957A2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52B6EA6" w14:textId="77777777" w:rsidR="00D17F75" w:rsidRPr="007008D3" w:rsidRDefault="00D17F75" w:rsidP="00D17F75">
            <w:pPr>
              <w:spacing w:after="0"/>
              <w:rPr>
                <w:rFonts w:eastAsia="Arial Unicode MS"/>
                <w:b/>
                <w:bCs/>
              </w:rPr>
            </w:pPr>
            <w:r w:rsidRPr="007008D3">
              <w:rPr>
                <w:rFonts w:eastAsia="Arial Unicode MS"/>
                <w:b/>
                <w:bCs/>
              </w:rPr>
              <w:t>C – 33 Riparazione, manutenzione ed installazione di macchine ed apparecchiature</w:t>
            </w:r>
          </w:p>
          <w:p w14:paraId="1E40BAC9" w14:textId="0E76C6C9" w:rsidR="00D17F75" w:rsidRPr="007008D3" w:rsidRDefault="00D17F75" w:rsidP="00D17F75">
            <w:pPr>
              <w:spacing w:after="0"/>
              <w:rPr>
                <w:rFonts w:eastAsia="Arial Unicode MS"/>
                <w:b/>
                <w:bCs/>
              </w:rPr>
            </w:pPr>
            <w:r w:rsidRPr="007008D3">
              <w:rPr>
                <w:rFonts w:eastAsia="Arial Unicode MS"/>
                <w:b/>
                <w:bCs/>
              </w:rPr>
              <w:t>F – 43.2 Installazione di impianti elettrici, idraulici ed altri lavori di costruzione e installazione</w:t>
            </w:r>
          </w:p>
          <w:p w14:paraId="344A7AD3" w14:textId="7DB4B973" w:rsidR="00D17F75" w:rsidRPr="007008D3" w:rsidRDefault="00D17F75" w:rsidP="00D17F75">
            <w:pPr>
              <w:spacing w:after="0" w:line="240" w:lineRule="auto"/>
              <w:rPr>
                <w:rFonts w:eastAsia="Arial Unicode MS"/>
                <w:b/>
                <w:bCs/>
              </w:rPr>
            </w:pPr>
            <w:r w:rsidRPr="007008D3">
              <w:rPr>
                <w:rFonts w:eastAsia="Arial Unicode MS"/>
                <w:b/>
                <w:bCs/>
              </w:rPr>
              <w:t>G – 45.2 Manutenzione e riparazione di autoveicoli</w:t>
            </w:r>
          </w:p>
          <w:p w14:paraId="29C69792" w14:textId="0BCE5CC3" w:rsidR="00D17F75" w:rsidRPr="00077AEC" w:rsidRDefault="00D17F75" w:rsidP="007D2969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</w:rPr>
            </w:pPr>
          </w:p>
        </w:tc>
      </w:tr>
      <w:tr w:rsidR="00201321" w:rsidRPr="00077AEC" w14:paraId="30B8CD4F" w14:textId="77777777" w:rsidTr="007D2969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E1E22F8" w14:textId="77777777" w:rsidR="00B20038" w:rsidRDefault="00201321" w:rsidP="00B20038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 w:rsidR="00136475">
              <w:rPr>
                <w:rFonts w:eastAsia="Arial Unicode MS"/>
                <w:b/>
              </w:rPr>
              <w:t xml:space="preserve">    </w:t>
            </w:r>
          </w:p>
          <w:p w14:paraId="30BA712C" w14:textId="6BB6A2D1" w:rsidR="00201321" w:rsidRPr="00B20038" w:rsidRDefault="00B20038" w:rsidP="00B20038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 w:rsidR="00EA4100">
              <w:rPr>
                <w:rFonts w:eastAsia="Arial Unicode MS"/>
                <w:b/>
                <w:sz w:val="16"/>
                <w:szCs w:val="16"/>
              </w:rPr>
              <w:t xml:space="preserve"> – (fonte Istat)</w:t>
            </w:r>
          </w:p>
          <w:p w14:paraId="2FD5C12C" w14:textId="6C7A73D4" w:rsidR="00F957A2" w:rsidRPr="00077AEC" w:rsidRDefault="00F957A2" w:rsidP="00B20038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E175EBB" w14:textId="77777777" w:rsidR="00216955" w:rsidRPr="00216955" w:rsidRDefault="00216955" w:rsidP="00216955">
            <w:pPr>
              <w:spacing w:after="0"/>
              <w:rPr>
                <w:rFonts w:eastAsia="Arial Unicode MS"/>
                <w:b/>
                <w:bCs/>
              </w:rPr>
            </w:pPr>
            <w:r w:rsidRPr="00216955">
              <w:rPr>
                <w:rFonts w:eastAsia="Arial Unicode MS"/>
                <w:b/>
                <w:bCs/>
              </w:rPr>
              <w:t>3 - professioni tecniche</w:t>
            </w:r>
          </w:p>
          <w:p w14:paraId="119A2A7E" w14:textId="484A83F6" w:rsidR="00216955" w:rsidRPr="00216955" w:rsidRDefault="00216955" w:rsidP="00216955">
            <w:pPr>
              <w:spacing w:after="0" w:line="240" w:lineRule="auto"/>
              <w:rPr>
                <w:rFonts w:eastAsia="Arial Unicode MS"/>
                <w:b/>
                <w:bCs/>
              </w:rPr>
            </w:pPr>
            <w:r w:rsidRPr="00216955">
              <w:rPr>
                <w:rFonts w:eastAsia="Arial Unicode MS"/>
                <w:b/>
                <w:bCs/>
              </w:rPr>
              <w:t>6</w:t>
            </w:r>
            <w:r w:rsidR="00C05CD2">
              <w:rPr>
                <w:rFonts w:eastAsia="Arial Unicode MS"/>
                <w:b/>
                <w:bCs/>
              </w:rPr>
              <w:t xml:space="preserve"> </w:t>
            </w:r>
            <w:r w:rsidRPr="00216955">
              <w:rPr>
                <w:rFonts w:eastAsia="Arial Unicode MS"/>
                <w:b/>
                <w:bCs/>
              </w:rPr>
              <w:t>-</w:t>
            </w:r>
            <w:r w:rsidR="00C05CD2">
              <w:rPr>
                <w:rFonts w:eastAsia="Arial Unicode MS"/>
                <w:b/>
                <w:bCs/>
              </w:rPr>
              <w:t xml:space="preserve"> </w:t>
            </w:r>
            <w:r w:rsidRPr="00216955">
              <w:rPr>
                <w:rFonts w:eastAsia="Arial Unicode MS"/>
                <w:b/>
                <w:bCs/>
              </w:rPr>
              <w:t>artigiani, operai specializzati e agricoltori</w:t>
            </w:r>
          </w:p>
          <w:p w14:paraId="36608AC7" w14:textId="625CCF4E" w:rsidR="00201321" w:rsidRPr="00077AEC" w:rsidRDefault="00216955" w:rsidP="00216955">
            <w:pPr>
              <w:spacing w:after="120"/>
              <w:rPr>
                <w:rFonts w:eastAsia="Arial Unicode MS"/>
              </w:rPr>
            </w:pPr>
            <w:r w:rsidRPr="00216955">
              <w:rPr>
                <w:rFonts w:eastAsia="Arial Unicode MS"/>
                <w:b/>
                <w:bCs/>
              </w:rPr>
              <w:t>8 - professioni non qualificate</w:t>
            </w:r>
          </w:p>
        </w:tc>
      </w:tr>
    </w:tbl>
    <w:p w14:paraId="3CA92172" w14:textId="77777777" w:rsidR="00201321" w:rsidRDefault="00201321" w:rsidP="000A083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201321" w:rsidRPr="00077AEC" w14:paraId="0492600A" w14:textId="77777777" w:rsidTr="00201321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14:paraId="3F74F2C6" w14:textId="77777777" w:rsidR="00201321" w:rsidRPr="00077AEC" w:rsidRDefault="00201321" w:rsidP="007D2969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201321" w:rsidRPr="00077AEC" w14:paraId="7B2087F0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E7B0565" w14:textId="77777777" w:rsidR="00201321" w:rsidRPr="00077AEC" w:rsidRDefault="00201321" w:rsidP="007D2969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 w:rsidR="0041297C"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508AE282" w14:textId="5C327AC9" w:rsidR="00201321" w:rsidRPr="00077AEC" w:rsidRDefault="00B0722D" w:rsidP="007D2969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PRIMA</w:t>
            </w:r>
          </w:p>
        </w:tc>
      </w:tr>
      <w:tr w:rsidR="006B7344" w:rsidRPr="00077AEC" w14:paraId="329571FE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2A0C05EA" w14:textId="77777777" w:rsidR="006B7344" w:rsidRPr="00077AEC" w:rsidRDefault="006B7344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A4BA213" w14:textId="68C4A4F5" w:rsidR="006B7344" w:rsidRPr="00751B5F" w:rsidRDefault="0026258E" w:rsidP="006B7344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 xml:space="preserve">Manutenzione </w:t>
            </w:r>
            <w:r w:rsidR="00A40DEC">
              <w:rPr>
                <w:i/>
              </w:rPr>
              <w:t>e Assistenza Tecnica</w:t>
            </w:r>
          </w:p>
        </w:tc>
      </w:tr>
      <w:tr w:rsidR="00201321" w:rsidRPr="00077AEC" w14:paraId="783B92EC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2A42F4DE" w14:textId="77777777" w:rsidR="00201321" w:rsidRPr="00077AEC" w:rsidRDefault="00201321" w:rsidP="007D2969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 w:rsidR="0041297C"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5B8A916" w14:textId="77777777" w:rsidR="00201321" w:rsidRPr="00077AEC" w:rsidRDefault="00201321" w:rsidP="007D2969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41297C" w:rsidRPr="00077AEC" w14:paraId="0193EF68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20805116" w14:textId="77777777" w:rsidR="0041297C" w:rsidRPr="00077AE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5B37B73" w14:textId="77777777" w:rsidR="0041297C" w:rsidRPr="00077AEC" w:rsidRDefault="0041297C" w:rsidP="007D2969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201321" w:rsidRPr="00077AEC" w14:paraId="7DA945BF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23540961" w14:textId="77777777" w:rsidR="00201321" w:rsidRPr="00077AE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9F8823D" w14:textId="77777777" w:rsidR="00201321" w:rsidRPr="00077AEC" w:rsidRDefault="00201321" w:rsidP="007D2969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201321" w:rsidRPr="00077AEC" w14:paraId="7A9205C0" w14:textId="77777777" w:rsidTr="0041297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1E5A1FA" w14:textId="77777777" w:rsidR="00201321" w:rsidRPr="00077AE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183DBBF" w14:textId="77777777" w:rsidR="00201321" w:rsidRPr="00077AEC" w:rsidRDefault="00201321" w:rsidP="007D2969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41297C" w:rsidRPr="00077AEC" w14:paraId="646F3DE9" w14:textId="77777777" w:rsidTr="0041297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EF38F02" w14:textId="77777777" w:rsidR="0041297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lastRenderedPageBreak/>
              <w:t>Città: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0C22E18" w14:textId="77777777" w:rsidR="0041297C" w:rsidRPr="00077AEC" w:rsidRDefault="0041297C" w:rsidP="007D2969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41297C" w:rsidRPr="00077AEC" w14:paraId="71DB082E" w14:textId="77777777" w:rsidTr="0041297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1AA702C4" w14:textId="77777777" w:rsidR="0041297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421DAFE" w14:textId="77777777" w:rsidR="0041297C" w:rsidRPr="00077AEC" w:rsidRDefault="0041297C" w:rsidP="007D2969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41297C" w:rsidRPr="00077AEC" w14:paraId="58071A4E" w14:textId="77777777" w:rsidTr="007D2969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AD5B89B" w14:textId="77777777" w:rsidR="0041297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1801B9" w14:textId="77777777" w:rsidR="0041297C" w:rsidRPr="00077AEC" w:rsidRDefault="0041297C" w:rsidP="007D2969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2389052B" w14:textId="77777777" w:rsidR="002E6EB7" w:rsidRDefault="002E6EB7" w:rsidP="00673F06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16246817" w14:textId="77777777" w:rsidR="00887592" w:rsidRDefault="00887592" w:rsidP="00673F06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020789" w:rsidRPr="00020789" w14:paraId="30253EB8" w14:textId="77777777" w:rsidTr="006B0258">
        <w:trPr>
          <w:trHeight w:val="262"/>
        </w:trPr>
        <w:tc>
          <w:tcPr>
            <w:tcW w:w="10196" w:type="dxa"/>
            <w:shd w:val="clear" w:color="auto" w:fill="C6D9F1" w:themeFill="text2" w:themeFillTint="33"/>
            <w:vAlign w:val="center"/>
          </w:tcPr>
          <w:p w14:paraId="0DB9E8D0" w14:textId="77777777" w:rsidR="00020789" w:rsidRPr="005E0778" w:rsidRDefault="00CE3159" w:rsidP="00887592">
            <w:pPr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SEZIONE 3</w:t>
            </w:r>
            <w:r w:rsidR="00020789" w:rsidRPr="005E0778">
              <w:rPr>
                <w:b/>
                <w:smallCaps/>
                <w:sz w:val="20"/>
                <w:szCs w:val="20"/>
              </w:rPr>
              <w:t xml:space="preserve"> – BILANCIO INIZIALE</w:t>
            </w:r>
          </w:p>
        </w:tc>
      </w:tr>
    </w:tbl>
    <w:p w14:paraId="1FE3D371" w14:textId="77777777" w:rsidR="006B0258" w:rsidRPr="00DE6297" w:rsidRDefault="006B0258" w:rsidP="006B0258">
      <w:pPr>
        <w:pStyle w:val="Nessunaspaziatura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PRIMA:</w:t>
      </w:r>
    </w:p>
    <w:p w14:paraId="179D593F" w14:textId="77777777" w:rsidR="00B0722D" w:rsidRPr="00DE6297" w:rsidRDefault="00B0722D" w:rsidP="00B0722D">
      <w:pPr>
        <w:pStyle w:val="Nessunaspaziatura"/>
        <w:rPr>
          <w:rFonts w:asciiTheme="minorHAnsi" w:hAnsiTheme="minorHAnsi" w:cstheme="minorHAnsi"/>
        </w:rPr>
      </w:pPr>
      <w:bookmarkStart w:id="1" w:name="_Hlk116480866"/>
      <w:r w:rsidRPr="00DE6297">
        <w:rPr>
          <w:rFonts w:asciiTheme="minorHAnsi" w:hAnsiTheme="minorHAnsi" w:cstheme="minorHAnsi"/>
        </w:rPr>
        <w:t xml:space="preserve">Questionario </w:t>
      </w:r>
      <w:r w:rsidRPr="00911726">
        <w:rPr>
          <w:rFonts w:asciiTheme="minorHAnsi" w:hAnsiTheme="minorHAnsi" w:cstheme="minorHAnsi"/>
          <w:highlight w:val="yellow"/>
        </w:rPr>
        <w:t>di autopresentazione</w:t>
      </w:r>
      <w:r>
        <w:rPr>
          <w:rFonts w:asciiTheme="minorHAnsi" w:hAnsiTheme="minorHAnsi" w:cstheme="minorHAnsi"/>
        </w:rPr>
        <w:t xml:space="preserve"> </w:t>
      </w:r>
      <w:r w:rsidRPr="00DE6297">
        <w:rPr>
          <w:rFonts w:asciiTheme="minorHAnsi" w:hAnsiTheme="minorHAnsi" w:cstheme="minorHAnsi"/>
        </w:rPr>
        <w:t>da somministrare alla studentessa o allo studente</w:t>
      </w:r>
      <w:r>
        <w:rPr>
          <w:rFonts w:asciiTheme="minorHAnsi" w:hAnsiTheme="minorHAnsi" w:cstheme="minorHAnsi"/>
        </w:rPr>
        <w:t xml:space="preserve"> (</w:t>
      </w:r>
      <w:r w:rsidRPr="004257D7">
        <w:rPr>
          <w:rFonts w:asciiTheme="minorHAnsi" w:hAnsiTheme="minorHAnsi" w:cstheme="minorHAnsi"/>
          <w:i/>
        </w:rPr>
        <w:t>Allegato n. 1</w:t>
      </w:r>
      <w:r>
        <w:rPr>
          <w:rFonts w:asciiTheme="minorHAnsi" w:hAnsiTheme="minorHAnsi" w:cstheme="minorHAnsi"/>
        </w:rPr>
        <w:t>) in coda al documento</w:t>
      </w:r>
    </w:p>
    <w:bookmarkEnd w:id="1"/>
    <w:p w14:paraId="04D7CEE0" w14:textId="77777777" w:rsidR="006B0258" w:rsidRPr="00DE6297" w:rsidRDefault="006B0258" w:rsidP="006B0258">
      <w:pPr>
        <w:pStyle w:val="Nessunaspaziatura"/>
        <w:rPr>
          <w:rFonts w:asciiTheme="minorHAnsi" w:hAnsiTheme="minorHAnsi" w:cstheme="minorHAnsi"/>
        </w:rPr>
      </w:pPr>
    </w:p>
    <w:p w14:paraId="66280C77" w14:textId="77777777" w:rsidR="006B0258" w:rsidRPr="00DE6297" w:rsidRDefault="006B0258" w:rsidP="006B0258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29731EB1" w14:textId="77777777" w:rsidR="006B0258" w:rsidRPr="00DE6297" w:rsidRDefault="006B0258" w:rsidP="006B0258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406D4551" w14:textId="77777777" w:rsidR="00D676B5" w:rsidRDefault="00D676B5" w:rsidP="004E07C4">
      <w:pPr>
        <w:spacing w:after="0" w:line="240" w:lineRule="auto"/>
        <w:rPr>
          <w:rFonts w:ascii="Arial" w:hAnsi="Arial" w:cs="Arial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5"/>
        <w:gridCol w:w="2243"/>
        <w:gridCol w:w="875"/>
        <w:gridCol w:w="3945"/>
        <w:gridCol w:w="763"/>
      </w:tblGrid>
      <w:tr w:rsidR="00F244D8" w:rsidRPr="005D7CC2" w14:paraId="52804812" w14:textId="77777777" w:rsidTr="00881678">
        <w:trPr>
          <w:trHeight w:val="220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B09062C" w14:textId="77777777" w:rsidR="00F244D8" w:rsidRDefault="00F244D8" w:rsidP="001D1F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SEZIONE 4</w:t>
            </w:r>
            <w:r w:rsidRPr="005E0778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 xml:space="preserve"> – </w:t>
            </w:r>
            <w:r w:rsidRPr="00077AEC">
              <w:rPr>
                <w:rFonts w:eastAsia="Arial Unicode MS"/>
                <w:b/>
              </w:rPr>
              <w:t>PERCORSO di ISTRUZIONE e FORMAZIONE</w:t>
            </w:r>
          </w:p>
          <w:p w14:paraId="643EA657" w14:textId="77777777" w:rsidR="00F244D8" w:rsidRPr="000650A3" w:rsidRDefault="00F244D8" w:rsidP="00214C35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eastAsia="CG Omega" w:cs="CG Omega"/>
              </w:rPr>
            </w:pPr>
            <w:r w:rsidRPr="000650A3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Competenze acquisite in contesti formali</w:t>
            </w:r>
          </w:p>
        </w:tc>
      </w:tr>
      <w:tr w:rsidR="00F244D8" w:rsidRPr="005D7CC2" w14:paraId="2069A6BC" w14:textId="77777777" w:rsidTr="00881678">
        <w:trPr>
          <w:jc w:val="center"/>
        </w:trPr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9CD08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  <w:p w14:paraId="761B745C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 xml:space="preserve">TITOLO DI STUDIO </w:t>
            </w:r>
          </w:p>
          <w:p w14:paraId="164BE011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5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F9C5A" w14:textId="77777777" w:rsidR="00F244D8" w:rsidRPr="000650A3" w:rsidRDefault="00F244D8" w:rsidP="00214C35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DIPLOMA SCUOLA SECONDARIA DI I GRADO </w:t>
            </w:r>
          </w:p>
          <w:p w14:paraId="587E2107" w14:textId="77777777" w:rsidR="00F244D8" w:rsidRPr="000650A3" w:rsidRDefault="00F244D8" w:rsidP="001D1FBD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A.S. _________/________</w:t>
            </w:r>
          </w:p>
          <w:p w14:paraId="79C5FEF4" w14:textId="77777777" w:rsidR="00F244D8" w:rsidRPr="000650A3" w:rsidRDefault="00F244D8" w:rsidP="00214C35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RIPETENTE</w:t>
            </w:r>
          </w:p>
          <w:p w14:paraId="3BD2C8AF" w14:textId="77777777" w:rsidR="00F244D8" w:rsidRPr="000650A3" w:rsidRDefault="00F244D8" w:rsidP="00214C35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DA ALTRO ISITITUTO</w:t>
            </w:r>
          </w:p>
        </w:tc>
      </w:tr>
      <w:tr w:rsidR="00F244D8" w:rsidRPr="005D7CC2" w14:paraId="42AC2C09" w14:textId="77777777" w:rsidTr="00881678">
        <w:trPr>
          <w:trHeight w:val="210"/>
          <w:jc w:val="center"/>
        </w:trPr>
        <w:tc>
          <w:tcPr>
            <w:tcW w:w="4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2E46E0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COMPETENZE CERTIFICATE IN ESITO AL PRIMO CICLO</w:t>
            </w:r>
          </w:p>
          <w:p w14:paraId="5A61CB47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sz w:val="20"/>
                <w:szCs w:val="20"/>
              </w:rPr>
              <w:t>(riportare il livello indicato nel certificato delle competenze rilasciato dalla scuola secondaria di I grado di provenienza)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C03CB4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Comunicazione nella madrelingua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5C466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F244D8" w:rsidRPr="005D7CC2" w14:paraId="5DBC2B96" w14:textId="77777777" w:rsidTr="00881678">
        <w:trPr>
          <w:trHeight w:val="210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22AD6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D23E37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Comunicazione nella lingua straniera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A217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F244D8" w:rsidRPr="005D7CC2" w14:paraId="46CA2E16" w14:textId="77777777" w:rsidTr="00881678">
        <w:trPr>
          <w:trHeight w:val="210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11487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DD3C42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Competenza matematico/scientifica/tecnologica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D992C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F244D8" w:rsidRPr="005D7CC2" w14:paraId="511B9B50" w14:textId="77777777" w:rsidTr="00881678">
        <w:trPr>
          <w:trHeight w:val="210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6DA8E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0B6E41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Competenze di cittadinanza e costituzione/ sociali e civiche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15FF8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F244D8" w:rsidRPr="005D7CC2" w14:paraId="0B9D7A18" w14:textId="77777777" w:rsidTr="00881678">
        <w:trPr>
          <w:jc w:val="center"/>
        </w:trPr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23AF5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PRECEDENTI ESPERIENZE DI ISTRUZIONE E FORMAZIONE</w:t>
            </w:r>
          </w:p>
          <w:p w14:paraId="5B3C9C3F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(certificazioni e titoli)</w:t>
            </w:r>
          </w:p>
        </w:tc>
        <w:tc>
          <w:tcPr>
            <w:tcW w:w="5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31586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F244D8" w:rsidRPr="005D7CC2" w14:paraId="442461BF" w14:textId="77777777" w:rsidTr="00881678">
        <w:trPr>
          <w:jc w:val="center"/>
        </w:trPr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197FA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ATTIVIT</w:t>
            </w:r>
            <w:r w:rsidRPr="000650A3">
              <w:rPr>
                <w:rFonts w:eastAsia="CG Omega" w:cs="CG Omega"/>
                <w:b/>
                <w:caps/>
                <w:sz w:val="20"/>
                <w:szCs w:val="20"/>
              </w:rPr>
              <w:t>à</w:t>
            </w:r>
            <w:r w:rsidRPr="000650A3">
              <w:rPr>
                <w:rFonts w:eastAsia="CG Omega" w:cs="CG Omega"/>
                <w:b/>
                <w:sz w:val="20"/>
                <w:szCs w:val="20"/>
              </w:rPr>
              <w:t xml:space="preserve"> PARTICOLARMENTE SIGNIFICATIVE</w:t>
            </w:r>
          </w:p>
          <w:p w14:paraId="42102092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 xml:space="preserve">(scambi culturali, corsi di musica, corso di lingua </w:t>
            </w:r>
            <w:proofErr w:type="spellStart"/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ecc</w:t>
            </w:r>
            <w:proofErr w:type="spellEnd"/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…)</w:t>
            </w:r>
          </w:p>
        </w:tc>
        <w:tc>
          <w:tcPr>
            <w:tcW w:w="5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E5734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F244D8" w:rsidRPr="005D7CC2" w14:paraId="767F3A9C" w14:textId="77777777" w:rsidTr="00881678">
        <w:trPr>
          <w:trHeight w:val="201"/>
          <w:jc w:val="center"/>
        </w:trPr>
        <w:tc>
          <w:tcPr>
            <w:tcW w:w="4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6BFF7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 xml:space="preserve">LIVELLO DI CONOSCENZA DELLA LINGUA ITALIANA </w:t>
            </w:r>
          </w:p>
          <w:p w14:paraId="5DBF4FEE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  <w:p w14:paraId="0F6A3834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(indicare il livello di riferimento)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AD517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avanzato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DC805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A</w:t>
            </w:r>
          </w:p>
        </w:tc>
      </w:tr>
      <w:tr w:rsidR="00F244D8" w:rsidRPr="005D7CC2" w14:paraId="6B946C2B" w14:textId="77777777" w:rsidTr="00881678">
        <w:trPr>
          <w:trHeight w:val="198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867DD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5400F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intermedio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750D2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B</w:t>
            </w:r>
          </w:p>
        </w:tc>
      </w:tr>
      <w:tr w:rsidR="00F244D8" w:rsidRPr="005D7CC2" w14:paraId="0CC46E3D" w14:textId="77777777" w:rsidTr="00881678">
        <w:trPr>
          <w:trHeight w:val="198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68C55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26321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base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1E96B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C</w:t>
            </w:r>
          </w:p>
        </w:tc>
      </w:tr>
      <w:tr w:rsidR="00F244D8" w:rsidRPr="005D7CC2" w14:paraId="33834AD4" w14:textId="77777777" w:rsidTr="00881678">
        <w:trPr>
          <w:trHeight w:val="198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5CEC2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9D5F2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iniziale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18D37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D</w:t>
            </w:r>
          </w:p>
        </w:tc>
      </w:tr>
      <w:tr w:rsidR="00F244D8" w:rsidRPr="005D7CC2" w14:paraId="1E0F16E8" w14:textId="77777777" w:rsidTr="00881678">
        <w:trPr>
          <w:trHeight w:val="264"/>
          <w:jc w:val="center"/>
        </w:trPr>
        <w:tc>
          <w:tcPr>
            <w:tcW w:w="4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A644E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LIVELLO DELLE COMPETENZE COMPLESSIVE DERIVABILI DA PROVE DI INGRESSO, TEST, QUESTIONARI E/O OSSERVAZIONE DIRETTA</w:t>
            </w:r>
          </w:p>
          <w:p w14:paraId="2B46F481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ECF7B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avanzato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A7AA0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A</w:t>
            </w:r>
          </w:p>
        </w:tc>
      </w:tr>
      <w:tr w:rsidR="00F244D8" w:rsidRPr="005D7CC2" w14:paraId="710F952E" w14:textId="77777777" w:rsidTr="00881678">
        <w:trPr>
          <w:trHeight w:val="262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E8066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92C9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intermedio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F8AC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B</w:t>
            </w:r>
          </w:p>
        </w:tc>
      </w:tr>
      <w:tr w:rsidR="00F244D8" w:rsidRPr="005D7CC2" w14:paraId="06D1E92A" w14:textId="77777777" w:rsidTr="00881678">
        <w:trPr>
          <w:trHeight w:val="262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AF679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E8E65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base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99E12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C</w:t>
            </w:r>
          </w:p>
        </w:tc>
      </w:tr>
      <w:tr w:rsidR="00F244D8" w:rsidRPr="005D7CC2" w14:paraId="0F98BC95" w14:textId="77777777" w:rsidTr="00881678">
        <w:trPr>
          <w:trHeight w:val="262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AB4D1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977B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iniziale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B368E" w14:textId="77777777" w:rsidR="00F244D8" w:rsidRPr="000650A3" w:rsidRDefault="00F244D8" w:rsidP="001D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D</w:t>
            </w:r>
          </w:p>
        </w:tc>
      </w:tr>
      <w:tr w:rsidR="00F244D8" w:rsidRPr="005D7CC2" w14:paraId="6EF59A9C" w14:textId="77777777" w:rsidTr="008816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5"/>
          <w:jc w:val="center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1874F2E" w14:textId="77777777" w:rsidR="00F244D8" w:rsidRPr="000650A3" w:rsidRDefault="00F244D8" w:rsidP="00214C35">
            <w:pPr>
              <w:pStyle w:val="Paragrafoelenco"/>
              <w:numPr>
                <w:ilvl w:val="0"/>
                <w:numId w:val="14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F244D8" w:rsidRPr="005D7CC2" w14:paraId="3150599C" w14:textId="77777777" w:rsidTr="008816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201" w:type="dxa"/>
            <w:gridSpan w:val="5"/>
            <w:shd w:val="clear" w:color="auto" w:fill="auto"/>
          </w:tcPr>
          <w:p w14:paraId="5F393919" w14:textId="77777777" w:rsidR="00F244D8" w:rsidRPr="000650A3" w:rsidRDefault="00F244D8" w:rsidP="001D1FBD">
            <w:pPr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Cs/>
                <w:color w:val="000000"/>
                <w:sz w:val="20"/>
                <w:szCs w:val="20"/>
              </w:rPr>
              <w:t>In occasione del colloquio-intervista effettuato dal docente tutor, l’alunno/a ha dichiarato di aver acquisito le seguenti competenze:</w:t>
            </w:r>
          </w:p>
        </w:tc>
      </w:tr>
      <w:tr w:rsidR="00F244D8" w:rsidRPr="005D7CC2" w14:paraId="4B87CC97" w14:textId="77777777" w:rsidTr="008816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0"/>
          <w:jc w:val="center"/>
        </w:trPr>
        <w:tc>
          <w:tcPr>
            <w:tcW w:w="2375" w:type="dxa"/>
            <w:shd w:val="clear" w:color="auto" w:fill="auto"/>
          </w:tcPr>
          <w:p w14:paraId="728A943B" w14:textId="77777777" w:rsidR="00F244D8" w:rsidRPr="000650A3" w:rsidRDefault="00F244D8" w:rsidP="001D1F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9657E1D" w14:textId="77777777" w:rsidR="00F244D8" w:rsidRPr="000650A3" w:rsidRDefault="00F244D8" w:rsidP="001D1F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55A400EA" w14:textId="77777777" w:rsidR="00F244D8" w:rsidRPr="000650A3" w:rsidRDefault="00F244D8" w:rsidP="001D1F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08" w:type="dxa"/>
            <w:gridSpan w:val="2"/>
            <w:shd w:val="clear" w:color="auto" w:fill="auto"/>
          </w:tcPr>
          <w:p w14:paraId="0FC3FDCF" w14:textId="77777777" w:rsidR="00F244D8" w:rsidRPr="000650A3" w:rsidRDefault="00F244D8" w:rsidP="001D1F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6CEC97C8" w14:textId="77777777" w:rsidR="00F244D8" w:rsidRPr="000650A3" w:rsidRDefault="00F244D8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686A3F" w:rsidRPr="005D7CC2" w14:paraId="17440730" w14:textId="77777777" w:rsidTr="008816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6"/>
          <w:jc w:val="center"/>
        </w:trPr>
        <w:tc>
          <w:tcPr>
            <w:tcW w:w="2375" w:type="dxa"/>
            <w:vMerge w:val="restart"/>
            <w:shd w:val="clear" w:color="auto" w:fill="auto"/>
          </w:tcPr>
          <w:p w14:paraId="33C09D4A" w14:textId="77777777" w:rsidR="00686A3F" w:rsidRPr="000650A3" w:rsidRDefault="00686A3F" w:rsidP="001D1FBD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7F5EF0F4" w14:textId="77777777" w:rsidR="00686A3F" w:rsidRPr="000650A3" w:rsidRDefault="00686A3F" w:rsidP="001D1FBD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784EAF02" w14:textId="77777777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</w:p>
          <w:p w14:paraId="7D9CCEFE" w14:textId="77777777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03BDDC70" w14:textId="77777777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4708" w:type="dxa"/>
            <w:gridSpan w:val="2"/>
          </w:tcPr>
          <w:p w14:paraId="25BE7966" w14:textId="77777777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86A3F" w:rsidRPr="005D7CC2" w14:paraId="258D585F" w14:textId="77777777" w:rsidTr="008816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  <w:jc w:val="center"/>
        </w:trPr>
        <w:tc>
          <w:tcPr>
            <w:tcW w:w="2375" w:type="dxa"/>
            <w:vMerge/>
            <w:shd w:val="clear" w:color="auto" w:fill="auto"/>
          </w:tcPr>
          <w:p w14:paraId="27D47AB4" w14:textId="77777777" w:rsidR="00686A3F" w:rsidRPr="000650A3" w:rsidRDefault="00686A3F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1643E939" w14:textId="77777777" w:rsidR="00686A3F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  <w:p w14:paraId="1D74230F" w14:textId="48CCAE23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08" w:type="dxa"/>
            <w:gridSpan w:val="2"/>
          </w:tcPr>
          <w:p w14:paraId="0B71BDDC" w14:textId="77777777" w:rsidR="00686A3F" w:rsidRPr="005D7CC2" w:rsidRDefault="00686A3F" w:rsidP="001D1FBD"/>
        </w:tc>
      </w:tr>
      <w:tr w:rsidR="00686A3F" w:rsidRPr="005D7CC2" w14:paraId="54B7D69A" w14:textId="77777777" w:rsidTr="008816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8"/>
          <w:jc w:val="center"/>
        </w:trPr>
        <w:tc>
          <w:tcPr>
            <w:tcW w:w="2375" w:type="dxa"/>
            <w:vMerge/>
            <w:shd w:val="clear" w:color="auto" w:fill="auto"/>
          </w:tcPr>
          <w:p w14:paraId="3A83F7DF" w14:textId="77777777" w:rsidR="00686A3F" w:rsidRPr="000650A3" w:rsidRDefault="00686A3F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73C90B29" w14:textId="77777777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4708" w:type="dxa"/>
            <w:gridSpan w:val="2"/>
          </w:tcPr>
          <w:p w14:paraId="02BE2C58" w14:textId="77777777" w:rsidR="00686A3F" w:rsidRPr="005D7CC2" w:rsidRDefault="00686A3F" w:rsidP="001D1FBD"/>
        </w:tc>
      </w:tr>
      <w:tr w:rsidR="00686A3F" w:rsidRPr="005D7CC2" w14:paraId="4CE64FA9" w14:textId="77777777" w:rsidTr="008816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  <w:jc w:val="center"/>
        </w:trPr>
        <w:tc>
          <w:tcPr>
            <w:tcW w:w="2375" w:type="dxa"/>
            <w:vMerge/>
            <w:shd w:val="clear" w:color="auto" w:fill="auto"/>
          </w:tcPr>
          <w:p w14:paraId="2BB0B95A" w14:textId="77777777" w:rsidR="00686A3F" w:rsidRPr="000650A3" w:rsidRDefault="00686A3F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5C36F4A" w14:textId="77777777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4708" w:type="dxa"/>
            <w:gridSpan w:val="2"/>
          </w:tcPr>
          <w:p w14:paraId="25912933" w14:textId="77777777" w:rsidR="00686A3F" w:rsidRPr="005D7CC2" w:rsidRDefault="00686A3F" w:rsidP="001D1FBD"/>
        </w:tc>
      </w:tr>
      <w:tr w:rsidR="00686A3F" w:rsidRPr="005D7CC2" w14:paraId="464FB2ED" w14:textId="77777777" w:rsidTr="008816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  <w:jc w:val="center"/>
        </w:trPr>
        <w:tc>
          <w:tcPr>
            <w:tcW w:w="2375" w:type="dxa"/>
            <w:vMerge/>
            <w:shd w:val="clear" w:color="auto" w:fill="auto"/>
          </w:tcPr>
          <w:p w14:paraId="699C64CC" w14:textId="77777777" w:rsidR="00686A3F" w:rsidRPr="000650A3" w:rsidRDefault="00686A3F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FD3CF89" w14:textId="0B034A96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</w:t>
            </w:r>
          </w:p>
        </w:tc>
        <w:tc>
          <w:tcPr>
            <w:tcW w:w="4708" w:type="dxa"/>
            <w:gridSpan w:val="2"/>
          </w:tcPr>
          <w:p w14:paraId="6BCD840C" w14:textId="77777777" w:rsidR="00686A3F" w:rsidRPr="005D7CC2" w:rsidRDefault="00686A3F" w:rsidP="001D1FBD"/>
        </w:tc>
      </w:tr>
      <w:tr w:rsidR="00686A3F" w:rsidRPr="005D7CC2" w14:paraId="64B1FF8B" w14:textId="77777777" w:rsidTr="008816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6"/>
          <w:jc w:val="center"/>
        </w:trPr>
        <w:tc>
          <w:tcPr>
            <w:tcW w:w="2375" w:type="dxa"/>
            <w:vMerge w:val="restart"/>
            <w:shd w:val="clear" w:color="auto" w:fill="auto"/>
          </w:tcPr>
          <w:p w14:paraId="3A8AE0D5" w14:textId="77777777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7CE02E6E" w14:textId="77777777" w:rsidR="00686A3F" w:rsidRPr="000650A3" w:rsidRDefault="00686A3F" w:rsidP="001D1FBD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3F62371C" w14:textId="77777777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</w:p>
          <w:p w14:paraId="35E8FE78" w14:textId="77777777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6771E81" w14:textId="77777777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4708" w:type="dxa"/>
            <w:gridSpan w:val="2"/>
          </w:tcPr>
          <w:p w14:paraId="62DA1DB1" w14:textId="77777777" w:rsidR="00686A3F" w:rsidRPr="005D7CC2" w:rsidRDefault="00686A3F" w:rsidP="001D1FBD"/>
        </w:tc>
      </w:tr>
      <w:tr w:rsidR="00686A3F" w:rsidRPr="005D7CC2" w14:paraId="3EBCAC6B" w14:textId="77777777" w:rsidTr="008816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0"/>
          <w:jc w:val="center"/>
        </w:trPr>
        <w:tc>
          <w:tcPr>
            <w:tcW w:w="2375" w:type="dxa"/>
            <w:vMerge/>
            <w:shd w:val="clear" w:color="auto" w:fill="auto"/>
          </w:tcPr>
          <w:p w14:paraId="1BA55516" w14:textId="77777777" w:rsidR="00686A3F" w:rsidRPr="000650A3" w:rsidRDefault="00686A3F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0BDDB73" w14:textId="77777777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</w:tc>
        <w:tc>
          <w:tcPr>
            <w:tcW w:w="4708" w:type="dxa"/>
            <w:gridSpan w:val="2"/>
          </w:tcPr>
          <w:p w14:paraId="7E9895ED" w14:textId="77777777" w:rsidR="00686A3F" w:rsidRPr="005D7CC2" w:rsidRDefault="00686A3F" w:rsidP="001D1FBD"/>
        </w:tc>
      </w:tr>
      <w:tr w:rsidR="00686A3F" w:rsidRPr="005D7CC2" w14:paraId="4341CA05" w14:textId="77777777" w:rsidTr="008816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1"/>
          <w:jc w:val="center"/>
        </w:trPr>
        <w:tc>
          <w:tcPr>
            <w:tcW w:w="2375" w:type="dxa"/>
            <w:vMerge/>
            <w:shd w:val="clear" w:color="auto" w:fill="auto"/>
          </w:tcPr>
          <w:p w14:paraId="672F6082" w14:textId="77777777" w:rsidR="00686A3F" w:rsidRPr="000650A3" w:rsidRDefault="00686A3F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1F963AB0" w14:textId="77777777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4708" w:type="dxa"/>
            <w:gridSpan w:val="2"/>
          </w:tcPr>
          <w:p w14:paraId="61563525" w14:textId="77777777" w:rsidR="00686A3F" w:rsidRPr="005D7CC2" w:rsidRDefault="00686A3F" w:rsidP="001D1FBD"/>
        </w:tc>
      </w:tr>
      <w:tr w:rsidR="00686A3F" w:rsidRPr="005D7CC2" w14:paraId="7985527D" w14:textId="77777777" w:rsidTr="008816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2375" w:type="dxa"/>
            <w:vMerge/>
            <w:shd w:val="clear" w:color="auto" w:fill="auto"/>
          </w:tcPr>
          <w:p w14:paraId="4DF00C24" w14:textId="77777777" w:rsidR="00686A3F" w:rsidRPr="000650A3" w:rsidRDefault="00686A3F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0D0E9141" w14:textId="2940857A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4708" w:type="dxa"/>
            <w:gridSpan w:val="2"/>
          </w:tcPr>
          <w:p w14:paraId="02E72BBB" w14:textId="77777777" w:rsidR="00686A3F" w:rsidRPr="005D7CC2" w:rsidRDefault="00686A3F" w:rsidP="001D1FBD"/>
        </w:tc>
      </w:tr>
      <w:tr w:rsidR="00686A3F" w:rsidRPr="005D7CC2" w14:paraId="04458AC0" w14:textId="77777777" w:rsidTr="008816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2375" w:type="dxa"/>
            <w:vMerge/>
            <w:shd w:val="clear" w:color="auto" w:fill="auto"/>
          </w:tcPr>
          <w:p w14:paraId="67BAC32C" w14:textId="52250B19" w:rsidR="00686A3F" w:rsidRPr="000650A3" w:rsidRDefault="00686A3F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02DE68E6" w14:textId="28F8477E" w:rsidR="00686A3F" w:rsidRPr="000650A3" w:rsidRDefault="00686A3F" w:rsidP="001D1FB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□ </w:t>
            </w:r>
            <w:r>
              <w:rPr>
                <w:sz w:val="20"/>
                <w:szCs w:val="20"/>
              </w:rPr>
              <w:t>Altro _________</w:t>
            </w:r>
          </w:p>
        </w:tc>
        <w:tc>
          <w:tcPr>
            <w:tcW w:w="4708" w:type="dxa"/>
            <w:gridSpan w:val="2"/>
          </w:tcPr>
          <w:p w14:paraId="296AE0F9" w14:textId="77777777" w:rsidR="00686A3F" w:rsidRPr="005D7CC2" w:rsidRDefault="00686A3F" w:rsidP="001D1FBD"/>
        </w:tc>
      </w:tr>
    </w:tbl>
    <w:p w14:paraId="0ABA700A" w14:textId="77777777" w:rsidR="00F244D8" w:rsidRDefault="00F244D8" w:rsidP="00F244D8">
      <w:pPr>
        <w:spacing w:after="0" w:line="240" w:lineRule="auto"/>
        <w:rPr>
          <w:rFonts w:ascii="Arial" w:hAnsi="Arial" w:cs="Arial"/>
        </w:rPr>
      </w:pPr>
    </w:p>
    <w:p w14:paraId="2C4AB5EE" w14:textId="77777777" w:rsidR="000B4E91" w:rsidRPr="00124BEC" w:rsidRDefault="000B4E91" w:rsidP="005324CF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CE3159" w:rsidRPr="00CE3159" w14:paraId="280F72DB" w14:textId="77777777" w:rsidTr="00B77622">
        <w:tc>
          <w:tcPr>
            <w:tcW w:w="10060" w:type="dxa"/>
            <w:shd w:val="clear" w:color="auto" w:fill="C6D9F1" w:themeFill="text2" w:themeFillTint="33"/>
          </w:tcPr>
          <w:p w14:paraId="493241B4" w14:textId="77777777" w:rsidR="00CE3159" w:rsidRPr="00CE3159" w:rsidRDefault="005130FC" w:rsidP="00C53E0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</w:rPr>
              <w:t>SEZIONE 5</w:t>
            </w:r>
            <w:r w:rsidR="00CE3159">
              <w:rPr>
                <w:rFonts w:asciiTheme="minorHAnsi" w:hAnsiTheme="minorHAnsi" w:cstheme="minorHAnsi"/>
                <w:b/>
              </w:rPr>
              <w:t xml:space="preserve"> - </w:t>
            </w:r>
            <w:r w:rsidR="00CE3159" w:rsidRPr="00CE3159">
              <w:rPr>
                <w:rFonts w:asciiTheme="minorHAnsi" w:hAnsiTheme="minorHAnsi" w:cstheme="minorHAnsi"/>
                <w:b/>
              </w:rPr>
              <w:t>BILANCIO PERSONALE INIZIALE</w:t>
            </w:r>
            <w:r w:rsidR="00C53E02">
              <w:rPr>
                <w:rFonts w:asciiTheme="minorHAnsi" w:hAnsiTheme="minorHAnsi" w:cstheme="minorHAnsi"/>
                <w:b/>
              </w:rPr>
              <w:t xml:space="preserve"> – CLASSE PRIMA </w:t>
            </w:r>
            <w:r w:rsidR="00CE3159" w:rsidRPr="00CE315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CE3159" w:rsidRPr="00CE3159">
              <w:rPr>
                <w:rFonts w:asciiTheme="minorHAnsi" w:hAnsiTheme="minorHAnsi" w:cstheme="minorHAnsi"/>
                <w:i/>
              </w:rPr>
              <w:t xml:space="preserve">Raccolta informazioni alla data del </w:t>
            </w:r>
            <w:r w:rsidR="00C53E02">
              <w:rPr>
                <w:rFonts w:asciiTheme="minorHAnsi" w:hAnsiTheme="minorHAnsi" w:cstheme="minorHAnsi"/>
                <w:i/>
              </w:rPr>
              <w:t>__</w:t>
            </w:r>
            <w:r w:rsidR="00CE3159" w:rsidRPr="00CE3159">
              <w:rPr>
                <w:rFonts w:asciiTheme="minorHAnsi" w:hAnsiTheme="minorHAnsi" w:cstheme="minorHAnsi"/>
                <w:i/>
              </w:rPr>
              <w:t xml:space="preserve">gennaio </w:t>
            </w:r>
            <w:r w:rsidR="00C53E02">
              <w:rPr>
                <w:rFonts w:asciiTheme="minorHAnsi" w:hAnsiTheme="minorHAnsi" w:cstheme="minorHAnsi"/>
                <w:i/>
              </w:rPr>
              <w:t>__a cura del CDC</w:t>
            </w:r>
            <w:r w:rsidR="00CE3159" w:rsidRPr="00CE315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</w:tbl>
    <w:p w14:paraId="73B5F494" w14:textId="77777777" w:rsidR="00D02161" w:rsidRDefault="00D02161" w:rsidP="00541A23">
      <w:pPr>
        <w:spacing w:after="0" w:line="240" w:lineRule="auto"/>
        <w:jc w:val="both"/>
        <w:rPr>
          <w:rFonts w:ascii="Verdana" w:hAnsi="Verdana" w:cs="Arial"/>
          <w:b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50"/>
        <w:gridCol w:w="5206"/>
      </w:tblGrid>
      <w:tr w:rsidR="00541A23" w:rsidRPr="00D02161" w14:paraId="01DC4775" w14:textId="77777777" w:rsidTr="007556C4">
        <w:trPr>
          <w:trHeight w:val="2140"/>
        </w:trPr>
        <w:tc>
          <w:tcPr>
            <w:tcW w:w="5325" w:type="dxa"/>
          </w:tcPr>
          <w:p w14:paraId="2674B460" w14:textId="77777777" w:rsidR="00D02161" w:rsidRPr="005E0778" w:rsidRDefault="00541A23" w:rsidP="00D0216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>Frequenza</w:t>
            </w:r>
          </w:p>
          <w:p w14:paraId="66387BD9" w14:textId="77777777" w:rsidR="00541A23" w:rsidRPr="005E0778" w:rsidRDefault="00541A23" w:rsidP="000E7B3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Assidua</w:t>
            </w:r>
          </w:p>
          <w:p w14:paraId="1FF41DC8" w14:textId="77777777" w:rsidR="00541A23" w:rsidRPr="005E0778" w:rsidRDefault="00541A23" w:rsidP="000E7B3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Regolare</w:t>
            </w:r>
          </w:p>
          <w:p w14:paraId="73275559" w14:textId="77777777" w:rsidR="00541A23" w:rsidRPr="005E0778" w:rsidRDefault="00541A23" w:rsidP="000E7B3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Irregolare</w:t>
            </w:r>
          </w:p>
          <w:p w14:paraId="4702336A" w14:textId="77777777" w:rsidR="00541A23" w:rsidRPr="005E0778" w:rsidRDefault="00541A23" w:rsidP="000E7B3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Discontinua</w:t>
            </w:r>
          </w:p>
          <w:p w14:paraId="3A7B3B8E" w14:textId="77777777" w:rsidR="00541A23" w:rsidRPr="005E0778" w:rsidRDefault="00541A23" w:rsidP="000E7B3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Sporadica</w:t>
            </w:r>
          </w:p>
          <w:p w14:paraId="24A88C75" w14:textId="77777777" w:rsidR="00541A23" w:rsidRPr="005E0778" w:rsidRDefault="00541A23" w:rsidP="000E7B3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Altro: </w:t>
            </w:r>
            <w:r w:rsidR="00D02161" w:rsidRPr="005E0778">
              <w:rPr>
                <w:rFonts w:asciiTheme="minorHAnsi" w:hAnsiTheme="minorHAnsi" w:cstheme="minorHAnsi"/>
                <w:sz w:val="20"/>
                <w:szCs w:val="20"/>
              </w:rPr>
              <w:t>__________________________</w:t>
            </w:r>
          </w:p>
        </w:tc>
        <w:tc>
          <w:tcPr>
            <w:tcW w:w="5325" w:type="dxa"/>
          </w:tcPr>
          <w:p w14:paraId="71211E1F" w14:textId="77777777" w:rsidR="00D02161" w:rsidRPr="005E0778" w:rsidRDefault="00541A23" w:rsidP="00541A2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Rispetto delle regole </w:t>
            </w:r>
          </w:p>
          <w:p w14:paraId="1E8D7F41" w14:textId="77777777" w:rsidR="00541A23" w:rsidRPr="005E0778" w:rsidRDefault="00541A23" w:rsidP="000E7B38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Puntuale</w:t>
            </w:r>
          </w:p>
          <w:p w14:paraId="35579AFC" w14:textId="77777777" w:rsidR="00541A23" w:rsidRPr="005E0778" w:rsidRDefault="00541A23" w:rsidP="000E7B38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Regolare</w:t>
            </w:r>
          </w:p>
          <w:p w14:paraId="7CE17C20" w14:textId="77777777" w:rsidR="00541A23" w:rsidRPr="005E0778" w:rsidRDefault="00541A23" w:rsidP="000E7B38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Irregolare</w:t>
            </w:r>
          </w:p>
          <w:p w14:paraId="7163DBDF" w14:textId="77777777" w:rsidR="00541A23" w:rsidRPr="005E0778" w:rsidRDefault="00541A23" w:rsidP="000E7B38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Difficoltoso</w:t>
            </w:r>
          </w:p>
          <w:p w14:paraId="1EF6EAC8" w14:textId="77777777" w:rsidR="00541A23" w:rsidRPr="005E0778" w:rsidRDefault="00541A23" w:rsidP="000E7B38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Inesistente</w:t>
            </w:r>
          </w:p>
          <w:p w14:paraId="0199BC5F" w14:textId="77777777" w:rsidR="00541A23" w:rsidRPr="005E0778" w:rsidRDefault="00541A23" w:rsidP="000E7B38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Altro:</w:t>
            </w:r>
            <w:r w:rsidR="00D02161"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________________________</w:t>
            </w:r>
          </w:p>
        </w:tc>
      </w:tr>
      <w:tr w:rsidR="00541A23" w:rsidRPr="00D02161" w14:paraId="7CE4D649" w14:textId="77777777" w:rsidTr="007556C4">
        <w:trPr>
          <w:trHeight w:val="2928"/>
        </w:trPr>
        <w:tc>
          <w:tcPr>
            <w:tcW w:w="5325" w:type="dxa"/>
          </w:tcPr>
          <w:p w14:paraId="7AADF6CB" w14:textId="77777777" w:rsidR="00541A23" w:rsidRPr="005E0778" w:rsidRDefault="00541A23" w:rsidP="00D0216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>Partecipazione e interesse:</w:t>
            </w:r>
          </w:p>
          <w:p w14:paraId="7EE1C449" w14:textId="77777777" w:rsidR="00541A23" w:rsidRPr="005E0778" w:rsidRDefault="00541A23" w:rsidP="000E7B38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Partecipa con vivo interesse</w:t>
            </w:r>
          </w:p>
          <w:p w14:paraId="363423D3" w14:textId="77777777" w:rsidR="00541A23" w:rsidRPr="005E0778" w:rsidRDefault="00541A23" w:rsidP="000E7B38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Partecipa con interesse </w:t>
            </w:r>
          </w:p>
          <w:p w14:paraId="094F2082" w14:textId="77777777" w:rsidR="00541A23" w:rsidRPr="005E0778" w:rsidRDefault="00541A23" w:rsidP="000E7B38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Partecipa in modo incostante</w:t>
            </w:r>
          </w:p>
          <w:p w14:paraId="3B9EE050" w14:textId="77777777" w:rsidR="00541A23" w:rsidRPr="005E0778" w:rsidRDefault="00541A23" w:rsidP="000E7B38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Mostra scarso interesse e partecipa sporadicamente</w:t>
            </w:r>
          </w:p>
          <w:p w14:paraId="591022AB" w14:textId="77777777" w:rsidR="00541A23" w:rsidRPr="005E0778" w:rsidRDefault="00541A23" w:rsidP="000E7B38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Non partecipa/interesse nullo</w:t>
            </w:r>
          </w:p>
          <w:p w14:paraId="5B0EF082" w14:textId="77777777" w:rsidR="00541A23" w:rsidRPr="005E0778" w:rsidRDefault="00541A23" w:rsidP="00541A2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25" w:type="dxa"/>
          </w:tcPr>
          <w:p w14:paraId="672D84C4" w14:textId="77777777" w:rsidR="00541A23" w:rsidRPr="005E0778" w:rsidRDefault="00541A23" w:rsidP="00541A2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Responsabilità </w:t>
            </w:r>
          </w:p>
          <w:p w14:paraId="584B2F5D" w14:textId="77777777" w:rsidR="00541A23" w:rsidRPr="005E0778" w:rsidRDefault="00541A23" w:rsidP="000E7B38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Puntuale e autonomo nelle consegne </w:t>
            </w:r>
          </w:p>
          <w:p w14:paraId="5764ECA8" w14:textId="77777777" w:rsidR="00541A23" w:rsidRPr="005E0778" w:rsidRDefault="00541A23" w:rsidP="000E7B38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Puntuale nelle consegne e autonomo nella gestione dei materiali </w:t>
            </w:r>
          </w:p>
          <w:p w14:paraId="55D7DC1F" w14:textId="77777777" w:rsidR="00541A23" w:rsidRPr="005E0778" w:rsidRDefault="00541A23" w:rsidP="000E7B38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Abbastanza puntuale nelle consegne e abbastanza autonomo nella gestione dei materiali</w:t>
            </w:r>
          </w:p>
          <w:p w14:paraId="55246B1A" w14:textId="77777777" w:rsidR="00541A23" w:rsidRPr="005E0778" w:rsidRDefault="00541A23" w:rsidP="000E7B38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Spesso non ha il materiale e non rispetta i tempi delle consegne </w:t>
            </w:r>
          </w:p>
          <w:p w14:paraId="712D961D" w14:textId="77777777" w:rsidR="00541A23" w:rsidRPr="005E0778" w:rsidRDefault="00541A23" w:rsidP="000E7B38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Non ha mai il materiale e/o non rispetta i tempi delle consegne</w:t>
            </w:r>
          </w:p>
        </w:tc>
      </w:tr>
      <w:tr w:rsidR="00541A23" w:rsidRPr="00D02161" w14:paraId="4543E8F1" w14:textId="77777777" w:rsidTr="007556C4">
        <w:trPr>
          <w:trHeight w:val="2059"/>
        </w:trPr>
        <w:tc>
          <w:tcPr>
            <w:tcW w:w="5325" w:type="dxa"/>
          </w:tcPr>
          <w:p w14:paraId="71FDA32E" w14:textId="77777777" w:rsidR="00541A23" w:rsidRPr="005E0778" w:rsidRDefault="00541A23" w:rsidP="00D0216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>Atteggiamento nei confronti dei coetanei</w:t>
            </w:r>
          </w:p>
          <w:p w14:paraId="2A6A14DF" w14:textId="77777777" w:rsidR="00541A23" w:rsidRPr="005E0778" w:rsidRDefault="00541A23" w:rsidP="000E7B38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Corretto </w:t>
            </w:r>
          </w:p>
          <w:p w14:paraId="42AF7DE9" w14:textId="77777777" w:rsidR="00541A23" w:rsidRPr="005E0778" w:rsidRDefault="00541A23" w:rsidP="000E7B38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Piuttosto corretto</w:t>
            </w:r>
          </w:p>
          <w:p w14:paraId="617E37BF" w14:textId="77777777" w:rsidR="00541A23" w:rsidRPr="005E0778" w:rsidRDefault="00541A23" w:rsidP="000E7B38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Non sempre corretto</w:t>
            </w:r>
          </w:p>
          <w:p w14:paraId="422D8E00" w14:textId="77777777" w:rsidR="00541A23" w:rsidRPr="005E0778" w:rsidRDefault="00541A23" w:rsidP="000E7B38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Scorretto</w:t>
            </w:r>
          </w:p>
          <w:p w14:paraId="68AD7A40" w14:textId="77777777" w:rsidR="00541A23" w:rsidRPr="005E0778" w:rsidRDefault="00541A23" w:rsidP="000E7B38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Prevaricatorio </w:t>
            </w:r>
          </w:p>
          <w:p w14:paraId="6237EACD" w14:textId="77777777" w:rsidR="002507E7" w:rsidRPr="005E0778" w:rsidRDefault="002507E7" w:rsidP="002507E7">
            <w:pPr>
              <w:spacing w:after="0" w:line="240" w:lineRule="auto"/>
              <w:ind w:left="56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5" w:type="dxa"/>
          </w:tcPr>
          <w:p w14:paraId="1637967D" w14:textId="77777777" w:rsidR="00541A23" w:rsidRPr="005E0778" w:rsidRDefault="00541A23" w:rsidP="00541A2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Collaborazione della famiglia </w:t>
            </w:r>
          </w:p>
          <w:p w14:paraId="6D94EEFB" w14:textId="77777777" w:rsidR="00541A23" w:rsidRPr="005E0778" w:rsidRDefault="00541A23" w:rsidP="000E7B38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Piena e costruttiva </w:t>
            </w:r>
          </w:p>
          <w:p w14:paraId="05A10E85" w14:textId="77777777" w:rsidR="00541A23" w:rsidRPr="005E0778" w:rsidRDefault="00541A23" w:rsidP="000E7B38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Generalmente presente ma non partecipativa</w:t>
            </w:r>
          </w:p>
          <w:p w14:paraId="0EB6B732" w14:textId="77777777" w:rsidR="00541A23" w:rsidRPr="005E0778" w:rsidRDefault="00541A23" w:rsidP="000E7B38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Sporadica</w:t>
            </w:r>
          </w:p>
          <w:p w14:paraId="129EB975" w14:textId="77777777" w:rsidR="00541A23" w:rsidRPr="005E0778" w:rsidRDefault="00541A23" w:rsidP="000E7B38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Inesistente </w:t>
            </w:r>
          </w:p>
          <w:p w14:paraId="6E3D6B22" w14:textId="77777777" w:rsidR="00D02161" w:rsidRPr="005E0778" w:rsidRDefault="00541A23" w:rsidP="000E7B38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Altro:</w:t>
            </w:r>
            <w:r w:rsidR="00D02161" w:rsidRPr="005E0778">
              <w:rPr>
                <w:rFonts w:asciiTheme="minorHAnsi" w:hAnsiTheme="minorHAnsi" w:cstheme="minorHAnsi"/>
                <w:sz w:val="20"/>
                <w:szCs w:val="20"/>
              </w:rPr>
              <w:t>_______________________________</w:t>
            </w:r>
          </w:p>
        </w:tc>
      </w:tr>
      <w:tr w:rsidR="00541A23" w:rsidRPr="00D02161" w14:paraId="0BFD764E" w14:textId="77777777" w:rsidTr="007556C4">
        <w:trPr>
          <w:trHeight w:val="1756"/>
        </w:trPr>
        <w:tc>
          <w:tcPr>
            <w:tcW w:w="5325" w:type="dxa"/>
          </w:tcPr>
          <w:p w14:paraId="594C4D7A" w14:textId="77777777" w:rsidR="00541A23" w:rsidRPr="005E0778" w:rsidRDefault="00541A23" w:rsidP="00D0216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>Atteggiamento nei confronti degli adulti</w:t>
            </w:r>
          </w:p>
          <w:p w14:paraId="5F4518AF" w14:textId="77777777" w:rsidR="00541A23" w:rsidRPr="005E0778" w:rsidRDefault="00541A23" w:rsidP="000E7B38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Rispettoso e collaborativo</w:t>
            </w:r>
          </w:p>
          <w:p w14:paraId="78D0E9D5" w14:textId="77777777" w:rsidR="00541A23" w:rsidRPr="005E0778" w:rsidRDefault="00541A23" w:rsidP="000E7B38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Rispettoso e abbastanza collaborativo</w:t>
            </w:r>
          </w:p>
          <w:p w14:paraId="01A77EAD" w14:textId="77777777" w:rsidR="00541A23" w:rsidRPr="005E0778" w:rsidRDefault="00541A23" w:rsidP="000E7B38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Generalmente rispettoso ma non collaborativo</w:t>
            </w:r>
          </w:p>
          <w:p w14:paraId="11B374B6" w14:textId="77777777" w:rsidR="00541A23" w:rsidRPr="005E0778" w:rsidRDefault="00541A23" w:rsidP="000E7B38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Scorretto</w:t>
            </w:r>
          </w:p>
          <w:p w14:paraId="2C9136FF" w14:textId="77777777" w:rsidR="00541A23" w:rsidRPr="005E0778" w:rsidRDefault="00541A23" w:rsidP="000E7B38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Altro:</w:t>
            </w:r>
            <w:r w:rsidR="00D02161"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___________________________</w:t>
            </w:r>
          </w:p>
        </w:tc>
        <w:tc>
          <w:tcPr>
            <w:tcW w:w="5325" w:type="dxa"/>
          </w:tcPr>
          <w:p w14:paraId="59F7A18D" w14:textId="77777777" w:rsidR="00D02161" w:rsidRPr="005E0778" w:rsidRDefault="002507E7" w:rsidP="002507E7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>Altro:</w:t>
            </w:r>
          </w:p>
        </w:tc>
      </w:tr>
    </w:tbl>
    <w:p w14:paraId="15B0427D" w14:textId="77777777" w:rsidR="00420C5C" w:rsidRDefault="00420C5C" w:rsidP="00420C5C">
      <w:pPr>
        <w:spacing w:after="0" w:line="240" w:lineRule="auto"/>
        <w:rPr>
          <w:rFonts w:ascii="Verdana" w:hAnsi="Verdana" w:cs="Arial"/>
          <w:b/>
        </w:rPr>
      </w:pPr>
    </w:p>
    <w:p w14:paraId="186C903D" w14:textId="77777777" w:rsidR="006F6948" w:rsidRDefault="006F6948" w:rsidP="00420C5C">
      <w:pPr>
        <w:spacing w:after="0" w:line="240" w:lineRule="auto"/>
        <w:rPr>
          <w:rFonts w:ascii="Verdana" w:hAnsi="Verdana" w:cs="Arial"/>
          <w:b/>
        </w:rPr>
      </w:pPr>
    </w:p>
    <w:p w14:paraId="7673E863" w14:textId="77777777" w:rsidR="006F6948" w:rsidRDefault="006F6948" w:rsidP="00420C5C">
      <w:pPr>
        <w:spacing w:after="0" w:line="240" w:lineRule="auto"/>
        <w:rPr>
          <w:rFonts w:ascii="Verdana" w:hAnsi="Verdana" w:cs="Arial"/>
          <w:b/>
        </w:rPr>
      </w:pPr>
    </w:p>
    <w:p w14:paraId="42317E4D" w14:textId="77777777" w:rsidR="006F6948" w:rsidRDefault="006F6948" w:rsidP="00420C5C">
      <w:pPr>
        <w:spacing w:after="0" w:line="240" w:lineRule="auto"/>
        <w:rPr>
          <w:rFonts w:ascii="Verdana" w:hAnsi="Verdana" w:cs="Arial"/>
          <w:b/>
        </w:rPr>
      </w:pPr>
    </w:p>
    <w:p w14:paraId="15CA0BAE" w14:textId="77777777" w:rsidR="006F6948" w:rsidRDefault="006F6948" w:rsidP="00420C5C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"/>
        <w:gridCol w:w="2122"/>
        <w:gridCol w:w="7898"/>
        <w:gridCol w:w="30"/>
      </w:tblGrid>
      <w:tr w:rsidR="00420C5C" w:rsidRPr="005E0778" w14:paraId="08788235" w14:textId="77777777" w:rsidTr="002E19C5">
        <w:trPr>
          <w:gridAfter w:val="1"/>
          <w:wAfter w:w="30" w:type="dxa"/>
          <w:trHeight w:val="427"/>
        </w:trPr>
        <w:tc>
          <w:tcPr>
            <w:tcW w:w="10030" w:type="dxa"/>
            <w:gridSpan w:val="3"/>
            <w:shd w:val="clear" w:color="auto" w:fill="DBE5F1" w:themeFill="accent1" w:themeFillTint="33"/>
          </w:tcPr>
          <w:p w14:paraId="25F37913" w14:textId="473F7704" w:rsidR="00420C5C" w:rsidRPr="005E0778" w:rsidRDefault="00CE3159" w:rsidP="00631DDF">
            <w:pPr>
              <w:spacing w:after="0" w:line="240" w:lineRule="auto"/>
              <w:rPr>
                <w:rFonts w:asciiTheme="minorHAnsi" w:hAnsiTheme="minorHAnsi" w:cs="Arial"/>
                <w:b/>
                <w:smallCap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 xml:space="preserve">SEZIONE </w:t>
            </w:r>
            <w:r w:rsidR="00631DDF"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>6</w:t>
            </w:r>
            <w:r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 xml:space="preserve"> - </w:t>
            </w:r>
            <w:r w:rsidR="00420C5C" w:rsidRPr="005E0778"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>STRUMENTI DIDATTICI PARTICOLARI PREVISTI</w:t>
            </w:r>
            <w:r w:rsidR="00170E03"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 xml:space="preserve"> </w:t>
            </w:r>
          </w:p>
        </w:tc>
      </w:tr>
      <w:tr w:rsidR="00420C5C" w:rsidRPr="005E0778" w14:paraId="444D36F3" w14:textId="77777777" w:rsidTr="002E19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1D5C4BD5" w14:textId="77777777" w:rsidR="00420C5C" w:rsidRPr="005E0778" w:rsidRDefault="00420C5C" w:rsidP="00865798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5E0778">
              <w:rPr>
                <w:rFonts w:asciiTheme="minorHAnsi" w:hAnsiTheme="minorHAnsi" w:cs="Arial"/>
                <w:sz w:val="20"/>
                <w:szCs w:val="20"/>
              </w:rPr>
              <w:sym w:font="Symbol" w:char="F0F0"/>
            </w:r>
            <w:r w:rsidRPr="005E0778">
              <w:rPr>
                <w:rFonts w:asciiTheme="minorHAnsi" w:hAnsiTheme="minorHAnsi" w:cs="Arial"/>
                <w:sz w:val="20"/>
                <w:szCs w:val="20"/>
              </w:rPr>
              <w:t xml:space="preserve">  Vedi PDP</w:t>
            </w:r>
          </w:p>
        </w:tc>
        <w:tc>
          <w:tcPr>
            <w:tcW w:w="7928" w:type="dxa"/>
            <w:gridSpan w:val="2"/>
            <w:vAlign w:val="center"/>
          </w:tcPr>
          <w:p w14:paraId="78D5FCB9" w14:textId="77777777" w:rsidR="00420C5C" w:rsidRPr="005E0778" w:rsidRDefault="00420C5C" w:rsidP="00865798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5E0778">
              <w:rPr>
                <w:rFonts w:asciiTheme="minorHAnsi" w:hAnsiTheme="minorHAnsi" w:cs="Arial"/>
                <w:sz w:val="20"/>
                <w:szCs w:val="20"/>
              </w:rPr>
              <w:t>Redatto in data: ____________________</w:t>
            </w:r>
          </w:p>
        </w:tc>
      </w:tr>
      <w:tr w:rsidR="00420C5C" w:rsidRPr="005E0778" w14:paraId="0B78FB4D" w14:textId="77777777" w:rsidTr="002E19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6141D7ED" w14:textId="77777777" w:rsidR="00420C5C" w:rsidRPr="005E0778" w:rsidRDefault="00420C5C" w:rsidP="00865798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5E0778">
              <w:rPr>
                <w:rFonts w:asciiTheme="minorHAnsi" w:hAnsiTheme="minorHAnsi" w:cs="Arial"/>
                <w:sz w:val="20"/>
                <w:szCs w:val="20"/>
              </w:rPr>
              <w:sym w:font="Symbol" w:char="F0F0"/>
            </w:r>
            <w:r w:rsidRPr="005E0778">
              <w:rPr>
                <w:rFonts w:asciiTheme="minorHAnsi" w:hAnsiTheme="minorHAnsi" w:cs="Arial"/>
                <w:sz w:val="20"/>
                <w:szCs w:val="20"/>
              </w:rPr>
              <w:t xml:space="preserve">   Vedi PEI</w:t>
            </w:r>
          </w:p>
        </w:tc>
        <w:tc>
          <w:tcPr>
            <w:tcW w:w="7928" w:type="dxa"/>
            <w:gridSpan w:val="2"/>
            <w:vAlign w:val="center"/>
          </w:tcPr>
          <w:p w14:paraId="36057C29" w14:textId="77777777" w:rsidR="00420C5C" w:rsidRPr="005E0778" w:rsidRDefault="00420C5C" w:rsidP="00865798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5E0778">
              <w:rPr>
                <w:rFonts w:asciiTheme="minorHAnsi" w:hAnsiTheme="minorHAnsi" w:cs="Arial"/>
                <w:sz w:val="20"/>
                <w:szCs w:val="20"/>
              </w:rPr>
              <w:t>Redatto in data: ____________________</w:t>
            </w:r>
          </w:p>
        </w:tc>
      </w:tr>
    </w:tbl>
    <w:p w14:paraId="2AD36848" w14:textId="77777777" w:rsidR="00020789" w:rsidRDefault="00020789">
      <w:pPr>
        <w:spacing w:after="0" w:line="240" w:lineRule="auto"/>
        <w:rPr>
          <w:rFonts w:ascii="Verdana" w:hAnsi="Verdana" w:cs="Arial"/>
          <w:b/>
        </w:rPr>
      </w:pPr>
    </w:p>
    <w:p w14:paraId="6F666183" w14:textId="77777777" w:rsidR="002E19C5" w:rsidRDefault="002E19C5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10050" w:type="dxa"/>
        <w:tblInd w:w="10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521"/>
        <w:gridCol w:w="6489"/>
        <w:gridCol w:w="40"/>
      </w:tblGrid>
      <w:tr w:rsidR="002E19C5" w:rsidRPr="00020789" w14:paraId="24879FFD" w14:textId="77777777" w:rsidTr="002E19C5">
        <w:trPr>
          <w:trHeight w:val="399"/>
        </w:trPr>
        <w:tc>
          <w:tcPr>
            <w:tcW w:w="10050" w:type="dxa"/>
            <w:gridSpan w:val="3"/>
            <w:shd w:val="clear" w:color="auto" w:fill="DBE5F1" w:themeFill="accent1" w:themeFillTint="33"/>
            <w:vAlign w:val="center"/>
          </w:tcPr>
          <w:p w14:paraId="0951DC93" w14:textId="77777777" w:rsidR="002E19C5" w:rsidRPr="00B5792B" w:rsidRDefault="002E19C5" w:rsidP="00295952">
            <w:pPr>
              <w:spacing w:after="0" w:line="240" w:lineRule="auto"/>
              <w:ind w:left="1276" w:hanging="1276"/>
              <w:rPr>
                <w:rFonts w:cs="Arial"/>
                <w:b/>
                <w:smallCaps/>
                <w:sz w:val="20"/>
                <w:szCs w:val="20"/>
              </w:rPr>
            </w:pPr>
            <w:r w:rsidRPr="00B5792B">
              <w:rPr>
                <w:b/>
                <w:smallCaps/>
                <w:sz w:val="20"/>
                <w:szCs w:val="20"/>
              </w:rPr>
              <w:t xml:space="preserve">SEZIONE </w:t>
            </w:r>
            <w:r>
              <w:rPr>
                <w:b/>
                <w:smallCaps/>
                <w:sz w:val="20"/>
                <w:szCs w:val="20"/>
              </w:rPr>
              <w:t>7</w:t>
            </w:r>
            <w:r w:rsidRPr="00B5792B">
              <w:rPr>
                <w:b/>
                <w:smallCaps/>
                <w:sz w:val="20"/>
                <w:szCs w:val="20"/>
              </w:rPr>
              <w:t xml:space="preserve">– </w:t>
            </w:r>
            <w:r w:rsidRPr="00B5792B">
              <w:rPr>
                <w:rFonts w:cs="Arial"/>
                <w:b/>
                <w:smallCaps/>
                <w:sz w:val="20"/>
                <w:szCs w:val="20"/>
              </w:rPr>
              <w:t>OBIETTIVI DI APPRENDIMENTO</w:t>
            </w:r>
            <w:r>
              <w:rPr>
                <w:rFonts w:cs="Arial"/>
                <w:b/>
                <w:smallCaps/>
                <w:sz w:val="20"/>
                <w:szCs w:val="20"/>
              </w:rPr>
              <w:t xml:space="preserve"> </w:t>
            </w:r>
            <w:r w:rsidRPr="00B5792B">
              <w:rPr>
                <w:rFonts w:cs="Arial"/>
                <w:b/>
                <w:smallCaps/>
                <w:sz w:val="20"/>
                <w:szCs w:val="20"/>
              </w:rPr>
              <w:t>PREVISTI DAL PERCORSO IN TERMINI DI</w:t>
            </w:r>
            <w:r>
              <w:rPr>
                <w:rFonts w:cs="Arial"/>
                <w:b/>
                <w:smallCaps/>
                <w:sz w:val="20"/>
                <w:szCs w:val="20"/>
              </w:rPr>
              <w:t xml:space="preserve"> </w:t>
            </w:r>
            <w:r w:rsidRPr="00B5792B">
              <w:rPr>
                <w:rFonts w:cs="Arial"/>
                <w:b/>
                <w:smallCaps/>
                <w:sz w:val="20"/>
                <w:szCs w:val="20"/>
              </w:rPr>
              <w:t>PERSONALIZZAZIONE</w:t>
            </w:r>
          </w:p>
        </w:tc>
      </w:tr>
      <w:tr w:rsidR="00993B2B" w:rsidRPr="00993B2B" w14:paraId="769E4021" w14:textId="77777777" w:rsidTr="002E19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672"/>
        </w:trPr>
        <w:tc>
          <w:tcPr>
            <w:tcW w:w="3521" w:type="dxa"/>
            <w:vAlign w:val="center"/>
          </w:tcPr>
          <w:p w14:paraId="0B545A77" w14:textId="77777777" w:rsidR="00993B2B" w:rsidRPr="00B5792B" w:rsidRDefault="00993B2B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bookmarkStart w:id="2" w:name="_Hlk532256591"/>
            <w:r w:rsidRPr="00B5792B">
              <w:rPr>
                <w:rFonts w:asciiTheme="minorHAnsi" w:hAnsiTheme="minorHAnsi" w:cs="Arial"/>
                <w:sz w:val="20"/>
                <w:szCs w:val="20"/>
              </w:rPr>
              <w:t>Apprendimento della lingua italiana</w:t>
            </w:r>
          </w:p>
          <w:p w14:paraId="3E1F4592" w14:textId="77777777" w:rsidR="00993B2B" w:rsidRPr="00B5792B" w:rsidRDefault="00993B2B" w:rsidP="00EB10D6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B5792B">
              <w:rPr>
                <w:rFonts w:asciiTheme="minorHAnsi" w:hAnsiTheme="minorHAnsi" w:cs="Arial"/>
                <w:i/>
                <w:sz w:val="20"/>
                <w:szCs w:val="20"/>
              </w:rPr>
              <w:t>(per alunni stranieri)</w:t>
            </w:r>
          </w:p>
        </w:tc>
        <w:tc>
          <w:tcPr>
            <w:tcW w:w="6489" w:type="dxa"/>
            <w:vAlign w:val="center"/>
          </w:tcPr>
          <w:p w14:paraId="50BCD0AC" w14:textId="77777777" w:rsidR="00993B2B" w:rsidRPr="00993B2B" w:rsidRDefault="00993B2B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93B2B" w:rsidRPr="00993B2B" w14:paraId="7DA31434" w14:textId="77777777" w:rsidTr="002E19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780"/>
        </w:trPr>
        <w:tc>
          <w:tcPr>
            <w:tcW w:w="3521" w:type="dxa"/>
            <w:vAlign w:val="center"/>
          </w:tcPr>
          <w:p w14:paraId="300F368A" w14:textId="77777777" w:rsidR="00993B2B" w:rsidRPr="00B5792B" w:rsidRDefault="00993B2B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5792B">
              <w:rPr>
                <w:rFonts w:asciiTheme="minorHAnsi" w:hAnsiTheme="minorHAnsi" w:cs="Arial"/>
                <w:sz w:val="20"/>
                <w:szCs w:val="20"/>
              </w:rPr>
              <w:t xml:space="preserve">Partecipazione alla vita scolastica </w:t>
            </w:r>
          </w:p>
          <w:p w14:paraId="52AC0C0C" w14:textId="77777777" w:rsidR="00993B2B" w:rsidRPr="00B5792B" w:rsidRDefault="00993B2B" w:rsidP="00EB10D6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B5792B">
              <w:rPr>
                <w:rFonts w:asciiTheme="minorHAnsi" w:hAnsiTheme="minorHAnsi" w:cs="Arial"/>
                <w:i/>
                <w:sz w:val="20"/>
                <w:szCs w:val="20"/>
              </w:rPr>
              <w:t>(per allievi a rischio dispersione)</w:t>
            </w:r>
          </w:p>
        </w:tc>
        <w:tc>
          <w:tcPr>
            <w:tcW w:w="6489" w:type="dxa"/>
            <w:vAlign w:val="center"/>
          </w:tcPr>
          <w:p w14:paraId="2D56FFE1" w14:textId="77777777" w:rsidR="00993B2B" w:rsidRPr="00993B2B" w:rsidRDefault="00993B2B" w:rsidP="00B5792B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93B2B" w:rsidRPr="00993B2B" w14:paraId="00AB4AB7" w14:textId="77777777" w:rsidTr="002E19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732"/>
        </w:trPr>
        <w:tc>
          <w:tcPr>
            <w:tcW w:w="3521" w:type="dxa"/>
            <w:vAlign w:val="center"/>
          </w:tcPr>
          <w:p w14:paraId="744B1B4E" w14:textId="77777777" w:rsidR="00993B2B" w:rsidRPr="00B5792B" w:rsidRDefault="002507E7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5792B">
              <w:rPr>
                <w:rFonts w:asciiTheme="minorHAnsi" w:hAnsiTheme="minorHAnsi" w:cs="Arial"/>
                <w:sz w:val="20"/>
                <w:szCs w:val="20"/>
              </w:rPr>
              <w:t>C</w:t>
            </w:r>
            <w:r w:rsidR="00993B2B" w:rsidRPr="00B5792B">
              <w:rPr>
                <w:rFonts w:asciiTheme="minorHAnsi" w:hAnsiTheme="minorHAnsi" w:cs="Arial"/>
                <w:sz w:val="20"/>
                <w:szCs w:val="20"/>
              </w:rPr>
              <w:t>onseguimento di qualifiche, diplomi o altre certificazi</w:t>
            </w:r>
            <w:r w:rsidR="007044BA" w:rsidRPr="00B5792B">
              <w:rPr>
                <w:rFonts w:asciiTheme="minorHAnsi" w:hAnsiTheme="minorHAnsi" w:cs="Arial"/>
                <w:sz w:val="20"/>
                <w:szCs w:val="20"/>
              </w:rPr>
              <w:t>o</w:t>
            </w:r>
            <w:r w:rsidR="00993B2B" w:rsidRPr="00B5792B">
              <w:rPr>
                <w:rFonts w:asciiTheme="minorHAnsi" w:hAnsiTheme="minorHAnsi" w:cs="Arial"/>
                <w:sz w:val="20"/>
                <w:szCs w:val="20"/>
              </w:rPr>
              <w:t>ni (ECDL, PET, DELF)</w:t>
            </w:r>
          </w:p>
        </w:tc>
        <w:tc>
          <w:tcPr>
            <w:tcW w:w="6489" w:type="dxa"/>
            <w:vAlign w:val="center"/>
          </w:tcPr>
          <w:p w14:paraId="00636877" w14:textId="77777777" w:rsidR="00993B2B" w:rsidRPr="00993B2B" w:rsidRDefault="00993B2B" w:rsidP="00B5792B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93B2B" w:rsidRPr="00993B2B" w14:paraId="2C108F9B" w14:textId="77777777" w:rsidTr="002E19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912"/>
        </w:trPr>
        <w:tc>
          <w:tcPr>
            <w:tcW w:w="3521" w:type="dxa"/>
            <w:vAlign w:val="center"/>
          </w:tcPr>
          <w:p w14:paraId="465E0BC6" w14:textId="77777777" w:rsidR="00993B2B" w:rsidRPr="00B5792B" w:rsidRDefault="00993B2B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5792B">
              <w:rPr>
                <w:rFonts w:asciiTheme="minorHAnsi" w:hAnsiTheme="minorHAnsi" w:cs="Arial"/>
                <w:sz w:val="20"/>
                <w:szCs w:val="20"/>
              </w:rPr>
              <w:t>Conseguimento di crediti per passaggio ad altri indirizzi/sistemi o prosecuzione degli studi (IFTS)</w:t>
            </w:r>
          </w:p>
        </w:tc>
        <w:tc>
          <w:tcPr>
            <w:tcW w:w="6489" w:type="dxa"/>
            <w:vAlign w:val="center"/>
          </w:tcPr>
          <w:p w14:paraId="20F6831C" w14:textId="77777777" w:rsidR="00993B2B" w:rsidRPr="00993B2B" w:rsidRDefault="00993B2B" w:rsidP="00B5792B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AC62EC" w:rsidRPr="00993B2B" w14:paraId="5B1E9E24" w14:textId="77777777" w:rsidTr="002E19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732"/>
        </w:trPr>
        <w:tc>
          <w:tcPr>
            <w:tcW w:w="3521" w:type="dxa"/>
            <w:vAlign w:val="center"/>
          </w:tcPr>
          <w:p w14:paraId="1261FD43" w14:textId="77777777" w:rsidR="00AC62EC" w:rsidRPr="00B5792B" w:rsidRDefault="00AC62E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5792B">
              <w:rPr>
                <w:rFonts w:asciiTheme="minorHAnsi" w:hAnsiTheme="minorHAnsi" w:cs="Arial"/>
                <w:sz w:val="20"/>
                <w:szCs w:val="20"/>
              </w:rPr>
              <w:t>Eventuali UdA specifiche previste negli interventi di personalizzazione</w:t>
            </w:r>
          </w:p>
        </w:tc>
        <w:tc>
          <w:tcPr>
            <w:tcW w:w="6489" w:type="dxa"/>
            <w:vAlign w:val="center"/>
          </w:tcPr>
          <w:p w14:paraId="543D9F8C" w14:textId="77777777" w:rsidR="00AC62EC" w:rsidRDefault="00AC62E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bookmarkEnd w:id="2"/>
    </w:tbl>
    <w:p w14:paraId="40A5B494" w14:textId="77777777" w:rsidR="00D21CD9" w:rsidRDefault="00D21CD9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7044BA" w:rsidRPr="007044BA" w14:paraId="0C75FB8A" w14:textId="77777777" w:rsidTr="0065190F">
        <w:trPr>
          <w:trHeight w:val="542"/>
        </w:trPr>
        <w:tc>
          <w:tcPr>
            <w:tcW w:w="10606" w:type="dxa"/>
            <w:shd w:val="clear" w:color="auto" w:fill="DBE5F1" w:themeFill="accent1" w:themeFillTint="33"/>
          </w:tcPr>
          <w:p w14:paraId="300D6204" w14:textId="77777777" w:rsidR="007044BA" w:rsidRPr="00D455BD" w:rsidRDefault="00020789" w:rsidP="00631DDF">
            <w:pPr>
              <w:spacing w:after="0" w:line="240" w:lineRule="auto"/>
              <w:rPr>
                <w:rFonts w:asciiTheme="minorHAnsi" w:hAnsiTheme="minorHAnsi" w:cs="Arial"/>
                <w:b/>
                <w:smallCaps/>
              </w:rPr>
            </w:pPr>
            <w:bookmarkStart w:id="3" w:name="_Hlk532256764"/>
            <w:r w:rsidRPr="00D455BD">
              <w:rPr>
                <w:rFonts w:asciiTheme="minorHAnsi" w:hAnsiTheme="minorHAnsi" w:cs="Arial"/>
                <w:b/>
                <w:smallCaps/>
              </w:rPr>
              <w:t xml:space="preserve">SEZIONE </w:t>
            </w:r>
            <w:r w:rsidR="00631DDF">
              <w:rPr>
                <w:rFonts w:asciiTheme="minorHAnsi" w:hAnsiTheme="minorHAnsi" w:cs="Arial"/>
                <w:b/>
                <w:smallCaps/>
              </w:rPr>
              <w:t>8</w:t>
            </w:r>
            <w:r w:rsidR="00CE3159">
              <w:rPr>
                <w:rFonts w:asciiTheme="minorHAnsi" w:hAnsiTheme="minorHAnsi" w:cs="Arial"/>
                <w:b/>
                <w:smallCaps/>
              </w:rPr>
              <w:t>–</w:t>
            </w:r>
            <w:r w:rsidR="00631DDF">
              <w:rPr>
                <w:rFonts w:asciiTheme="minorHAnsi" w:hAnsiTheme="minorHAnsi" w:cs="Arial"/>
                <w:b/>
                <w:smallCaps/>
              </w:rPr>
              <w:t>attività di personalizzazione del percorso</w:t>
            </w:r>
          </w:p>
        </w:tc>
      </w:tr>
      <w:bookmarkEnd w:id="3"/>
    </w:tbl>
    <w:p w14:paraId="253F8692" w14:textId="77777777" w:rsidR="007044BA" w:rsidRDefault="007044BA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6119"/>
      </w:tblGrid>
      <w:tr w:rsidR="007044BA" w:rsidRPr="00993B2B" w14:paraId="25B7669D" w14:textId="77777777" w:rsidTr="007556C4">
        <w:trPr>
          <w:trHeight w:val="504"/>
        </w:trPr>
        <w:tc>
          <w:tcPr>
            <w:tcW w:w="4077" w:type="dxa"/>
            <w:vAlign w:val="center"/>
          </w:tcPr>
          <w:p w14:paraId="111A53AD" w14:textId="77777777" w:rsidR="007044BA" w:rsidRPr="00993B2B" w:rsidRDefault="007044BA" w:rsidP="00ED63D7">
            <w:pPr>
              <w:spacing w:after="0" w:line="240" w:lineRule="auto"/>
              <w:ind w:right="-285"/>
              <w:rPr>
                <w:rFonts w:asciiTheme="minorHAnsi" w:hAnsiTheme="minorHAnsi" w:cs="Arial"/>
              </w:rPr>
            </w:pPr>
            <w:bookmarkStart w:id="4" w:name="_Hlk532256799"/>
            <w:r>
              <w:rPr>
                <w:rFonts w:asciiTheme="minorHAnsi" w:hAnsiTheme="minorHAnsi" w:cs="Arial"/>
              </w:rPr>
              <w:t>Attività aggiuntive e di potenziamento</w:t>
            </w:r>
          </w:p>
        </w:tc>
        <w:tc>
          <w:tcPr>
            <w:tcW w:w="6119" w:type="dxa"/>
          </w:tcPr>
          <w:p w14:paraId="3A08D603" w14:textId="77777777" w:rsidR="007044BA" w:rsidRDefault="007044BA" w:rsidP="00AC62EC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0006F37B" w14:textId="77777777" w:rsidR="00ED63D7" w:rsidRPr="00993B2B" w:rsidRDefault="00ED63D7" w:rsidP="00AC62E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7044BA" w:rsidRPr="00993B2B" w14:paraId="4CB355BA" w14:textId="77777777" w:rsidTr="007556C4">
        <w:trPr>
          <w:trHeight w:val="492"/>
        </w:trPr>
        <w:tc>
          <w:tcPr>
            <w:tcW w:w="4077" w:type="dxa"/>
            <w:vAlign w:val="center"/>
          </w:tcPr>
          <w:p w14:paraId="07E85FF8" w14:textId="77777777" w:rsidR="007044BA" w:rsidRPr="00993B2B" w:rsidRDefault="007044BA" w:rsidP="00AC62EC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Attività sostitutive</w:t>
            </w:r>
          </w:p>
        </w:tc>
        <w:tc>
          <w:tcPr>
            <w:tcW w:w="6119" w:type="dxa"/>
          </w:tcPr>
          <w:p w14:paraId="78B6606B" w14:textId="77777777" w:rsidR="007044BA" w:rsidRDefault="007044BA" w:rsidP="00AC62EC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079DD2F9" w14:textId="77777777" w:rsidR="007044BA" w:rsidRPr="00993B2B" w:rsidRDefault="007044BA" w:rsidP="00AC62E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7044BA" w:rsidRPr="00993B2B" w14:paraId="31C99632" w14:textId="77777777" w:rsidTr="007556C4">
        <w:trPr>
          <w:trHeight w:val="468"/>
        </w:trPr>
        <w:tc>
          <w:tcPr>
            <w:tcW w:w="4077" w:type="dxa"/>
            <w:vAlign w:val="center"/>
          </w:tcPr>
          <w:p w14:paraId="16EC8E0D" w14:textId="77777777" w:rsidR="007044BA" w:rsidRPr="00993B2B" w:rsidRDefault="007044BA" w:rsidP="00ED63D7">
            <w:pPr>
              <w:spacing w:after="0" w:line="240" w:lineRule="auto"/>
              <w:ind w:right="-285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Alternanza scuola-lavoro, apprendistato</w:t>
            </w:r>
          </w:p>
        </w:tc>
        <w:tc>
          <w:tcPr>
            <w:tcW w:w="6119" w:type="dxa"/>
          </w:tcPr>
          <w:p w14:paraId="0C123529" w14:textId="77777777" w:rsidR="007044BA" w:rsidRDefault="007044BA" w:rsidP="00AC62EC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318E0E5B" w14:textId="77777777" w:rsidR="007044BA" w:rsidRPr="00993B2B" w:rsidRDefault="007044BA" w:rsidP="00AC62E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7044BA" w:rsidRPr="00993B2B" w14:paraId="36909304" w14:textId="77777777" w:rsidTr="007556C4">
        <w:trPr>
          <w:trHeight w:val="312"/>
        </w:trPr>
        <w:tc>
          <w:tcPr>
            <w:tcW w:w="4077" w:type="dxa"/>
            <w:vAlign w:val="center"/>
          </w:tcPr>
          <w:p w14:paraId="1D93CD8A" w14:textId="77777777" w:rsidR="007044BA" w:rsidRPr="00993B2B" w:rsidRDefault="007044BA" w:rsidP="00ED63D7">
            <w:pPr>
              <w:ind w:right="-391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Progetti di orientamento e ri</w:t>
            </w:r>
            <w:r w:rsidR="007A0A53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>orientamen</w:t>
            </w:r>
            <w:r w:rsidR="00B5792B">
              <w:rPr>
                <w:rFonts w:asciiTheme="minorHAnsi" w:hAnsiTheme="minorHAnsi" w:cs="Arial"/>
              </w:rPr>
              <w:t>to</w:t>
            </w:r>
          </w:p>
        </w:tc>
        <w:tc>
          <w:tcPr>
            <w:tcW w:w="6119" w:type="dxa"/>
          </w:tcPr>
          <w:p w14:paraId="4A40E4A6" w14:textId="77777777" w:rsidR="007044BA" w:rsidRPr="00993B2B" w:rsidRDefault="007044BA" w:rsidP="00AC62E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7044BA" w:rsidRPr="00993B2B" w14:paraId="10EC4781" w14:textId="77777777" w:rsidTr="007556C4">
        <w:trPr>
          <w:trHeight w:val="492"/>
        </w:trPr>
        <w:tc>
          <w:tcPr>
            <w:tcW w:w="4077" w:type="dxa"/>
            <w:vAlign w:val="center"/>
          </w:tcPr>
          <w:p w14:paraId="6364CAB5" w14:textId="77777777" w:rsidR="007044BA" w:rsidRDefault="007044BA" w:rsidP="00AC62EC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Progetti con finalità particolari</w:t>
            </w:r>
          </w:p>
        </w:tc>
        <w:tc>
          <w:tcPr>
            <w:tcW w:w="6119" w:type="dxa"/>
          </w:tcPr>
          <w:p w14:paraId="2CC15BD2" w14:textId="77777777" w:rsidR="007044BA" w:rsidRDefault="007044BA" w:rsidP="00AC62E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bookmarkEnd w:id="4"/>
    </w:tbl>
    <w:p w14:paraId="537FECE4" w14:textId="77777777" w:rsidR="008D6CDB" w:rsidRDefault="008D6CDB" w:rsidP="00420C5C">
      <w:pPr>
        <w:spacing w:after="0" w:line="240" w:lineRule="auto"/>
      </w:pPr>
    </w:p>
    <w:p w14:paraId="39733A07" w14:textId="77777777" w:rsidR="0061124F" w:rsidRDefault="0061124F" w:rsidP="00420C5C">
      <w:pPr>
        <w:spacing w:after="0" w:line="240" w:lineRule="auto"/>
      </w:pPr>
    </w:p>
    <w:p w14:paraId="6DAFB62D" w14:textId="77777777" w:rsidR="0094630F" w:rsidRPr="00DF6CC1" w:rsidRDefault="0094630F" w:rsidP="0094630F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08ECC3E7" w14:textId="77777777" w:rsidR="0094630F" w:rsidRPr="00DF6CC1" w:rsidRDefault="0094630F" w:rsidP="0094630F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006"/>
      </w:tblGrid>
      <w:tr w:rsidR="0094630F" w:rsidRPr="00DF6CC1" w14:paraId="25D435D8" w14:textId="77777777" w:rsidTr="00733A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42997" w14:textId="77777777" w:rsidR="0094630F" w:rsidRPr="00DF6CC1" w:rsidRDefault="0094630F" w:rsidP="000F2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C7A4B" w14:textId="77777777" w:rsidR="0094630F" w:rsidRPr="006F4D9A" w:rsidRDefault="0094630F" w:rsidP="000F2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7394" w14:textId="77777777" w:rsidR="0094630F" w:rsidRPr="006F4D9A" w:rsidRDefault="0094630F" w:rsidP="000F2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AB08F" w14:textId="77777777" w:rsidR="0094630F" w:rsidRPr="006F4D9A" w:rsidRDefault="0094630F" w:rsidP="000F2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94630F" w:rsidRPr="00DF6CC1" w14:paraId="16B52786" w14:textId="77777777" w:rsidTr="00733A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2556A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3BB52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FD45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24106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4630F" w:rsidRPr="00DF6CC1" w14:paraId="24C7E32E" w14:textId="77777777" w:rsidTr="00733A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9F6D4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EF0DD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43ED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99578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4630F" w:rsidRPr="00DF6CC1" w14:paraId="433D72D0" w14:textId="77777777" w:rsidTr="00733A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3133C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5AF21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FA8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2F27C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311AF" w:rsidRPr="00DF6CC1" w14:paraId="11EE60DD" w14:textId="77777777" w:rsidTr="00733A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A6164" w14:textId="77777777" w:rsidR="00A311AF" w:rsidRPr="00DF6CC1" w:rsidRDefault="00A311A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70C46" w14:textId="77777777" w:rsidR="00A311AF" w:rsidRPr="00DF6CC1" w:rsidRDefault="00A311A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B630" w14:textId="77777777" w:rsidR="00A311AF" w:rsidRPr="00DF6CC1" w:rsidRDefault="00A311A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04AB1" w14:textId="77777777" w:rsidR="00A311AF" w:rsidRPr="00DF6CC1" w:rsidRDefault="00A311A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106BBCE" w14:textId="77777777" w:rsidR="0094630F" w:rsidRDefault="0094630F" w:rsidP="0094630F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7A5F862E" w14:textId="7E191AD4" w:rsidR="006B7344" w:rsidRPr="006B7344" w:rsidRDefault="006B7344" w:rsidP="006B7344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 w:rsidR="00B77622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="00B77622"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</w:t>
      </w:r>
      <w:r w:rsidR="00B77622"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Format allegato 2</w:t>
      </w:r>
      <w:r w:rsidR="00B77622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 w:rsidR="00B77622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tegrante del presente documento</w:t>
      </w:r>
      <w:r w:rsidR="00B77622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. </w:t>
      </w:r>
      <w:r w:rsidR="00B77622"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Ogni UDA </w:t>
      </w:r>
      <w:r w:rsidR="00911726"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sarà</w:t>
      </w:r>
      <w:r w:rsidR="00B77622"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).</w:t>
      </w:r>
      <w:r w:rsidR="004364BE"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Si precisa che le competenze intermedie relativamente al Biennio sono uguali al primo e secondo anno e si trovano declinate alla fine del terzo trimestre del secondo anno</w:t>
      </w:r>
      <w:r w:rsid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3DAB8354" w14:textId="77777777" w:rsidR="0094630F" w:rsidRDefault="0094630F" w:rsidP="00420C5C">
      <w:pPr>
        <w:spacing w:after="0" w:line="240" w:lineRule="auto"/>
      </w:pPr>
    </w:p>
    <w:p w14:paraId="77DA1331" w14:textId="77777777" w:rsidR="0094630F" w:rsidRDefault="0094630F" w:rsidP="00420C5C">
      <w:pPr>
        <w:spacing w:after="0" w:line="240" w:lineRule="auto"/>
      </w:pPr>
    </w:p>
    <w:p w14:paraId="041F2B4D" w14:textId="77777777" w:rsidR="0094630F" w:rsidRDefault="0094630F" w:rsidP="0094630F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3ACCDD0C" w14:textId="77777777" w:rsidR="00332C1F" w:rsidRDefault="00332C1F" w:rsidP="0094630F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668E9382" w14:textId="77777777" w:rsidR="00332C1F" w:rsidRDefault="00332C1F" w:rsidP="0094630F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162662C0" w14:textId="77777777" w:rsidR="00460CCA" w:rsidRDefault="00460CCA" w:rsidP="0094630F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79574CB7" w14:textId="77777777" w:rsidR="00460CCA" w:rsidRDefault="00460CCA" w:rsidP="0094630F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332C1F" w:rsidRPr="00FF7F45" w14:paraId="3AFE0628" w14:textId="77777777" w:rsidTr="00332C1F">
        <w:tc>
          <w:tcPr>
            <w:tcW w:w="10180" w:type="dxa"/>
            <w:shd w:val="clear" w:color="auto" w:fill="C6D9F1" w:themeFill="text2" w:themeFillTint="33"/>
          </w:tcPr>
          <w:p w14:paraId="06BDD0C0" w14:textId="77777777" w:rsidR="00332C1F" w:rsidRPr="00FF7F45" w:rsidRDefault="00332C1F" w:rsidP="00332C1F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SEZIONE 9</w:t>
            </w:r>
            <w:r w:rsidRPr="00FF7F45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 xml:space="preserve"> –VALUTAZIONI PERIODICHE, REVISIONI</w:t>
            </w:r>
          </w:p>
        </w:tc>
      </w:tr>
    </w:tbl>
    <w:p w14:paraId="25BC3410" w14:textId="77777777" w:rsidR="00B0722D" w:rsidRPr="00E1402C" w:rsidRDefault="00332C1F" w:rsidP="00B0722D">
      <w:pPr>
        <w:rPr>
          <w:rFonts w:cs="Calibri"/>
          <w:b/>
          <w:bCs/>
          <w:i/>
        </w:rPr>
      </w:pPr>
      <w:r>
        <w:rPr>
          <w:rFonts w:cs="Calibri"/>
          <w:i/>
        </w:rPr>
        <w:t>Visti i risultati ottenuti, le attività svolte, i bisogni formativi dello studente, il Consiglio di classe decide di adottare i seguenti tipi di interventi personalizzati:</w:t>
      </w:r>
      <w:r w:rsidR="00E1402C">
        <w:rPr>
          <w:rFonts w:cs="Calibri"/>
          <w:i/>
        </w:rPr>
        <w:t xml:space="preserve"> </w:t>
      </w:r>
      <w:bookmarkStart w:id="5" w:name="_Hlk116482250"/>
      <w:r w:rsidR="00B0722D" w:rsidRPr="002F039B">
        <w:rPr>
          <w:rFonts w:cs="Calibri"/>
          <w:b/>
          <w:bCs/>
          <w:i/>
          <w:highlight w:val="yellow"/>
        </w:rPr>
        <w:t xml:space="preserve">specificare  </w:t>
      </w:r>
      <w:r w:rsidR="00B0722D">
        <w:rPr>
          <w:rFonts w:cs="Calibri"/>
          <w:b/>
          <w:bCs/>
          <w:i/>
          <w:highlight w:val="yellow"/>
        </w:rPr>
        <w:t>le discipline che nell</w:t>
      </w:r>
      <w:r w:rsidR="00B0722D" w:rsidRPr="002F039B">
        <w:rPr>
          <w:rFonts w:cs="Calibri"/>
          <w:b/>
          <w:bCs/>
          <w:i/>
          <w:highlight w:val="yellow"/>
        </w:rPr>
        <w:t xml:space="preserve">’Uda o </w:t>
      </w:r>
      <w:r w:rsidR="00B0722D">
        <w:rPr>
          <w:rFonts w:cs="Calibri"/>
          <w:b/>
          <w:bCs/>
          <w:i/>
          <w:highlight w:val="yellow"/>
        </w:rPr>
        <w:t>nel</w:t>
      </w:r>
      <w:r w:rsidR="00B0722D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B0722D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B0722D">
        <w:rPr>
          <w:rFonts w:cs="Calibri"/>
          <w:b/>
          <w:bCs/>
          <w:i/>
        </w:rPr>
        <w:t xml:space="preserve"> )</w:t>
      </w:r>
    </w:p>
    <w:bookmarkEnd w:id="5"/>
    <w:p w14:paraId="0F18A7E6" w14:textId="4026138B" w:rsidR="00332C1F" w:rsidRDefault="00332C1F" w:rsidP="00B0722D">
      <w:pPr>
        <w:rPr>
          <w:rFonts w:cs="Calibri"/>
          <w:b/>
        </w:rPr>
      </w:pPr>
      <w:r w:rsidRPr="001011BA">
        <w:rPr>
          <w:rFonts w:cs="Calibri"/>
          <w:b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A311AF" w:rsidRPr="006A676C" w14:paraId="771D2350" w14:textId="77777777" w:rsidTr="00822309">
        <w:trPr>
          <w:trHeight w:val="551"/>
        </w:trPr>
        <w:tc>
          <w:tcPr>
            <w:tcW w:w="2093" w:type="dxa"/>
          </w:tcPr>
          <w:p w14:paraId="3FEDE16B" w14:textId="77777777" w:rsidR="00A311AF" w:rsidRPr="006A676C" w:rsidRDefault="00A311AF" w:rsidP="00822309">
            <w:pPr>
              <w:pStyle w:val="TableParagraph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23EDAEEC" w14:textId="77777777" w:rsidR="00A311AF" w:rsidRPr="006A676C" w:rsidRDefault="00A311AF" w:rsidP="00822309">
            <w:pPr>
              <w:pStyle w:val="TableParagraph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705C6089" w14:textId="77777777" w:rsidR="00A311AF" w:rsidRPr="006A676C" w:rsidRDefault="00A311AF" w:rsidP="00822309">
            <w:pPr>
              <w:pStyle w:val="TableParagraph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22F04894" w14:textId="77777777" w:rsidR="00A311AF" w:rsidRPr="006A676C" w:rsidRDefault="00A311AF" w:rsidP="00822309">
            <w:pPr>
              <w:pStyle w:val="TableParagraph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A311AF" w:rsidRPr="006A676C" w14:paraId="01E48654" w14:textId="77777777" w:rsidTr="00822309">
        <w:trPr>
          <w:trHeight w:val="1841"/>
        </w:trPr>
        <w:tc>
          <w:tcPr>
            <w:tcW w:w="2093" w:type="dxa"/>
          </w:tcPr>
          <w:p w14:paraId="33E0B431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4E6D86A7" w14:textId="77777777" w:rsidR="00A311AF" w:rsidRPr="006A676C" w:rsidRDefault="00A311AF" w:rsidP="00822309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5AD3A01D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03B26483" w14:textId="77777777" w:rsidR="00A311AF" w:rsidRPr="006A676C" w:rsidRDefault="00A311AF" w:rsidP="00822309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DC69F3F" w14:textId="77777777" w:rsidR="00A311AF" w:rsidRPr="006A676C" w:rsidRDefault="00A311AF" w:rsidP="00A311AF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Livello di alfabetizzazione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77D833C9" w14:textId="77777777" w:rsidR="00A311AF" w:rsidRPr="006A676C" w:rsidRDefault="00A311AF" w:rsidP="00A311AF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3C47A89F" w14:textId="77777777" w:rsidR="00A311AF" w:rsidRPr="006A676C" w:rsidRDefault="00A311AF" w:rsidP="00A311AF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41CA651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2540FF" w14:textId="41D975B1" w:rsidR="00A311AF" w:rsidRDefault="00F269E2" w:rsidP="00A311AF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A311AF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23B7319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BB2E52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ECC806" w14:textId="4E84EC9A" w:rsidR="00A311AF" w:rsidRDefault="00F269E2" w:rsidP="00A311AF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6C25C8E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658D47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E9A088" w14:textId="77777777" w:rsidR="00A311AF" w:rsidRPr="006A676C" w:rsidRDefault="00A311AF" w:rsidP="00A311AF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78C03CAC" w14:textId="77777777" w:rsidR="00A311AF" w:rsidRPr="006A676C" w:rsidRDefault="00A311AF" w:rsidP="00822309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A311AF" w:rsidRPr="006A676C" w14:paraId="7BA01285" w14:textId="77777777" w:rsidTr="00822309">
        <w:trPr>
          <w:trHeight w:val="1840"/>
        </w:trPr>
        <w:tc>
          <w:tcPr>
            <w:tcW w:w="2093" w:type="dxa"/>
          </w:tcPr>
          <w:p w14:paraId="3701F119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608B28D8" w14:textId="77777777" w:rsidR="00A311AF" w:rsidRPr="006A676C" w:rsidRDefault="00A311AF" w:rsidP="00822309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55AAD25D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15552935" w14:textId="77777777" w:rsidR="00A311AF" w:rsidRPr="006A676C" w:rsidRDefault="00A311AF" w:rsidP="00822309">
            <w:pPr>
              <w:pStyle w:val="TableParagraph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F1A8D8C" w14:textId="77777777" w:rsidR="00A311AF" w:rsidRPr="006A676C" w:rsidRDefault="00A311AF" w:rsidP="00A311AF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aritmetica non</w:t>
            </w:r>
            <w:r w:rsidRPr="006A676C">
              <w:rPr>
                <w:spacing w:val="-17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38B53603" w14:textId="77777777" w:rsidR="00A311AF" w:rsidRPr="006A676C" w:rsidRDefault="00A311AF" w:rsidP="00A311AF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1AE5D833" w14:textId="77777777" w:rsidR="00A311AF" w:rsidRPr="006A676C" w:rsidRDefault="00A311AF" w:rsidP="00A311AF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EA3DE76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9A4F13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D86FA3" w14:textId="41D9B1FF" w:rsidR="00A311AF" w:rsidRDefault="00DA6364" w:rsidP="00A311AF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A311AF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33F6AB3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ED2E7D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1D6CF8" w14:textId="578E52D6" w:rsidR="00A311AF" w:rsidRDefault="00DA6364" w:rsidP="00A311AF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53EA2DCD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EBE4CB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B518FC" w14:textId="77777777" w:rsidR="00A311AF" w:rsidRPr="006A676C" w:rsidRDefault="00A311AF" w:rsidP="00A311AF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38C6233" w14:textId="77777777" w:rsidR="00A311AF" w:rsidRPr="006A676C" w:rsidRDefault="00A311AF" w:rsidP="00822309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A311AF" w:rsidRPr="006A676C" w14:paraId="093C7906" w14:textId="77777777" w:rsidTr="00822309">
        <w:trPr>
          <w:trHeight w:val="1838"/>
        </w:trPr>
        <w:tc>
          <w:tcPr>
            <w:tcW w:w="2093" w:type="dxa"/>
          </w:tcPr>
          <w:p w14:paraId="46F369E8" w14:textId="77777777" w:rsidR="00A311AF" w:rsidRPr="006A676C" w:rsidRDefault="00A311AF" w:rsidP="00822309">
            <w:pPr>
              <w:pStyle w:val="TableParagraph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0332D136" w14:textId="77777777" w:rsidR="00A311AF" w:rsidRPr="006A676C" w:rsidRDefault="00A311AF" w:rsidP="00822309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4F90B59F" w14:textId="77777777" w:rsidR="00A311AF" w:rsidRPr="006A676C" w:rsidRDefault="00A311AF" w:rsidP="00822309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D9466A8" w14:textId="77777777" w:rsidR="00A311AF" w:rsidRPr="006A676C" w:rsidRDefault="00A311AF" w:rsidP="00A311AF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41334054" w14:textId="77777777" w:rsidR="00A311AF" w:rsidRPr="006A676C" w:rsidRDefault="00A311AF" w:rsidP="00A311AF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02445B6C" w14:textId="77777777" w:rsidR="00A311AF" w:rsidRDefault="00A311AF" w:rsidP="000313E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73FB74" w14:textId="0A0CB55C" w:rsidR="00A311AF" w:rsidRDefault="00DA6364" w:rsidP="00A311AF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A311AF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38253FA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DC8F90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7C56D0" w14:textId="24964731" w:rsidR="00A311AF" w:rsidRDefault="00DA6364" w:rsidP="00A311AF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61B38AF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5A8A95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835D61" w14:textId="77777777" w:rsidR="00A311AF" w:rsidRPr="006A676C" w:rsidRDefault="00A311AF" w:rsidP="00A311AF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BA2379E" w14:textId="77777777" w:rsidR="00A311AF" w:rsidRPr="006A676C" w:rsidRDefault="00A311AF" w:rsidP="00822309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A311AF" w:rsidRPr="006A676C" w14:paraId="6FFADFBD" w14:textId="77777777" w:rsidTr="00822309">
        <w:trPr>
          <w:trHeight w:val="2532"/>
        </w:trPr>
        <w:tc>
          <w:tcPr>
            <w:tcW w:w="2093" w:type="dxa"/>
          </w:tcPr>
          <w:p w14:paraId="6FFB9FBD" w14:textId="77777777" w:rsidR="00A311AF" w:rsidRPr="006A676C" w:rsidRDefault="00A311AF" w:rsidP="00822309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232BF738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68B7E600" w14:textId="77777777" w:rsidR="00A311AF" w:rsidRPr="006A676C" w:rsidRDefault="00A311AF" w:rsidP="00822309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1FF72DA" w14:textId="77777777" w:rsidR="00A311AF" w:rsidRPr="006A676C" w:rsidRDefault="00A311AF" w:rsidP="00A311AF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6FE601C4" w14:textId="77777777" w:rsidR="00A311AF" w:rsidRPr="006A676C" w:rsidRDefault="00A311AF" w:rsidP="00A311AF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informatica non</w:t>
            </w:r>
            <w:r w:rsidRPr="006A676C">
              <w:rPr>
                <w:spacing w:val="-18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65DE9DAF" w14:textId="77777777" w:rsidR="00A311AF" w:rsidRPr="006A676C" w:rsidRDefault="00A311AF" w:rsidP="00A311AF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854288E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A48B3B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7E2064" w14:textId="3435E231" w:rsidR="00A311AF" w:rsidRDefault="00DA6364" w:rsidP="00A311AF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A311AF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FAD5A85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767104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DA71FC" w14:textId="12333EE8" w:rsidR="00A311AF" w:rsidRDefault="00DA6364" w:rsidP="00A311AF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153879F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86A5A5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8D9556" w14:textId="77777777" w:rsidR="00A311AF" w:rsidRPr="006A676C" w:rsidRDefault="00A311AF" w:rsidP="00A311AF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6A701C0" w14:textId="77777777" w:rsidR="00A311AF" w:rsidRPr="006A676C" w:rsidRDefault="00A311AF" w:rsidP="00822309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06665052" w14:textId="77777777" w:rsidR="00A311AF" w:rsidRDefault="00A311AF" w:rsidP="00A311AF">
      <w:pPr>
        <w:rPr>
          <w:rFonts w:cs="Calibri"/>
        </w:rPr>
      </w:pPr>
    </w:p>
    <w:p w14:paraId="1E241A9B" w14:textId="77777777" w:rsidR="00A311AF" w:rsidRDefault="00A311AF" w:rsidP="00A311AF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6A1D645A" w14:textId="77777777" w:rsidR="00A311AF" w:rsidRDefault="00A311AF" w:rsidP="00A311AF">
      <w:pPr>
        <w:spacing w:after="0" w:line="240" w:lineRule="auto"/>
        <w:ind w:left="299"/>
        <w:jc w:val="center"/>
        <w:rPr>
          <w:rFonts w:asciiTheme="minorHAnsi" w:hAnsiTheme="minorHAnsi" w:cstheme="minorHAnsi"/>
          <w:b/>
          <w:u w:val="single"/>
        </w:rPr>
      </w:pPr>
    </w:p>
    <w:p w14:paraId="049FCBCE" w14:textId="77777777" w:rsidR="00A311AF" w:rsidRDefault="00A311AF" w:rsidP="00A311A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15A6206" w14:textId="77777777" w:rsidR="00A311AF" w:rsidRDefault="00A311AF" w:rsidP="00A311A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36F3EE6" w14:textId="77777777" w:rsidR="00A311AF" w:rsidRDefault="00A311AF" w:rsidP="00A311A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39EE0CD" w14:textId="77777777" w:rsidR="00460CCA" w:rsidRDefault="00460CCA" w:rsidP="00A311A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DCCB24E" w14:textId="77777777" w:rsidR="00A311AF" w:rsidRPr="001011BA" w:rsidRDefault="00A311AF" w:rsidP="00332C1F">
      <w:pPr>
        <w:jc w:val="center"/>
        <w:rPr>
          <w:rFonts w:cs="Calibri"/>
          <w:b/>
        </w:rPr>
      </w:pPr>
    </w:p>
    <w:p w14:paraId="10E13AE1" w14:textId="77777777" w:rsidR="00332C1F" w:rsidRDefault="00332C1F" w:rsidP="00332C1F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689159EB" w14:textId="77777777" w:rsidR="00B0722D" w:rsidRPr="00E1402C" w:rsidRDefault="00332C1F" w:rsidP="00B0722D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 w:rsidR="00B0722D" w:rsidRPr="002F039B">
        <w:rPr>
          <w:rFonts w:cs="Calibri"/>
          <w:b/>
          <w:bCs/>
          <w:i/>
          <w:highlight w:val="yellow"/>
        </w:rPr>
        <w:t xml:space="preserve">specificare  </w:t>
      </w:r>
      <w:r w:rsidR="00B0722D">
        <w:rPr>
          <w:rFonts w:cs="Calibri"/>
          <w:b/>
          <w:bCs/>
          <w:i/>
          <w:highlight w:val="yellow"/>
        </w:rPr>
        <w:t>le discipline che nell</w:t>
      </w:r>
      <w:r w:rsidR="00B0722D" w:rsidRPr="002F039B">
        <w:rPr>
          <w:rFonts w:cs="Calibri"/>
          <w:b/>
          <w:bCs/>
          <w:i/>
          <w:highlight w:val="yellow"/>
        </w:rPr>
        <w:t xml:space="preserve">’Uda o </w:t>
      </w:r>
      <w:r w:rsidR="00B0722D">
        <w:rPr>
          <w:rFonts w:cs="Calibri"/>
          <w:b/>
          <w:bCs/>
          <w:i/>
          <w:highlight w:val="yellow"/>
        </w:rPr>
        <w:t>nel</w:t>
      </w:r>
      <w:r w:rsidR="00B0722D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B0722D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B0722D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A311AF" w:rsidRPr="006A676C" w14:paraId="4A46875D" w14:textId="77777777" w:rsidTr="00822309">
        <w:trPr>
          <w:trHeight w:val="551"/>
        </w:trPr>
        <w:tc>
          <w:tcPr>
            <w:tcW w:w="2093" w:type="dxa"/>
          </w:tcPr>
          <w:p w14:paraId="2F7941C3" w14:textId="77777777" w:rsidR="00A311AF" w:rsidRPr="006A676C" w:rsidRDefault="00A311AF" w:rsidP="00822309">
            <w:pPr>
              <w:pStyle w:val="TableParagraph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59DCAEB4" w14:textId="77777777" w:rsidR="00A311AF" w:rsidRPr="006A676C" w:rsidRDefault="00A311AF" w:rsidP="00822309">
            <w:pPr>
              <w:pStyle w:val="TableParagraph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02271991" w14:textId="77777777" w:rsidR="00A311AF" w:rsidRPr="006A676C" w:rsidRDefault="00A311AF" w:rsidP="00822309">
            <w:pPr>
              <w:pStyle w:val="TableParagraph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310C91EA" w14:textId="77777777" w:rsidR="00A311AF" w:rsidRPr="006A676C" w:rsidRDefault="00A311AF" w:rsidP="00822309">
            <w:pPr>
              <w:pStyle w:val="TableParagraph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A311AF" w:rsidRPr="006A676C" w14:paraId="42A6CF4B" w14:textId="77777777" w:rsidTr="00822309">
        <w:trPr>
          <w:trHeight w:val="1841"/>
        </w:trPr>
        <w:tc>
          <w:tcPr>
            <w:tcW w:w="2093" w:type="dxa"/>
          </w:tcPr>
          <w:p w14:paraId="0EC3E4F6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0C33739B" w14:textId="77777777" w:rsidR="00A311AF" w:rsidRPr="006A676C" w:rsidRDefault="00A311AF" w:rsidP="00822309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2CE6CAAA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2CF9AEEE" w14:textId="77777777" w:rsidR="00A311AF" w:rsidRPr="006A676C" w:rsidRDefault="00A311AF" w:rsidP="00822309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1B8ABC5" w14:textId="77777777" w:rsidR="00A311AF" w:rsidRPr="006A676C" w:rsidRDefault="00A311AF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Livello di alfabetizzazione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24A246BC" w14:textId="77777777" w:rsidR="00A311AF" w:rsidRPr="006A676C" w:rsidRDefault="00A311AF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00806D8C" w14:textId="77777777" w:rsidR="00A311AF" w:rsidRPr="006A676C" w:rsidRDefault="00A311AF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59F756C5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C8A547" w14:textId="406C4994" w:rsidR="00A311AF" w:rsidRDefault="006654E6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A311AF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2C794E57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BF2644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2BC8B1" w14:textId="154F9646" w:rsidR="00A311AF" w:rsidRDefault="006654E6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EBF297B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A74534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16967C" w14:textId="77777777" w:rsidR="00A311AF" w:rsidRPr="006A676C" w:rsidRDefault="00A311AF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F97EE89" w14:textId="77777777" w:rsidR="00A311AF" w:rsidRPr="006A676C" w:rsidRDefault="00A311AF" w:rsidP="00822309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A311AF" w:rsidRPr="006A676C" w14:paraId="24935686" w14:textId="77777777" w:rsidTr="00822309">
        <w:trPr>
          <w:trHeight w:val="1840"/>
        </w:trPr>
        <w:tc>
          <w:tcPr>
            <w:tcW w:w="2093" w:type="dxa"/>
          </w:tcPr>
          <w:p w14:paraId="146B3BB4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0DE187E" w14:textId="77777777" w:rsidR="00A311AF" w:rsidRPr="006A676C" w:rsidRDefault="00A311AF" w:rsidP="00822309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135E8B25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2D0CB72D" w14:textId="77777777" w:rsidR="00A311AF" w:rsidRPr="006A676C" w:rsidRDefault="00A311AF" w:rsidP="00822309">
            <w:pPr>
              <w:pStyle w:val="TableParagraph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BDBFDAE" w14:textId="77777777" w:rsidR="00A311AF" w:rsidRPr="006A676C" w:rsidRDefault="00A311AF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aritmetica non</w:t>
            </w:r>
            <w:r w:rsidRPr="006A676C">
              <w:rPr>
                <w:spacing w:val="-17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219FEF3A" w14:textId="77777777" w:rsidR="00A311AF" w:rsidRPr="006A676C" w:rsidRDefault="00A311AF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0FA956F2" w14:textId="77777777" w:rsidR="00A311AF" w:rsidRPr="006A676C" w:rsidRDefault="00A311AF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E793157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66D5FC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2BF64C" w14:textId="18DBFD77" w:rsidR="00A311AF" w:rsidRDefault="00C15AB2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A311AF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2F947B9B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56B369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2DB5A3" w14:textId="4A9784F6" w:rsidR="00A311AF" w:rsidRDefault="00C15AB2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79DF6AB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0CF0C3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7D3F3C" w14:textId="77777777" w:rsidR="00A311AF" w:rsidRPr="006A676C" w:rsidRDefault="00A311AF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0EFA4D6" w14:textId="77777777" w:rsidR="00A311AF" w:rsidRPr="006A676C" w:rsidRDefault="00A311AF" w:rsidP="00822309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A311AF" w:rsidRPr="006A676C" w14:paraId="38262A4F" w14:textId="77777777" w:rsidTr="00822309">
        <w:trPr>
          <w:trHeight w:val="1838"/>
        </w:trPr>
        <w:tc>
          <w:tcPr>
            <w:tcW w:w="2093" w:type="dxa"/>
          </w:tcPr>
          <w:p w14:paraId="436B0FAC" w14:textId="77777777" w:rsidR="00A311AF" w:rsidRPr="006A676C" w:rsidRDefault="00A311AF" w:rsidP="00822309">
            <w:pPr>
              <w:pStyle w:val="TableParagraph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7D450DC6" w14:textId="77777777" w:rsidR="00A311AF" w:rsidRPr="006A676C" w:rsidRDefault="00A311AF" w:rsidP="00822309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5D2E7265" w14:textId="77777777" w:rsidR="00A311AF" w:rsidRPr="006A676C" w:rsidRDefault="00A311AF" w:rsidP="00822309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9E76422" w14:textId="77777777" w:rsidR="00A311AF" w:rsidRPr="006A676C" w:rsidRDefault="00A311AF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1CF94538" w14:textId="77777777" w:rsidR="00A311AF" w:rsidRPr="006A676C" w:rsidRDefault="00A311AF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1E13928" w14:textId="77777777" w:rsidR="00A311AF" w:rsidRDefault="00A311AF" w:rsidP="00C15AB2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5A75C4" w14:textId="77777777" w:rsidR="00A311AF" w:rsidRDefault="00A311AF" w:rsidP="00C15AB2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64CFEC" w14:textId="2A7A0510" w:rsidR="00A311AF" w:rsidRDefault="009957FC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A311AF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38963E8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CA8696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99F106" w14:textId="2621130D" w:rsidR="00A311AF" w:rsidRDefault="009957FC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8C0466D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5A95DF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34506D" w14:textId="77777777" w:rsidR="00A311AF" w:rsidRPr="006A676C" w:rsidRDefault="00A311AF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2FE12DC" w14:textId="77777777" w:rsidR="00A311AF" w:rsidRPr="006A676C" w:rsidRDefault="00A311AF" w:rsidP="00822309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A311AF" w:rsidRPr="006A676C" w14:paraId="0E48E7DD" w14:textId="77777777" w:rsidTr="00822309">
        <w:trPr>
          <w:trHeight w:val="2532"/>
        </w:trPr>
        <w:tc>
          <w:tcPr>
            <w:tcW w:w="2093" w:type="dxa"/>
          </w:tcPr>
          <w:p w14:paraId="2B31EEDE" w14:textId="77777777" w:rsidR="00A311AF" w:rsidRPr="006A676C" w:rsidRDefault="00A311AF" w:rsidP="00822309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35A59024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2B979896" w14:textId="77777777" w:rsidR="00A311AF" w:rsidRPr="006A676C" w:rsidRDefault="00A311AF" w:rsidP="00822309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1C56E5B" w14:textId="77777777" w:rsidR="00A311AF" w:rsidRPr="006A676C" w:rsidRDefault="00A311AF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3E279E48" w14:textId="77777777" w:rsidR="00A311AF" w:rsidRPr="006A676C" w:rsidRDefault="00A311AF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informatica non</w:t>
            </w:r>
            <w:r w:rsidRPr="006A676C">
              <w:rPr>
                <w:spacing w:val="-18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10F00880" w14:textId="77777777" w:rsidR="00A311AF" w:rsidRPr="006A676C" w:rsidRDefault="00A311AF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382CFE5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6E6347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E36187" w14:textId="5DE4A433" w:rsidR="00A311AF" w:rsidRDefault="009957FC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A311AF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2B213D81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413FF3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3F2F10" w14:textId="277C277F" w:rsidR="00A311AF" w:rsidRDefault="009957FC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9FD2DDD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D541D8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4BA4AD" w14:textId="77777777" w:rsidR="00A311AF" w:rsidRPr="006A676C" w:rsidRDefault="00A311AF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0F97D4E" w14:textId="77777777" w:rsidR="00A311AF" w:rsidRPr="006A676C" w:rsidRDefault="00A311AF" w:rsidP="00822309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1DF3CA8D" w14:textId="77777777" w:rsidR="00A311AF" w:rsidRDefault="00A311AF" w:rsidP="00A311AF">
      <w:pPr>
        <w:rPr>
          <w:rFonts w:cs="Calibri"/>
        </w:rPr>
      </w:pPr>
    </w:p>
    <w:p w14:paraId="2CAE3EB8" w14:textId="77777777" w:rsidR="00A311AF" w:rsidRDefault="00A311AF" w:rsidP="00A311AF">
      <w:pPr>
        <w:spacing w:line="360" w:lineRule="auto"/>
        <w:rPr>
          <w:rFonts w:cs="Calibri"/>
          <w:color w:val="000000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</w:t>
      </w:r>
    </w:p>
    <w:p w14:paraId="33A8D4DD" w14:textId="77777777" w:rsidR="00A311AF" w:rsidRDefault="00A311AF" w:rsidP="00332C1F">
      <w:pPr>
        <w:spacing w:line="360" w:lineRule="auto"/>
        <w:jc w:val="center"/>
        <w:rPr>
          <w:rFonts w:cs="Calibri"/>
          <w:b/>
        </w:rPr>
      </w:pPr>
    </w:p>
    <w:p w14:paraId="6EFAE8B7" w14:textId="77777777" w:rsidR="00A311AF" w:rsidRDefault="00A311AF" w:rsidP="00332C1F">
      <w:pPr>
        <w:spacing w:line="360" w:lineRule="auto"/>
        <w:jc w:val="center"/>
        <w:rPr>
          <w:rFonts w:cs="Calibri"/>
          <w:b/>
        </w:rPr>
      </w:pPr>
    </w:p>
    <w:p w14:paraId="76A63DD8" w14:textId="77777777" w:rsidR="000A25E0" w:rsidRDefault="000A25E0" w:rsidP="00332C1F">
      <w:pPr>
        <w:spacing w:line="360" w:lineRule="auto"/>
        <w:jc w:val="center"/>
        <w:rPr>
          <w:rFonts w:cs="Calibri"/>
          <w:b/>
        </w:rPr>
      </w:pPr>
    </w:p>
    <w:p w14:paraId="2ABEAACB" w14:textId="77777777" w:rsidR="00A311AF" w:rsidRDefault="00A311AF" w:rsidP="00332C1F">
      <w:pPr>
        <w:spacing w:line="360" w:lineRule="auto"/>
        <w:jc w:val="center"/>
        <w:rPr>
          <w:rFonts w:cs="Calibri"/>
          <w:b/>
        </w:rPr>
      </w:pPr>
    </w:p>
    <w:p w14:paraId="6FAB0064" w14:textId="77777777" w:rsidR="00332C1F" w:rsidRDefault="00332C1F" w:rsidP="00332C1F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7FD6AA64" w14:textId="77777777" w:rsidR="00B0722D" w:rsidRPr="00E1402C" w:rsidRDefault="00332C1F" w:rsidP="00B0722D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>Le carenze formative sono state recuperate in ……………………………………………………………………...  / non sono state recuperate in ………………………………………………………………</w:t>
      </w:r>
      <w:r w:rsidR="00E1402C">
        <w:rPr>
          <w:rFonts w:cs="Calibri"/>
          <w:color w:val="000000"/>
        </w:rPr>
        <w:t xml:space="preserve"> </w:t>
      </w:r>
      <w:r w:rsidR="002F039B">
        <w:rPr>
          <w:rFonts w:cs="Calibri"/>
          <w:i/>
        </w:rPr>
        <w:t xml:space="preserve">: </w:t>
      </w:r>
      <w:r w:rsidR="00B0722D" w:rsidRPr="002F039B">
        <w:rPr>
          <w:rFonts w:cs="Calibri"/>
          <w:b/>
          <w:bCs/>
          <w:i/>
          <w:highlight w:val="yellow"/>
        </w:rPr>
        <w:t xml:space="preserve">specificare  </w:t>
      </w:r>
      <w:r w:rsidR="00B0722D">
        <w:rPr>
          <w:rFonts w:cs="Calibri"/>
          <w:b/>
          <w:bCs/>
          <w:i/>
          <w:highlight w:val="yellow"/>
        </w:rPr>
        <w:t>le discipline che nell</w:t>
      </w:r>
      <w:r w:rsidR="00B0722D" w:rsidRPr="002F039B">
        <w:rPr>
          <w:rFonts w:cs="Calibri"/>
          <w:b/>
          <w:bCs/>
          <w:i/>
          <w:highlight w:val="yellow"/>
        </w:rPr>
        <w:t xml:space="preserve">’Uda o </w:t>
      </w:r>
      <w:r w:rsidR="00B0722D">
        <w:rPr>
          <w:rFonts w:cs="Calibri"/>
          <w:b/>
          <w:bCs/>
          <w:i/>
          <w:highlight w:val="yellow"/>
        </w:rPr>
        <w:t>nel</w:t>
      </w:r>
      <w:r w:rsidR="00B0722D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B0722D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B0722D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A311AF" w:rsidRPr="006A676C" w14:paraId="681845CD" w14:textId="77777777" w:rsidTr="00733A33">
        <w:trPr>
          <w:trHeight w:val="551"/>
        </w:trPr>
        <w:tc>
          <w:tcPr>
            <w:tcW w:w="2093" w:type="dxa"/>
          </w:tcPr>
          <w:p w14:paraId="04398A4C" w14:textId="77777777" w:rsidR="00A311AF" w:rsidRPr="006A676C" w:rsidRDefault="00A311AF" w:rsidP="00822309">
            <w:pPr>
              <w:pStyle w:val="TableParagraph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2E7B3DCF" w14:textId="77777777" w:rsidR="00A311AF" w:rsidRPr="006A676C" w:rsidRDefault="00A311AF" w:rsidP="00822309">
            <w:pPr>
              <w:pStyle w:val="TableParagraph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48FEEA84" w14:textId="77777777" w:rsidR="00A311AF" w:rsidRPr="006A676C" w:rsidRDefault="00A311AF" w:rsidP="00822309">
            <w:pPr>
              <w:pStyle w:val="TableParagraph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864" w:type="dxa"/>
          </w:tcPr>
          <w:p w14:paraId="7677AC42" w14:textId="77777777" w:rsidR="00A311AF" w:rsidRPr="006A676C" w:rsidRDefault="00A311AF" w:rsidP="00822309">
            <w:pPr>
              <w:pStyle w:val="TableParagraph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A311AF" w:rsidRPr="006A676C" w14:paraId="72712FE5" w14:textId="77777777" w:rsidTr="00733A33">
        <w:trPr>
          <w:trHeight w:val="1841"/>
        </w:trPr>
        <w:tc>
          <w:tcPr>
            <w:tcW w:w="2093" w:type="dxa"/>
          </w:tcPr>
          <w:p w14:paraId="063AC3FC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177D4D5A" w14:textId="77777777" w:rsidR="00A311AF" w:rsidRPr="006A676C" w:rsidRDefault="00A311AF" w:rsidP="00822309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3D0D2F04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3DD18492" w14:textId="77777777" w:rsidR="00A311AF" w:rsidRPr="006A676C" w:rsidRDefault="00A311AF" w:rsidP="00822309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9D79FE5" w14:textId="77777777" w:rsidR="00A311AF" w:rsidRPr="006A676C" w:rsidRDefault="00A311AF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Livello di alfabetizzazione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501DD946" w14:textId="77777777" w:rsidR="00A311AF" w:rsidRPr="006A676C" w:rsidRDefault="00A311AF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24253E67" w14:textId="77777777" w:rsidR="00A311AF" w:rsidRPr="006A676C" w:rsidRDefault="00A311AF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864" w:type="dxa"/>
          </w:tcPr>
          <w:p w14:paraId="43D7C571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BE5997" w14:textId="6ACDC26A" w:rsidR="00A311AF" w:rsidRDefault="00A977F4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A311AF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C7FD204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A8CD53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D9DC52" w14:textId="72A83D9D" w:rsidR="00A311AF" w:rsidRDefault="00A977F4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3CE5F04F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40DB38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26C8FD" w14:textId="77777777" w:rsidR="00A311AF" w:rsidRPr="006A676C" w:rsidRDefault="00A311AF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DF95CFD" w14:textId="77777777" w:rsidR="00A311AF" w:rsidRPr="006A676C" w:rsidRDefault="00A311AF" w:rsidP="00822309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A311AF" w:rsidRPr="006A676C" w14:paraId="5333AA7D" w14:textId="77777777" w:rsidTr="00733A33">
        <w:trPr>
          <w:trHeight w:val="1840"/>
        </w:trPr>
        <w:tc>
          <w:tcPr>
            <w:tcW w:w="2093" w:type="dxa"/>
          </w:tcPr>
          <w:p w14:paraId="7B476A29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DC09E67" w14:textId="77777777" w:rsidR="00A311AF" w:rsidRPr="006A676C" w:rsidRDefault="00A311AF" w:rsidP="00822309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6189CAD4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E371921" w14:textId="77777777" w:rsidR="00A311AF" w:rsidRPr="006A676C" w:rsidRDefault="00A311AF" w:rsidP="00822309">
            <w:pPr>
              <w:pStyle w:val="TableParagraph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2CBF955" w14:textId="77777777" w:rsidR="00A311AF" w:rsidRPr="006A676C" w:rsidRDefault="00A311AF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aritmetica non</w:t>
            </w:r>
            <w:r w:rsidRPr="006A676C">
              <w:rPr>
                <w:spacing w:val="-17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0628EC8D" w14:textId="77777777" w:rsidR="00A311AF" w:rsidRPr="006A676C" w:rsidRDefault="00A311AF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6B079950" w14:textId="77777777" w:rsidR="00A311AF" w:rsidRPr="006A676C" w:rsidRDefault="00A311AF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864" w:type="dxa"/>
          </w:tcPr>
          <w:p w14:paraId="1D9185D4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C7E1EA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32CE48" w14:textId="629F90BC" w:rsidR="00A311AF" w:rsidRDefault="000A25E0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A311AF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2D209F29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86BD3D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16A2BA" w14:textId="1E807383" w:rsidR="00A311AF" w:rsidRDefault="000A25E0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A6DA40B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3B181C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18A30A" w14:textId="77777777" w:rsidR="00A311AF" w:rsidRPr="006A676C" w:rsidRDefault="00A311AF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D33B1AA" w14:textId="77777777" w:rsidR="00A311AF" w:rsidRPr="006A676C" w:rsidRDefault="00A311AF" w:rsidP="00822309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A311AF" w:rsidRPr="006A676C" w14:paraId="418EB529" w14:textId="77777777" w:rsidTr="00733A33">
        <w:trPr>
          <w:trHeight w:val="1838"/>
        </w:trPr>
        <w:tc>
          <w:tcPr>
            <w:tcW w:w="2093" w:type="dxa"/>
          </w:tcPr>
          <w:p w14:paraId="00204E30" w14:textId="77777777" w:rsidR="00A311AF" w:rsidRPr="006A676C" w:rsidRDefault="00A311AF" w:rsidP="00822309">
            <w:pPr>
              <w:pStyle w:val="TableParagraph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72643391" w14:textId="77777777" w:rsidR="00A311AF" w:rsidRPr="006A676C" w:rsidRDefault="00A311AF" w:rsidP="00822309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091B415C" w14:textId="77777777" w:rsidR="00A311AF" w:rsidRPr="006A676C" w:rsidRDefault="00A311AF" w:rsidP="00822309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5A715B3" w14:textId="77777777" w:rsidR="00A311AF" w:rsidRPr="006A676C" w:rsidRDefault="00A311AF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25F86579" w14:textId="77777777" w:rsidR="00A311AF" w:rsidRPr="006A676C" w:rsidRDefault="00A311AF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864" w:type="dxa"/>
          </w:tcPr>
          <w:p w14:paraId="455986BC" w14:textId="77777777" w:rsidR="00A311AF" w:rsidRDefault="00A311AF" w:rsidP="00A977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92A17B" w14:textId="77777777" w:rsidR="00A311AF" w:rsidRDefault="00A311AF" w:rsidP="00A977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49B498" w14:textId="34E3E55B" w:rsidR="00A311AF" w:rsidRDefault="00A40CBF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A311AF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0A1D495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6515CB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01F965" w14:textId="25E2AEE0" w:rsidR="00A311AF" w:rsidRDefault="00A40CBF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6C959B4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832934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D09D4A" w14:textId="77777777" w:rsidR="00A311AF" w:rsidRPr="006A676C" w:rsidRDefault="00A311AF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52EDADB" w14:textId="77777777" w:rsidR="00A311AF" w:rsidRPr="006A676C" w:rsidRDefault="00A311AF" w:rsidP="00822309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A311AF" w:rsidRPr="006A676C" w14:paraId="5DCD27E6" w14:textId="77777777" w:rsidTr="00733A33">
        <w:trPr>
          <w:trHeight w:val="2532"/>
        </w:trPr>
        <w:tc>
          <w:tcPr>
            <w:tcW w:w="2093" w:type="dxa"/>
          </w:tcPr>
          <w:p w14:paraId="1AC8C92D" w14:textId="77777777" w:rsidR="00A311AF" w:rsidRPr="006A676C" w:rsidRDefault="00A311AF" w:rsidP="00822309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23DA90AD" w14:textId="77777777" w:rsidR="00A311AF" w:rsidRPr="006A676C" w:rsidRDefault="00A311AF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12ED01B6" w14:textId="77777777" w:rsidR="00A311AF" w:rsidRPr="006A676C" w:rsidRDefault="00A311AF" w:rsidP="00822309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96753D3" w14:textId="77777777" w:rsidR="00A311AF" w:rsidRPr="006A676C" w:rsidRDefault="00A311AF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7C077BAC" w14:textId="77777777" w:rsidR="00A311AF" w:rsidRPr="006A676C" w:rsidRDefault="00A311AF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informatica non</w:t>
            </w:r>
            <w:r w:rsidRPr="006A676C">
              <w:rPr>
                <w:spacing w:val="-18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46207443" w14:textId="77777777" w:rsidR="00A311AF" w:rsidRPr="006A676C" w:rsidRDefault="00A311AF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864" w:type="dxa"/>
          </w:tcPr>
          <w:p w14:paraId="66191511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4A0823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271430" w14:textId="144AB7E9" w:rsidR="00A311AF" w:rsidRDefault="00625A11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A311AF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A311AF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03E3774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E21197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C9AD65" w14:textId="117E32E6" w:rsidR="00A311AF" w:rsidRDefault="00625A11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11AF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80DADF9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D7D85C" w14:textId="77777777" w:rsidR="00A311AF" w:rsidRDefault="00A311AF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943662" w14:textId="77777777" w:rsidR="00A311AF" w:rsidRPr="006A676C" w:rsidRDefault="00A311AF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EF73C32" w14:textId="77777777" w:rsidR="00A311AF" w:rsidRPr="006A676C" w:rsidRDefault="00A311AF" w:rsidP="00822309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22808550" w14:textId="77777777" w:rsidR="00D10BAF" w:rsidRPr="00692375" w:rsidRDefault="00D10BA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94630F" w:rsidRPr="00692375" w14:paraId="492A9D11" w14:textId="77777777" w:rsidTr="00733A33">
        <w:tc>
          <w:tcPr>
            <w:tcW w:w="10030" w:type="dxa"/>
          </w:tcPr>
          <w:p w14:paraId="378710F9" w14:textId="72C1C3BF" w:rsidR="0094630F" w:rsidRPr="00692375" w:rsidRDefault="0094630F" w:rsidP="000F2BF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b/>
                <w:bCs/>
                <w:color w:val="000000"/>
              </w:rPr>
              <w:t>EVENTUALE RI-ORIENTAMENTO DELL’ALUNNO/A AL TERMINE DEL PRIMO ANNO:</w:t>
            </w:r>
            <w:r w:rsidR="00660C8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660C86"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(Indicare le motivazioni, gli estremi normativi previsti dal DPR 122/09 e dal Box n. 9 delle Linee guida</w:t>
            </w:r>
            <w:r w:rsidR="00660C86">
              <w:rPr>
                <w:rFonts w:asciiTheme="minorHAnsi" w:hAnsiTheme="minorHAnsi" w:cstheme="minorHAnsi"/>
                <w:i/>
                <w:iCs/>
                <w:color w:val="000000"/>
              </w:rPr>
              <w:t>, parte prima e seconda, (pp</w:t>
            </w:r>
            <w:r w:rsidR="004220C3">
              <w:rPr>
                <w:rFonts w:asciiTheme="minorHAnsi" w:hAnsiTheme="minorHAnsi" w:cstheme="minorHAnsi"/>
                <w:i/>
                <w:iCs/>
                <w:color w:val="000000"/>
              </w:rPr>
              <w:t>.</w:t>
            </w:r>
            <w:r w:rsidR="00660C86">
              <w:rPr>
                <w:rFonts w:asciiTheme="minorHAnsi" w:hAnsiTheme="minorHAnsi" w:cstheme="minorHAnsi"/>
                <w:i/>
                <w:iCs/>
                <w:color w:val="000000"/>
              </w:rPr>
              <w:t>gg</w:t>
            </w:r>
            <w:r w:rsidR="004220C3">
              <w:rPr>
                <w:rFonts w:asciiTheme="minorHAnsi" w:hAnsiTheme="minorHAnsi" w:cstheme="minorHAnsi"/>
                <w:i/>
                <w:iCs/>
                <w:color w:val="000000"/>
              </w:rPr>
              <w:t>.</w:t>
            </w:r>
            <w:r w:rsidR="00660C86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27- 40- 41-42-43) </w:t>
            </w:r>
            <w:r w:rsidR="00660C86"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del </w:t>
            </w:r>
            <w:proofErr w:type="spellStart"/>
            <w:r w:rsidR="00660C86"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D.Lgs.</w:t>
            </w:r>
            <w:proofErr w:type="spellEnd"/>
            <w:r w:rsidR="00660C86"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61/2017</w:t>
            </w:r>
          </w:p>
          <w:p w14:paraId="53A3022A" w14:textId="0FE5412D" w:rsidR="0094630F" w:rsidRPr="00692375" w:rsidRDefault="0094630F" w:rsidP="000F2BFC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9237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(Motivare il riorientamento ed indicare quale tipo di istituto/ indirizzo/ percorso di istruzione e formazione / formazione professionale si consiglia)</w:t>
            </w:r>
          </w:p>
          <w:p w14:paraId="2F96D9B4" w14:textId="77777777" w:rsidR="0094630F" w:rsidRPr="00692375" w:rsidRDefault="0094630F" w:rsidP="000F2BFC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9237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94630F" w:rsidRPr="00692375" w14:paraId="571A20E3" w14:textId="77777777" w:rsidTr="00733A33">
        <w:tc>
          <w:tcPr>
            <w:tcW w:w="10030" w:type="dxa"/>
          </w:tcPr>
          <w:p w14:paraId="02D86461" w14:textId="1A8DF739" w:rsidR="0094630F" w:rsidRPr="00692375" w:rsidRDefault="0094630F" w:rsidP="000F2BF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EVENTUALE NON AMMISSIONE DELL’ALUNNO/A AL SECONDO </w:t>
            </w:r>
            <w:r w:rsidR="00660C86">
              <w:rPr>
                <w:rFonts w:asciiTheme="minorHAnsi" w:hAnsiTheme="minorHAnsi" w:cstheme="minorHAnsi"/>
                <w:b/>
                <w:bCs/>
                <w:color w:val="000000"/>
              </w:rPr>
              <w:t>A</w:t>
            </w:r>
            <w:r w:rsidRPr="00692375">
              <w:rPr>
                <w:rFonts w:asciiTheme="minorHAnsi" w:hAnsiTheme="minorHAnsi" w:cstheme="minorHAnsi"/>
                <w:b/>
                <w:bCs/>
                <w:color w:val="000000"/>
              </w:rPr>
              <w:t>NNO DEL BIENNIO:</w:t>
            </w:r>
          </w:p>
          <w:p w14:paraId="428F907D" w14:textId="78167075" w:rsidR="0094630F" w:rsidRPr="00692375" w:rsidRDefault="0094630F" w:rsidP="000F2BF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(Indicare le motivazioni, gli estremi normativi previsti dal DPR 122/09 e dal Box n. 9 delle Linee guida</w:t>
            </w:r>
            <w:r w:rsidR="00660C86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parte prima e seconda, (pagina 41) </w:t>
            </w: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del </w:t>
            </w:r>
            <w:proofErr w:type="spellStart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D.Lgs.</w:t>
            </w:r>
            <w:proofErr w:type="spellEnd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61/2017, i criteri di non ammissione previsti dal PTOF)</w:t>
            </w:r>
          </w:p>
          <w:p w14:paraId="18A6EE8C" w14:textId="77777777" w:rsidR="0094630F" w:rsidRPr="00692375" w:rsidRDefault="0094630F" w:rsidP="000F2BFC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9237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4630F" w:rsidRPr="007060BE" w14:paraId="593EB7F4" w14:textId="77777777" w:rsidTr="00733A33">
        <w:tc>
          <w:tcPr>
            <w:tcW w:w="10030" w:type="dxa"/>
          </w:tcPr>
          <w:p w14:paraId="206C8EDE" w14:textId="77777777" w:rsidR="0094630F" w:rsidRPr="007060BE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EVENTUALE PASSAGGIO DELL’ALUNNO A PERCORSI DI ISTRUZIONE E FORMAZIONE PROFESSIONALE /: </w:t>
            </w: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(indicare data e motivazione)</w:t>
            </w:r>
          </w:p>
          <w:p w14:paraId="7FB18B6C" w14:textId="77777777" w:rsidR="0094630F" w:rsidRPr="007060BE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39587AAB" w14:textId="77777777" w:rsidR="0094630F" w:rsidRDefault="0094630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8B142B4" w14:textId="77777777" w:rsidR="00952C70" w:rsidRPr="007060BE" w:rsidRDefault="00952C70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E796EE3" w14:textId="77777777" w:rsidR="00952C70" w:rsidRDefault="00952C70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1266C153" w14:textId="4FB78516" w:rsidR="0094630F" w:rsidRPr="007060BE" w:rsidRDefault="00895584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9C70D4E" wp14:editId="0A42640B">
                <wp:simplePos x="0" y="0"/>
                <wp:positionH relativeFrom="column">
                  <wp:posOffset>2501265</wp:posOffset>
                </wp:positionH>
                <wp:positionV relativeFrom="paragraph">
                  <wp:posOffset>-53340</wp:posOffset>
                </wp:positionV>
                <wp:extent cx="1508760" cy="320040"/>
                <wp:effectExtent l="0" t="0" r="0" b="3810"/>
                <wp:wrapSquare wrapText="bothSides"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6FECC" w14:textId="77777777" w:rsidR="00332C1F" w:rsidRPr="004435B1" w:rsidRDefault="00332C1F" w:rsidP="0094630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435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CLASSE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SECONDA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9C70D4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96.95pt;margin-top:-4.2pt;width:118.8pt;height:25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">
                <v:textbox>
                  <w:txbxContent>
                    <w:p w14:paraId="6036FECC" w14:textId="77777777" w:rsidR="00332C1F" w:rsidRPr="004435B1" w:rsidRDefault="00332C1F" w:rsidP="0094630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435B1">
                        <w:rPr>
                          <w:b/>
                          <w:bCs/>
                          <w:sz w:val="28"/>
                          <w:szCs w:val="28"/>
                        </w:rPr>
                        <w:t xml:space="preserve">CLASSE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SECONDA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134068" w14:textId="77777777" w:rsidR="0094630F" w:rsidRPr="007060BE" w:rsidRDefault="0094630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C9A928B" w14:textId="77777777" w:rsidR="0094630F" w:rsidRDefault="0094630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0F4EA9C" w14:textId="77777777" w:rsidR="0094630F" w:rsidRDefault="0094630F" w:rsidP="0094630F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bottom w:w="55" w:type="dxa"/>
        </w:tblCellMar>
        <w:tblLook w:val="0400" w:firstRow="0" w:lastRow="0" w:firstColumn="0" w:lastColumn="0" w:noHBand="0" w:noVBand="1"/>
      </w:tblPr>
      <w:tblGrid>
        <w:gridCol w:w="10060"/>
      </w:tblGrid>
      <w:tr w:rsidR="0094630F" w:rsidRPr="00DF6CC1" w14:paraId="52D012C6" w14:textId="77777777" w:rsidTr="00733A33">
        <w:trPr>
          <w:trHeight w:val="380"/>
        </w:trPr>
        <w:tc>
          <w:tcPr>
            <w:tcW w:w="10060" w:type="dxa"/>
            <w:shd w:val="clear" w:color="auto" w:fill="DBE5F1"/>
            <w:vAlign w:val="center"/>
          </w:tcPr>
          <w:p w14:paraId="5ED95649" w14:textId="77777777" w:rsidR="0094630F" w:rsidRPr="00DF6CC1" w:rsidRDefault="0094630F" w:rsidP="0094630F">
            <w:pPr>
              <w:spacing w:after="0" w:line="240" w:lineRule="auto"/>
              <w:ind w:left="1276" w:hanging="127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ANALISI DELLA SITUAZIONE DI PARTENZA</w:t>
            </w:r>
          </w:p>
        </w:tc>
      </w:tr>
    </w:tbl>
    <w:p w14:paraId="136D111F" w14:textId="77777777" w:rsidR="0094630F" w:rsidRPr="00DF6CC1" w:rsidRDefault="0094630F" w:rsidP="0094630F">
      <w:pPr>
        <w:spacing w:after="0" w:line="240" w:lineRule="auto"/>
        <w:jc w:val="center"/>
        <w:rPr>
          <w:rFonts w:asciiTheme="minorHAnsi" w:eastAsia="Verdana" w:hAnsiTheme="minorHAnsi" w:cstheme="minorHAnsi"/>
          <w:sz w:val="20"/>
          <w:szCs w:val="20"/>
        </w:rPr>
      </w:pPr>
    </w:p>
    <w:p w14:paraId="5A3687E9" w14:textId="77777777" w:rsidR="0094630F" w:rsidRPr="0094630F" w:rsidRDefault="0094630F" w:rsidP="00214C3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94630F">
        <w:rPr>
          <w:rFonts w:asciiTheme="minorHAnsi" w:hAnsiTheme="minorHAnsi" w:cstheme="minorHAnsi"/>
          <w:color w:val="FF0000"/>
          <w:sz w:val="20"/>
          <w:szCs w:val="20"/>
        </w:rPr>
        <w:t>PROSECUZIONE DEL PRESENTE PROGETTO FORMATIVO NEL PERCORSO DELL’ISTRUZIONE PROFESSIONALE</w:t>
      </w:r>
    </w:p>
    <w:p w14:paraId="7908D194" w14:textId="77777777" w:rsidR="0094630F" w:rsidRPr="00DF6CC1" w:rsidRDefault="0094630F" w:rsidP="0094630F">
      <w:pPr>
        <w:spacing w:after="0" w:line="240" w:lineRule="auto"/>
        <w:jc w:val="center"/>
        <w:rPr>
          <w:rFonts w:asciiTheme="minorHAnsi" w:eastAsia="Verdana" w:hAnsiTheme="minorHAnsi" w:cstheme="minorHAnsi"/>
          <w:sz w:val="20"/>
          <w:szCs w:val="20"/>
        </w:rPr>
      </w:pPr>
    </w:p>
    <w:p w14:paraId="625D1619" w14:textId="77777777" w:rsidR="0094630F" w:rsidRPr="00DF6CC1" w:rsidRDefault="0094630F" w:rsidP="0094630F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F6CC1">
        <w:rPr>
          <w:rFonts w:asciiTheme="minorHAnsi" w:hAnsiTheme="minorHAnsi" w:cstheme="minorHAnsi"/>
          <w:sz w:val="20"/>
          <w:szCs w:val="20"/>
        </w:rPr>
        <w:t xml:space="preserve">Il tutor Prof.  _______________________ procede con il presente Piano formativo individualizzato attuando una prima fase di osservazione sistematica dell’alunno/a_________________ e sulla base degli esiti della prima annualità  e dei risultati delle prime prove di verifica </w:t>
      </w:r>
      <w:r w:rsidRPr="00DF6CC1">
        <w:rPr>
          <w:rFonts w:asciiTheme="minorHAnsi" w:hAnsiTheme="minorHAnsi" w:cstheme="minorHAnsi"/>
          <w:b/>
          <w:i/>
          <w:sz w:val="20"/>
          <w:szCs w:val="20"/>
          <w:u w:val="single"/>
        </w:rPr>
        <w:t>predispone le attività di individualizzazione del percorso biennale</w:t>
      </w:r>
      <w:r w:rsidRPr="00DF6CC1">
        <w:rPr>
          <w:rFonts w:asciiTheme="minorHAnsi" w:hAnsiTheme="minorHAnsi" w:cstheme="minorHAnsi"/>
          <w:sz w:val="20"/>
          <w:szCs w:val="20"/>
        </w:rPr>
        <w:t>.</w:t>
      </w:r>
    </w:p>
    <w:p w14:paraId="28259653" w14:textId="77777777" w:rsidR="0094630F" w:rsidRPr="00DF6CC1" w:rsidRDefault="0094630F" w:rsidP="0094630F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4504AE71" w14:textId="77777777" w:rsidR="0094630F" w:rsidRPr="0094630F" w:rsidRDefault="0094630F" w:rsidP="00214C35">
      <w:pPr>
        <w:pStyle w:val="Paragrafoelenco"/>
        <w:numPr>
          <w:ilvl w:val="0"/>
          <w:numId w:val="18"/>
        </w:numPr>
        <w:spacing w:after="0"/>
        <w:rPr>
          <w:rFonts w:asciiTheme="minorHAnsi" w:hAnsiTheme="minorHAnsi" w:cstheme="minorHAnsi"/>
          <w:color w:val="FF0000"/>
          <w:sz w:val="20"/>
          <w:szCs w:val="20"/>
        </w:rPr>
      </w:pPr>
      <w:r w:rsidRPr="0094630F">
        <w:rPr>
          <w:rFonts w:asciiTheme="minorHAnsi" w:hAnsiTheme="minorHAnsi" w:cstheme="minorHAnsi"/>
          <w:color w:val="FF0000"/>
          <w:sz w:val="20"/>
          <w:szCs w:val="20"/>
        </w:rPr>
        <w:t>REVISIONE DEL PRESENTE PROGETTO FORMATIVO NEL PERCORSO DELL’ISTRUZIONE PROFESSIONALE</w:t>
      </w:r>
    </w:p>
    <w:p w14:paraId="5FA4F90B" w14:textId="77777777" w:rsidR="0094630F" w:rsidRPr="00DF6CC1" w:rsidRDefault="0094630F" w:rsidP="0094630F">
      <w:pPr>
        <w:spacing w:after="0"/>
        <w:rPr>
          <w:rFonts w:asciiTheme="minorHAnsi" w:hAnsiTheme="minorHAnsi" w:cstheme="minorHAnsi"/>
          <w:color w:val="0B02BE"/>
          <w:sz w:val="20"/>
          <w:szCs w:val="20"/>
        </w:rPr>
      </w:pPr>
    </w:p>
    <w:p w14:paraId="56F30C96" w14:textId="77777777" w:rsidR="0094630F" w:rsidRPr="00DF6CC1" w:rsidRDefault="0094630F" w:rsidP="0094630F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F6CC1">
        <w:rPr>
          <w:rFonts w:asciiTheme="minorHAnsi" w:hAnsiTheme="minorHAnsi" w:cstheme="minorHAnsi"/>
          <w:sz w:val="20"/>
          <w:szCs w:val="20"/>
        </w:rPr>
        <w:t xml:space="preserve">Il tutor Prof.  _______________________ procede con il presente Piano formativo individualizzato attuando una prima fase di osservazione sistematica dell’alunno/a_________________ e sulla base degli esiti della prima annualità, tenuto conto delle carenze formative e delle insufficienze riportate, </w:t>
      </w:r>
      <w:r w:rsidRPr="00DF6CC1">
        <w:rPr>
          <w:rFonts w:asciiTheme="minorHAnsi" w:hAnsiTheme="minorHAnsi" w:cstheme="minorHAnsi"/>
          <w:b/>
          <w:i/>
          <w:sz w:val="20"/>
          <w:szCs w:val="20"/>
          <w:u w:val="single"/>
        </w:rPr>
        <w:t>predispone le attività di individualizzazione del percorso biennale volte al recupero, al potenziamento dell’alunno/a nell’ottica di una didattica personalizzata e calibrata rispetto alle potenzialità di ciascuno</w:t>
      </w:r>
      <w:r w:rsidRPr="00DF6CC1">
        <w:rPr>
          <w:rFonts w:asciiTheme="minorHAnsi" w:hAnsiTheme="minorHAnsi" w:cstheme="minorHAnsi"/>
          <w:sz w:val="20"/>
          <w:szCs w:val="20"/>
        </w:rPr>
        <w:t>.</w:t>
      </w:r>
    </w:p>
    <w:p w14:paraId="4536BE6B" w14:textId="77777777" w:rsidR="0094630F" w:rsidRPr="00DF6CC1" w:rsidRDefault="0094630F" w:rsidP="0094630F">
      <w:pPr>
        <w:spacing w:after="0" w:line="240" w:lineRule="auto"/>
        <w:rPr>
          <w:rFonts w:asciiTheme="minorHAnsi" w:eastAsia="Verdana" w:hAnsiTheme="minorHAnsi" w:cstheme="minorHAnsi"/>
          <w:b/>
          <w:sz w:val="20"/>
          <w:szCs w:val="20"/>
        </w:rPr>
      </w:pPr>
    </w:p>
    <w:p w14:paraId="6033E63C" w14:textId="77777777" w:rsidR="0094630F" w:rsidRPr="00DF6CC1" w:rsidRDefault="0094630F" w:rsidP="0094630F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  <w:r w:rsidRPr="00DF6CC1">
        <w:rPr>
          <w:rFonts w:asciiTheme="minorHAnsi" w:hAnsiTheme="minorHAnsi" w:cstheme="minorHAnsi"/>
          <w:b/>
          <w:sz w:val="20"/>
          <w:szCs w:val="20"/>
        </w:rPr>
        <w:t xml:space="preserve">OBIETTIVI </w:t>
      </w:r>
    </w:p>
    <w:p w14:paraId="4214840F" w14:textId="77777777" w:rsidR="0094630F" w:rsidRPr="00DF6CC1" w:rsidRDefault="0094630F" w:rsidP="0094630F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740"/>
      </w:tblGrid>
      <w:tr w:rsidR="0094630F" w:rsidRPr="00DF6CC1" w14:paraId="5B6D2928" w14:textId="77777777" w:rsidTr="000313EE">
        <w:trPr>
          <w:trHeight w:val="3250"/>
        </w:trPr>
        <w:tc>
          <w:tcPr>
            <w:tcW w:w="10740" w:type="dxa"/>
          </w:tcPr>
          <w:p w14:paraId="281AFB62" w14:textId="77777777" w:rsidR="0094630F" w:rsidRPr="00DF6CC1" w:rsidRDefault="0094630F" w:rsidP="0094630F">
            <w:pPr>
              <w:pStyle w:val="Nessunaspaziatura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GENERALI DEL CDC</w:t>
            </w:r>
            <w:r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:</w:t>
            </w:r>
          </w:p>
          <w:p w14:paraId="2E2AA077" w14:textId="77777777" w:rsidR="0094630F" w:rsidRPr="00DF6CC1" w:rsidRDefault="0094630F" w:rsidP="00214C35">
            <w:pPr>
              <w:pStyle w:val="Nessunaspaziatura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 xml:space="preserve">sostenere e valorizzare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 xml:space="preserve"> studente a partire dalle sue attitudini e potenzialità;</w:t>
            </w:r>
          </w:p>
          <w:p w14:paraId="345AC21C" w14:textId="77777777" w:rsidR="0094630F" w:rsidRPr="00DF6CC1" w:rsidRDefault="0094630F" w:rsidP="00214C35">
            <w:pPr>
              <w:pStyle w:val="Nessunaspaziatura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>prevenire la dispersione, ridurre l’abbandono scolastico e supportare il successo formativo;</w:t>
            </w:r>
          </w:p>
          <w:p w14:paraId="18D56D96" w14:textId="77777777" w:rsidR="0094630F" w:rsidRPr="00DF6CC1" w:rsidRDefault="0094630F" w:rsidP="00214C35">
            <w:pPr>
              <w:pStyle w:val="Nessunaspaziatura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>sviluppare strumenti d’integrazione per favorire la conoscenza e l’i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nserimento nel mondo del lavoro.</w:t>
            </w:r>
          </w:p>
          <w:p w14:paraId="4ED9DCEC" w14:textId="77777777" w:rsidR="0094630F" w:rsidRPr="00DF6CC1" w:rsidRDefault="0094630F" w:rsidP="0094630F">
            <w:pPr>
              <w:pStyle w:val="Nessunaspaziatura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SPECIFICI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:</w:t>
            </w:r>
            <w:r w:rsidRPr="00DF6CC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</w:p>
          <w:p w14:paraId="16FD23E0" w14:textId="77777777" w:rsidR="0094630F" w:rsidRPr="00DF6CC1" w:rsidRDefault="0094630F" w:rsidP="0094630F">
            <w:pPr>
              <w:pStyle w:val="Nessunaspaziatura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8560F90" w14:textId="77777777" w:rsidR="0094630F" w:rsidRPr="00DF6CC1" w:rsidRDefault="0094630F" w:rsidP="0094630F">
            <w:pPr>
              <w:pStyle w:val="Nessunaspaziatura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689FA9DA" w14:textId="77777777" w:rsidR="0094630F" w:rsidRPr="00DF6CC1" w:rsidRDefault="0094630F" w:rsidP="0094630F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______________________________________________________________________________________________</w:t>
            </w:r>
          </w:p>
          <w:p w14:paraId="50440648" w14:textId="77777777" w:rsidR="0094630F" w:rsidRPr="00DF6CC1" w:rsidRDefault="0094630F" w:rsidP="0094630F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CB1DC2F" w14:textId="77777777" w:rsidR="0094630F" w:rsidRPr="00DF6CC1" w:rsidRDefault="0094630F" w:rsidP="0094630F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2E58E3B9" w14:textId="77777777" w:rsidR="0094630F" w:rsidRPr="00DF6CC1" w:rsidRDefault="0094630F" w:rsidP="000F2BFC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>(ad esempio: partecipazione alla vita scolastica (per alunni a rischio dispersione/devianza); inclusione/socializzazione all’interno del contesto classe (per alunni con difficoltà di inserimento nella classe); risultati di apprendimento della lingua italiana (per alunni non italofoni); recupero o conseguimento di crediti per il passaggio ad altri percorsi di istruzione e formazione; potenziamento dei propri risultati di apprendimento; orientamento in uscita e ri-orientamento verso altri percorsi;  conseguimento di certificazioni (ECDL, PET, DELF); sviluppare particolari conoscenze, abilità e competenze o educare alla cittadinanza tramite progetti).</w:t>
            </w:r>
          </w:p>
          <w:p w14:paraId="2324F239" w14:textId="77777777" w:rsidR="0094630F" w:rsidRPr="00DF6CC1" w:rsidRDefault="0094630F" w:rsidP="000F2BFC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05D0C312" w14:textId="336447F0" w:rsidR="0094630F" w:rsidRDefault="0094630F" w:rsidP="0094630F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292888EC" w14:textId="13198B32" w:rsidR="00733A33" w:rsidRDefault="00733A33" w:rsidP="0094630F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55FDBF40" w14:textId="029EDC09" w:rsidR="00733A33" w:rsidRDefault="00733A33" w:rsidP="0094630F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236BFA52" w14:textId="006EE659" w:rsidR="00733A33" w:rsidRDefault="00733A33" w:rsidP="0094630F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3987A48C" w14:textId="77777777" w:rsidR="00733A33" w:rsidRPr="00DF6CC1" w:rsidRDefault="00733A33" w:rsidP="0094630F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34D82D5B" w14:textId="77777777" w:rsidR="0094630F" w:rsidRPr="00DF6CC1" w:rsidRDefault="0094630F" w:rsidP="0094630F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6450CF27" w14:textId="77777777" w:rsidR="0094630F" w:rsidRPr="00DF6CC1" w:rsidRDefault="0094630F" w:rsidP="0094630F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2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147"/>
      </w:tblGrid>
      <w:tr w:rsidR="0094630F" w:rsidRPr="00DF6CC1" w14:paraId="6DA75D5A" w14:textId="77777777" w:rsidTr="00733A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7F5DF" w14:textId="77777777" w:rsidR="0094630F" w:rsidRPr="00DF6CC1" w:rsidRDefault="0094630F" w:rsidP="000F2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0124E" w14:textId="77777777" w:rsidR="0094630F" w:rsidRPr="006F4D9A" w:rsidRDefault="0094630F" w:rsidP="000F2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E6D8" w14:textId="77777777" w:rsidR="0094630F" w:rsidRPr="006F4D9A" w:rsidRDefault="0094630F" w:rsidP="000F2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6C242" w14:textId="77777777" w:rsidR="0094630F" w:rsidRPr="006F4D9A" w:rsidRDefault="0094630F" w:rsidP="000F2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94630F" w:rsidRPr="00DF6CC1" w14:paraId="62A91D90" w14:textId="77777777" w:rsidTr="00733A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53DCE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E844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7023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9DD3C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4630F" w:rsidRPr="00DF6CC1" w14:paraId="615028BE" w14:textId="77777777" w:rsidTr="00733A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00431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8E57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5E78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70AA4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4630F" w:rsidRPr="00DF6CC1" w14:paraId="7C8B2570" w14:textId="77777777" w:rsidTr="00733A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7E1D4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F75EF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0539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14CC6" w14:textId="77777777" w:rsidR="0094630F" w:rsidRPr="00DF6CC1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5308B" w:rsidRPr="00DF6CC1" w14:paraId="3076AF16" w14:textId="77777777" w:rsidTr="00733A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82DE8" w14:textId="77777777" w:rsidR="0085308B" w:rsidRPr="00DF6CC1" w:rsidRDefault="0085308B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5C643" w14:textId="77777777" w:rsidR="0085308B" w:rsidRPr="00DF6CC1" w:rsidRDefault="0085308B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0642" w14:textId="77777777" w:rsidR="0085308B" w:rsidRPr="00DF6CC1" w:rsidRDefault="0085308B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D20B" w14:textId="77777777" w:rsidR="0085308B" w:rsidRPr="00DF6CC1" w:rsidRDefault="0085308B" w:rsidP="000F2BF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427B695" w14:textId="77777777" w:rsidR="0094630F" w:rsidRDefault="0094630F" w:rsidP="0094630F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38E6DDAB" w14:textId="77777777" w:rsidR="00BD3717" w:rsidRPr="006B7344" w:rsidRDefault="00BD3717" w:rsidP="00BD3717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elettronico).</w:t>
      </w:r>
    </w:p>
    <w:p w14:paraId="0666AA87" w14:textId="77777777" w:rsidR="00C53E02" w:rsidRDefault="00C53E02" w:rsidP="00C53E02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BA8A714" w14:textId="77777777" w:rsidR="00C53E02" w:rsidRPr="00124BEC" w:rsidRDefault="00C53E02" w:rsidP="00C53E02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20"/>
      </w:tblGrid>
      <w:tr w:rsidR="00C53E02" w:rsidRPr="00CE3159" w14:paraId="2D2C3814" w14:textId="77777777" w:rsidTr="00332C1F">
        <w:tc>
          <w:tcPr>
            <w:tcW w:w="10120" w:type="dxa"/>
            <w:shd w:val="clear" w:color="auto" w:fill="C6D9F1" w:themeFill="text2" w:themeFillTint="33"/>
          </w:tcPr>
          <w:p w14:paraId="001E804A" w14:textId="77777777" w:rsidR="00C53E02" w:rsidRPr="00263354" w:rsidRDefault="00C53E02" w:rsidP="00C53E0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335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SEZIONE 11 - BILANCIO PERSONALE INIZIALE – CLASSE SECONDA </w:t>
            </w:r>
            <w:r w:rsidRPr="00263354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63354">
              <w:rPr>
                <w:rFonts w:asciiTheme="minorHAnsi" w:hAnsiTheme="minorHAnsi" w:cstheme="minorHAnsi"/>
                <w:i/>
                <w:sz w:val="20"/>
                <w:szCs w:val="20"/>
              </w:rPr>
              <w:t>Raccolta informazioni alla data del __gennaio __a cura del CDC</w:t>
            </w:r>
            <w:r w:rsidRPr="0026335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</w:tbl>
    <w:p w14:paraId="14701CA7" w14:textId="77777777" w:rsidR="00C53E02" w:rsidRDefault="00C53E02" w:rsidP="00C53E02">
      <w:pPr>
        <w:spacing w:after="0" w:line="240" w:lineRule="auto"/>
        <w:jc w:val="both"/>
        <w:rPr>
          <w:rFonts w:ascii="Verdana" w:hAnsi="Verdana" w:cs="Arial"/>
          <w:b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50"/>
        <w:gridCol w:w="5206"/>
      </w:tblGrid>
      <w:tr w:rsidR="00C53E02" w:rsidRPr="00D02161" w14:paraId="3EDFB597" w14:textId="77777777" w:rsidTr="00332C1F">
        <w:trPr>
          <w:trHeight w:val="2140"/>
        </w:trPr>
        <w:tc>
          <w:tcPr>
            <w:tcW w:w="5325" w:type="dxa"/>
          </w:tcPr>
          <w:p w14:paraId="2C07FC2D" w14:textId="77777777" w:rsidR="00C53E02" w:rsidRPr="005E0778" w:rsidRDefault="00C53E02" w:rsidP="00332C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>Frequenza</w:t>
            </w:r>
          </w:p>
          <w:p w14:paraId="49620517" w14:textId="77777777" w:rsidR="00C53E02" w:rsidRPr="005E0778" w:rsidRDefault="00C53E02" w:rsidP="00332C1F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Assidua</w:t>
            </w:r>
          </w:p>
          <w:p w14:paraId="506A2CC7" w14:textId="77777777" w:rsidR="00C53E02" w:rsidRPr="005E0778" w:rsidRDefault="00C53E02" w:rsidP="00332C1F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Regolare</w:t>
            </w:r>
          </w:p>
          <w:p w14:paraId="1444BDF0" w14:textId="77777777" w:rsidR="00C53E02" w:rsidRPr="005E0778" w:rsidRDefault="00C53E02" w:rsidP="00332C1F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Irregolare</w:t>
            </w:r>
          </w:p>
          <w:p w14:paraId="2C376C64" w14:textId="77777777" w:rsidR="00C53E02" w:rsidRPr="005E0778" w:rsidRDefault="00C53E02" w:rsidP="00332C1F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Discontinua</w:t>
            </w:r>
          </w:p>
          <w:p w14:paraId="654607C0" w14:textId="77777777" w:rsidR="00C53E02" w:rsidRPr="005E0778" w:rsidRDefault="00C53E02" w:rsidP="00332C1F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Sporadica</w:t>
            </w:r>
          </w:p>
          <w:p w14:paraId="4AA43F45" w14:textId="77777777" w:rsidR="00C53E02" w:rsidRPr="005E0778" w:rsidRDefault="00C53E02" w:rsidP="00332C1F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Altro: __________________________</w:t>
            </w:r>
          </w:p>
        </w:tc>
        <w:tc>
          <w:tcPr>
            <w:tcW w:w="5325" w:type="dxa"/>
          </w:tcPr>
          <w:p w14:paraId="1A1C10D6" w14:textId="77777777" w:rsidR="00C53E02" w:rsidRPr="005E0778" w:rsidRDefault="00C53E02" w:rsidP="00332C1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Rispetto delle regole </w:t>
            </w:r>
          </w:p>
          <w:p w14:paraId="41BEA241" w14:textId="77777777" w:rsidR="00C53E02" w:rsidRPr="005E0778" w:rsidRDefault="00C53E02" w:rsidP="00332C1F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Puntuale</w:t>
            </w:r>
          </w:p>
          <w:p w14:paraId="49638083" w14:textId="77777777" w:rsidR="00C53E02" w:rsidRPr="005E0778" w:rsidRDefault="00C53E02" w:rsidP="00332C1F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Regolare</w:t>
            </w:r>
          </w:p>
          <w:p w14:paraId="094606D2" w14:textId="77777777" w:rsidR="00C53E02" w:rsidRPr="005E0778" w:rsidRDefault="00C53E02" w:rsidP="00332C1F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Irregolare</w:t>
            </w:r>
          </w:p>
          <w:p w14:paraId="5E8068F9" w14:textId="77777777" w:rsidR="00C53E02" w:rsidRPr="005E0778" w:rsidRDefault="00C53E02" w:rsidP="00332C1F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Difficoltoso</w:t>
            </w:r>
          </w:p>
          <w:p w14:paraId="7F480B9E" w14:textId="77777777" w:rsidR="00C53E02" w:rsidRPr="005E0778" w:rsidRDefault="00C53E02" w:rsidP="00332C1F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Inesistente</w:t>
            </w:r>
          </w:p>
          <w:p w14:paraId="09F2B393" w14:textId="77777777" w:rsidR="00C53E02" w:rsidRPr="005E0778" w:rsidRDefault="00C53E02" w:rsidP="00332C1F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Altro: ________________________</w:t>
            </w:r>
          </w:p>
        </w:tc>
      </w:tr>
      <w:tr w:rsidR="00C53E02" w:rsidRPr="00D02161" w14:paraId="08381D79" w14:textId="77777777" w:rsidTr="00332C1F">
        <w:trPr>
          <w:trHeight w:val="2928"/>
        </w:trPr>
        <w:tc>
          <w:tcPr>
            <w:tcW w:w="5325" w:type="dxa"/>
          </w:tcPr>
          <w:p w14:paraId="27463B9F" w14:textId="77777777" w:rsidR="00C53E02" w:rsidRPr="005E0778" w:rsidRDefault="00C53E02" w:rsidP="00332C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>Partecipazione e interesse:</w:t>
            </w:r>
          </w:p>
          <w:p w14:paraId="4C6A0D77" w14:textId="77777777" w:rsidR="00C53E02" w:rsidRPr="005E0778" w:rsidRDefault="00C53E02" w:rsidP="00332C1F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Partecipa con vivo interesse</w:t>
            </w:r>
          </w:p>
          <w:p w14:paraId="1B936BBE" w14:textId="77777777" w:rsidR="00C53E02" w:rsidRPr="005E0778" w:rsidRDefault="00C53E02" w:rsidP="00332C1F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Partecipa con interesse </w:t>
            </w:r>
          </w:p>
          <w:p w14:paraId="019925E1" w14:textId="77777777" w:rsidR="00C53E02" w:rsidRPr="005E0778" w:rsidRDefault="00C53E02" w:rsidP="00332C1F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Partecipa in modo incostante</w:t>
            </w:r>
          </w:p>
          <w:p w14:paraId="6B4ED1A6" w14:textId="77777777" w:rsidR="00C53E02" w:rsidRPr="005E0778" w:rsidRDefault="00C53E02" w:rsidP="00332C1F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Mostra scarso interesse e partecipa sporadicamente</w:t>
            </w:r>
          </w:p>
          <w:p w14:paraId="49CDADE3" w14:textId="77777777" w:rsidR="00C53E02" w:rsidRPr="005E0778" w:rsidRDefault="00C53E02" w:rsidP="00332C1F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Non partecipa/interesse nullo</w:t>
            </w:r>
          </w:p>
          <w:p w14:paraId="7294C816" w14:textId="77777777" w:rsidR="00C53E02" w:rsidRPr="005E0778" w:rsidRDefault="00C53E02" w:rsidP="00332C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25" w:type="dxa"/>
          </w:tcPr>
          <w:p w14:paraId="50CCE00A" w14:textId="77777777" w:rsidR="00C53E02" w:rsidRPr="005E0778" w:rsidRDefault="00C53E02" w:rsidP="00332C1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Responsabilità </w:t>
            </w:r>
          </w:p>
          <w:p w14:paraId="5EBBB6C6" w14:textId="77777777" w:rsidR="00C53E02" w:rsidRPr="005E0778" w:rsidRDefault="00C53E02" w:rsidP="00332C1F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Puntuale e autonomo nelle consegne </w:t>
            </w:r>
          </w:p>
          <w:p w14:paraId="625FAD48" w14:textId="77777777" w:rsidR="00C53E02" w:rsidRPr="005E0778" w:rsidRDefault="00C53E02" w:rsidP="00332C1F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Puntuale nelle consegne e autonomo nella gestione dei materiali </w:t>
            </w:r>
          </w:p>
          <w:p w14:paraId="0B879DD1" w14:textId="77777777" w:rsidR="00C53E02" w:rsidRPr="005E0778" w:rsidRDefault="00C53E02" w:rsidP="00332C1F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Abbastanza puntuale nelle consegne e abbastanza autonomo nella gestione dei materiali</w:t>
            </w:r>
          </w:p>
          <w:p w14:paraId="6CBE1BA9" w14:textId="77777777" w:rsidR="00C53E02" w:rsidRPr="005E0778" w:rsidRDefault="00C53E02" w:rsidP="00332C1F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Spesso non ha il materiale e non rispetta i tempi delle consegne </w:t>
            </w:r>
          </w:p>
          <w:p w14:paraId="54382033" w14:textId="77777777" w:rsidR="00C53E02" w:rsidRPr="005E0778" w:rsidRDefault="00C53E02" w:rsidP="00332C1F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Non ha mai il materiale e/o non rispetta i tempi delle consegne</w:t>
            </w:r>
          </w:p>
        </w:tc>
      </w:tr>
      <w:tr w:rsidR="00C53E02" w:rsidRPr="00D02161" w14:paraId="756369CC" w14:textId="77777777" w:rsidTr="00332C1F">
        <w:trPr>
          <w:trHeight w:val="2059"/>
        </w:trPr>
        <w:tc>
          <w:tcPr>
            <w:tcW w:w="5325" w:type="dxa"/>
          </w:tcPr>
          <w:p w14:paraId="6BCF4F5F" w14:textId="77777777" w:rsidR="00C53E02" w:rsidRPr="005E0778" w:rsidRDefault="00C53E02" w:rsidP="00332C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>Atteggiamento nei confronti dei coetanei</w:t>
            </w:r>
          </w:p>
          <w:p w14:paraId="0B24D3FE" w14:textId="77777777" w:rsidR="00C53E02" w:rsidRPr="005E0778" w:rsidRDefault="00C53E02" w:rsidP="00332C1F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Corretto </w:t>
            </w:r>
          </w:p>
          <w:p w14:paraId="1EE58115" w14:textId="77777777" w:rsidR="00C53E02" w:rsidRPr="005E0778" w:rsidRDefault="00C53E02" w:rsidP="00332C1F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Piuttosto corretto</w:t>
            </w:r>
          </w:p>
          <w:p w14:paraId="6595B2E1" w14:textId="77777777" w:rsidR="00C53E02" w:rsidRPr="005E0778" w:rsidRDefault="00C53E02" w:rsidP="00332C1F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Non sempre corretto</w:t>
            </w:r>
          </w:p>
          <w:p w14:paraId="3AFC610B" w14:textId="77777777" w:rsidR="00C53E02" w:rsidRPr="005E0778" w:rsidRDefault="00C53E02" w:rsidP="00332C1F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Scorretto</w:t>
            </w:r>
          </w:p>
          <w:p w14:paraId="7F23ADC5" w14:textId="77777777" w:rsidR="00C53E02" w:rsidRPr="005E0778" w:rsidRDefault="00C53E02" w:rsidP="00332C1F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Prevaricatorio </w:t>
            </w:r>
          </w:p>
          <w:p w14:paraId="16CE6969" w14:textId="77777777" w:rsidR="00C53E02" w:rsidRPr="005E0778" w:rsidRDefault="00C53E02" w:rsidP="00332C1F">
            <w:pPr>
              <w:spacing w:after="0" w:line="240" w:lineRule="auto"/>
              <w:ind w:left="56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5" w:type="dxa"/>
          </w:tcPr>
          <w:p w14:paraId="07AEAAF4" w14:textId="77777777" w:rsidR="00C53E02" w:rsidRPr="005E0778" w:rsidRDefault="00C53E02" w:rsidP="00332C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Collaborazione della famiglia </w:t>
            </w:r>
          </w:p>
          <w:p w14:paraId="52E102E5" w14:textId="77777777" w:rsidR="00C53E02" w:rsidRPr="005E0778" w:rsidRDefault="00C53E02" w:rsidP="00332C1F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Piena e costruttiva </w:t>
            </w:r>
          </w:p>
          <w:p w14:paraId="1D38E422" w14:textId="77777777" w:rsidR="00C53E02" w:rsidRPr="005E0778" w:rsidRDefault="00C53E02" w:rsidP="00332C1F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Generalmente presente ma non partecipativa</w:t>
            </w:r>
          </w:p>
          <w:p w14:paraId="2A94B722" w14:textId="77777777" w:rsidR="00C53E02" w:rsidRPr="005E0778" w:rsidRDefault="00C53E02" w:rsidP="00332C1F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Sporadica</w:t>
            </w:r>
          </w:p>
          <w:p w14:paraId="26425178" w14:textId="77777777" w:rsidR="00C53E02" w:rsidRPr="005E0778" w:rsidRDefault="00C53E02" w:rsidP="00332C1F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Inesistente </w:t>
            </w:r>
          </w:p>
          <w:p w14:paraId="593C3252" w14:textId="77777777" w:rsidR="00C53E02" w:rsidRPr="005E0778" w:rsidRDefault="00C53E02" w:rsidP="00332C1F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Altro:_______________________________</w:t>
            </w:r>
          </w:p>
        </w:tc>
      </w:tr>
      <w:tr w:rsidR="00C53E02" w:rsidRPr="00D02161" w14:paraId="387A78FF" w14:textId="77777777" w:rsidTr="00332C1F">
        <w:trPr>
          <w:trHeight w:val="1756"/>
        </w:trPr>
        <w:tc>
          <w:tcPr>
            <w:tcW w:w="5325" w:type="dxa"/>
          </w:tcPr>
          <w:p w14:paraId="01DEBA8A" w14:textId="77777777" w:rsidR="00C53E02" w:rsidRPr="005E0778" w:rsidRDefault="00C53E02" w:rsidP="00332C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>Atteggiamento nei confronti degli adulti</w:t>
            </w:r>
          </w:p>
          <w:p w14:paraId="58A6E452" w14:textId="77777777" w:rsidR="00C53E02" w:rsidRPr="005E0778" w:rsidRDefault="00C53E02" w:rsidP="00332C1F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Rispettoso e collaborativo</w:t>
            </w:r>
          </w:p>
          <w:p w14:paraId="159213BB" w14:textId="77777777" w:rsidR="00C53E02" w:rsidRPr="005E0778" w:rsidRDefault="00C53E02" w:rsidP="00332C1F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Rispettoso e abbastanza collaborativo</w:t>
            </w:r>
          </w:p>
          <w:p w14:paraId="200BB3AB" w14:textId="77777777" w:rsidR="00C53E02" w:rsidRPr="005E0778" w:rsidRDefault="00C53E02" w:rsidP="00332C1F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Generalmente rispettoso ma non collaborativo</w:t>
            </w:r>
          </w:p>
          <w:p w14:paraId="7BF86C94" w14:textId="77777777" w:rsidR="00C53E02" w:rsidRPr="005E0778" w:rsidRDefault="00C53E02" w:rsidP="00332C1F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Scorretto</w:t>
            </w:r>
          </w:p>
          <w:p w14:paraId="046A5238" w14:textId="77777777" w:rsidR="00C53E02" w:rsidRPr="005E0778" w:rsidRDefault="00C53E02" w:rsidP="00332C1F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Altro: ___________________________</w:t>
            </w:r>
          </w:p>
        </w:tc>
        <w:tc>
          <w:tcPr>
            <w:tcW w:w="5325" w:type="dxa"/>
          </w:tcPr>
          <w:p w14:paraId="7DE0E9E9" w14:textId="77777777" w:rsidR="00C53E02" w:rsidRPr="005E0778" w:rsidRDefault="00C53E02" w:rsidP="00332C1F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>Altro:</w:t>
            </w:r>
          </w:p>
        </w:tc>
      </w:tr>
    </w:tbl>
    <w:p w14:paraId="4D809119" w14:textId="77777777" w:rsidR="00C53E02" w:rsidRDefault="00C53E02" w:rsidP="00C53E02">
      <w:pPr>
        <w:spacing w:after="0" w:line="240" w:lineRule="auto"/>
        <w:rPr>
          <w:rFonts w:ascii="Verdana" w:hAnsi="Verdana" w:cs="Arial"/>
          <w:b/>
        </w:rPr>
      </w:pPr>
    </w:p>
    <w:p w14:paraId="584B4A57" w14:textId="77777777" w:rsidR="0094630F" w:rsidRDefault="0094630F" w:rsidP="0094630F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5B6FD8C6" w14:textId="77777777" w:rsidR="0094630F" w:rsidRDefault="0094630F" w:rsidP="0094630F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6CDC16B8" w14:textId="77777777" w:rsidR="0094630F" w:rsidRDefault="0094630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260752C" w14:textId="77777777" w:rsidR="00332C1F" w:rsidRDefault="00332C1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97BFB37" w14:textId="77777777" w:rsidR="00332C1F" w:rsidRDefault="00332C1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4614BD8" w14:textId="77777777" w:rsidR="00332C1F" w:rsidRDefault="00332C1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3A74F4C" w14:textId="77777777" w:rsidR="00332C1F" w:rsidRDefault="00332C1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499E86E" w14:textId="77777777" w:rsidR="00332C1F" w:rsidRDefault="00332C1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F76AB49" w14:textId="77777777" w:rsidR="00332C1F" w:rsidRDefault="00332C1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695FBDF" w14:textId="77777777" w:rsidR="00332C1F" w:rsidRDefault="00332C1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2EC404D" w14:textId="77777777" w:rsidR="00332C1F" w:rsidRDefault="00332C1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C6B9CD7" w14:textId="77777777" w:rsidR="00332C1F" w:rsidRDefault="00332C1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76CE043" w14:textId="77777777" w:rsidR="00332C1F" w:rsidRDefault="00332C1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6E4436E" w14:textId="77777777" w:rsidR="00332C1F" w:rsidRDefault="00332C1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DFBABAC" w14:textId="77777777" w:rsidR="00332C1F" w:rsidRDefault="00332C1F" w:rsidP="00332C1F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332C1F" w:rsidRPr="00FF7F45" w14:paraId="76D55E8B" w14:textId="77777777" w:rsidTr="00332C1F">
        <w:tc>
          <w:tcPr>
            <w:tcW w:w="10180" w:type="dxa"/>
            <w:shd w:val="clear" w:color="auto" w:fill="C6D9F1" w:themeFill="text2" w:themeFillTint="33"/>
          </w:tcPr>
          <w:p w14:paraId="6AF5E815" w14:textId="77777777" w:rsidR="00332C1F" w:rsidRPr="00FF7F45" w:rsidRDefault="00332C1F" w:rsidP="00332C1F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bookmarkStart w:id="6" w:name="_Hlk115701599"/>
            <w:r w:rsidRPr="00FF7F45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12</w:t>
            </w:r>
            <w:r w:rsidRPr="00FF7F45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–VALUTAZIONI PERIODICHE, REVISIONI</w:t>
            </w:r>
          </w:p>
        </w:tc>
      </w:tr>
    </w:tbl>
    <w:bookmarkEnd w:id="6"/>
    <w:p w14:paraId="1F092E37" w14:textId="77777777" w:rsidR="00B0722D" w:rsidRPr="00E1402C" w:rsidRDefault="00332C1F" w:rsidP="00B0722D">
      <w:pPr>
        <w:rPr>
          <w:rFonts w:cs="Calibri"/>
          <w:b/>
          <w:bCs/>
          <w:i/>
        </w:rPr>
      </w:pPr>
      <w:r>
        <w:rPr>
          <w:rFonts w:cs="Calibri"/>
          <w:i/>
        </w:rPr>
        <w:t>Visti i risultati ottenuti, le attività svolte, i bisogni formativi dello studente, il Consiglio di classe decide di adottare i seguenti tipi di interventi personalizzati:</w:t>
      </w:r>
      <w:r w:rsidR="009F3676">
        <w:rPr>
          <w:rFonts w:cs="Calibri"/>
          <w:i/>
        </w:rPr>
        <w:t xml:space="preserve"> </w:t>
      </w:r>
      <w:r w:rsidR="00BD3717">
        <w:rPr>
          <w:rFonts w:cs="Calibri"/>
          <w:i/>
        </w:rPr>
        <w:t xml:space="preserve">: </w:t>
      </w:r>
      <w:r w:rsidR="00B0722D" w:rsidRPr="002F039B">
        <w:rPr>
          <w:rFonts w:cs="Calibri"/>
          <w:b/>
          <w:bCs/>
          <w:i/>
          <w:highlight w:val="yellow"/>
        </w:rPr>
        <w:t xml:space="preserve">specificare  </w:t>
      </w:r>
      <w:r w:rsidR="00B0722D">
        <w:rPr>
          <w:rFonts w:cs="Calibri"/>
          <w:b/>
          <w:bCs/>
          <w:i/>
          <w:highlight w:val="yellow"/>
        </w:rPr>
        <w:t>le discipline che nell</w:t>
      </w:r>
      <w:r w:rsidR="00B0722D" w:rsidRPr="002F039B">
        <w:rPr>
          <w:rFonts w:cs="Calibri"/>
          <w:b/>
          <w:bCs/>
          <w:i/>
          <w:highlight w:val="yellow"/>
        </w:rPr>
        <w:t xml:space="preserve">’Uda o </w:t>
      </w:r>
      <w:r w:rsidR="00B0722D">
        <w:rPr>
          <w:rFonts w:cs="Calibri"/>
          <w:b/>
          <w:bCs/>
          <w:i/>
          <w:highlight w:val="yellow"/>
        </w:rPr>
        <w:t>nel</w:t>
      </w:r>
      <w:r w:rsidR="00B0722D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B0722D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B0722D">
        <w:rPr>
          <w:rFonts w:cs="Calibri"/>
          <w:b/>
          <w:bCs/>
          <w:i/>
        </w:rPr>
        <w:t xml:space="preserve"> )</w:t>
      </w:r>
    </w:p>
    <w:p w14:paraId="0FC70F85" w14:textId="3E3EB6BE" w:rsidR="00BD3717" w:rsidRPr="00E1402C" w:rsidRDefault="00BD3717" w:rsidP="00BD3717">
      <w:pPr>
        <w:rPr>
          <w:rFonts w:cs="Calibri"/>
          <w:b/>
          <w:bCs/>
          <w:i/>
        </w:rPr>
      </w:pPr>
    </w:p>
    <w:p w14:paraId="704F885C" w14:textId="62AB19F6" w:rsidR="0085308B" w:rsidRDefault="0085308B" w:rsidP="004220C3">
      <w:pPr>
        <w:jc w:val="center"/>
        <w:rPr>
          <w:rFonts w:cs="Calibri"/>
          <w:b/>
        </w:rPr>
      </w:pPr>
      <w:r w:rsidRPr="001011BA">
        <w:rPr>
          <w:rFonts w:cs="Calibri"/>
          <w:b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85308B" w:rsidRPr="006A676C" w14:paraId="7AC14932" w14:textId="77777777" w:rsidTr="00822309">
        <w:trPr>
          <w:trHeight w:val="551"/>
        </w:trPr>
        <w:tc>
          <w:tcPr>
            <w:tcW w:w="2093" w:type="dxa"/>
          </w:tcPr>
          <w:p w14:paraId="362F293C" w14:textId="77777777" w:rsidR="0085308B" w:rsidRPr="006A676C" w:rsidRDefault="0085308B" w:rsidP="00822309">
            <w:pPr>
              <w:pStyle w:val="TableParagraph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4A4DA75B" w14:textId="77777777" w:rsidR="0085308B" w:rsidRPr="006A676C" w:rsidRDefault="0085308B" w:rsidP="00822309">
            <w:pPr>
              <w:pStyle w:val="TableParagraph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201A2F9E" w14:textId="77777777" w:rsidR="0085308B" w:rsidRPr="006A676C" w:rsidRDefault="0085308B" w:rsidP="00822309">
            <w:pPr>
              <w:pStyle w:val="TableParagraph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27A186E8" w14:textId="77777777" w:rsidR="0085308B" w:rsidRPr="006A676C" w:rsidRDefault="0085308B" w:rsidP="00822309">
            <w:pPr>
              <w:pStyle w:val="TableParagraph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85308B" w:rsidRPr="006A676C" w14:paraId="326A3CA0" w14:textId="77777777" w:rsidTr="00822309">
        <w:trPr>
          <w:trHeight w:val="1841"/>
        </w:trPr>
        <w:tc>
          <w:tcPr>
            <w:tcW w:w="2093" w:type="dxa"/>
          </w:tcPr>
          <w:p w14:paraId="6421F7FA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0633128E" w14:textId="77777777" w:rsidR="0085308B" w:rsidRPr="006A676C" w:rsidRDefault="0085308B" w:rsidP="00822309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705B982A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04E98783" w14:textId="77777777" w:rsidR="0085308B" w:rsidRPr="006A676C" w:rsidRDefault="0085308B" w:rsidP="00822309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E0050A2" w14:textId="77777777" w:rsidR="0085308B" w:rsidRPr="006A676C" w:rsidRDefault="0085308B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Livello di alfabetizzazione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3D22187D" w14:textId="77777777" w:rsidR="0085308B" w:rsidRPr="006A676C" w:rsidRDefault="0085308B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601251BE" w14:textId="77777777" w:rsidR="0085308B" w:rsidRPr="006A676C" w:rsidRDefault="0085308B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39D6DA2A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7C4591" w14:textId="2EC10E03" w:rsidR="0085308B" w:rsidRDefault="00FF55ED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85308B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4858A03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0C9A17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803EA4" w14:textId="3F434B1A" w:rsidR="0085308B" w:rsidRDefault="00FF55ED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AF0150F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64C77A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4563DF" w14:textId="77777777" w:rsidR="0085308B" w:rsidRPr="006A676C" w:rsidRDefault="0085308B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1151F9A" w14:textId="77777777" w:rsidR="0085308B" w:rsidRPr="006A676C" w:rsidRDefault="0085308B" w:rsidP="00822309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85308B" w:rsidRPr="006A676C" w14:paraId="24E2A93E" w14:textId="77777777" w:rsidTr="00822309">
        <w:trPr>
          <w:trHeight w:val="1840"/>
        </w:trPr>
        <w:tc>
          <w:tcPr>
            <w:tcW w:w="2093" w:type="dxa"/>
          </w:tcPr>
          <w:p w14:paraId="30A48C42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33A59A6B" w14:textId="77777777" w:rsidR="0085308B" w:rsidRPr="006A676C" w:rsidRDefault="0085308B" w:rsidP="00822309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7321B78F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6F8BEE18" w14:textId="77777777" w:rsidR="0085308B" w:rsidRPr="006A676C" w:rsidRDefault="0085308B" w:rsidP="00822309">
            <w:pPr>
              <w:pStyle w:val="TableParagraph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63A0661" w14:textId="77777777" w:rsidR="0085308B" w:rsidRPr="006A676C" w:rsidRDefault="0085308B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aritmetica non</w:t>
            </w:r>
            <w:r w:rsidRPr="006A676C">
              <w:rPr>
                <w:spacing w:val="-17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5B139439" w14:textId="77777777" w:rsidR="0085308B" w:rsidRPr="006A676C" w:rsidRDefault="0085308B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192A3882" w14:textId="77777777" w:rsidR="0085308B" w:rsidRPr="006A676C" w:rsidRDefault="0085308B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03C698FD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E7D981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902185" w14:textId="13A4FF43" w:rsidR="0085308B" w:rsidRDefault="00FF55ED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85308B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1D62EEAB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6AD9A1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2BE894" w14:textId="3BE16683" w:rsidR="0085308B" w:rsidRDefault="00FF55ED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4864F9C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A8BEFB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B37C92" w14:textId="77777777" w:rsidR="0085308B" w:rsidRPr="006A676C" w:rsidRDefault="0085308B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BBEE1A1" w14:textId="77777777" w:rsidR="0085308B" w:rsidRPr="006A676C" w:rsidRDefault="0085308B" w:rsidP="00822309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85308B" w:rsidRPr="006A676C" w14:paraId="1CFD7383" w14:textId="77777777" w:rsidTr="00822309">
        <w:trPr>
          <w:trHeight w:val="1838"/>
        </w:trPr>
        <w:tc>
          <w:tcPr>
            <w:tcW w:w="2093" w:type="dxa"/>
          </w:tcPr>
          <w:p w14:paraId="26837B81" w14:textId="77777777" w:rsidR="0085308B" w:rsidRPr="006A676C" w:rsidRDefault="0085308B" w:rsidP="00822309">
            <w:pPr>
              <w:pStyle w:val="TableParagraph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1D25BE62" w14:textId="77777777" w:rsidR="0085308B" w:rsidRPr="006A676C" w:rsidRDefault="0085308B" w:rsidP="00822309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4C058A1F" w14:textId="77777777" w:rsidR="0085308B" w:rsidRPr="006A676C" w:rsidRDefault="0085308B" w:rsidP="00822309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B909CE9" w14:textId="77777777" w:rsidR="0085308B" w:rsidRPr="006A676C" w:rsidRDefault="0085308B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45E03B5C" w14:textId="77777777" w:rsidR="0085308B" w:rsidRPr="006A676C" w:rsidRDefault="0085308B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46521269" w14:textId="77777777" w:rsidR="0085308B" w:rsidRDefault="0085308B" w:rsidP="00FF55E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9925C1" w14:textId="77777777" w:rsidR="0085308B" w:rsidRDefault="0085308B" w:rsidP="00FF55E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4A2E42" w14:textId="46E0FCAE" w:rsidR="0085308B" w:rsidRDefault="004F435B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85308B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BDD8F51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CFDB49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1C5696" w14:textId="404A7AA0" w:rsidR="0085308B" w:rsidRDefault="004F435B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C3294E0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865427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5742E6" w14:textId="77777777" w:rsidR="0085308B" w:rsidRPr="006A676C" w:rsidRDefault="0085308B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7DAE263A" w14:textId="77777777" w:rsidR="0085308B" w:rsidRPr="006A676C" w:rsidRDefault="0085308B" w:rsidP="00822309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85308B" w:rsidRPr="006A676C" w14:paraId="0817E5BC" w14:textId="77777777" w:rsidTr="00822309">
        <w:trPr>
          <w:trHeight w:val="2532"/>
        </w:trPr>
        <w:tc>
          <w:tcPr>
            <w:tcW w:w="2093" w:type="dxa"/>
          </w:tcPr>
          <w:p w14:paraId="4245268E" w14:textId="77777777" w:rsidR="0085308B" w:rsidRPr="006A676C" w:rsidRDefault="0085308B" w:rsidP="00822309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71E4F7BD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8010BE9" w14:textId="77777777" w:rsidR="0085308B" w:rsidRPr="006A676C" w:rsidRDefault="0085308B" w:rsidP="00822309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B32EC65" w14:textId="77777777" w:rsidR="0085308B" w:rsidRPr="006A676C" w:rsidRDefault="0085308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4BA3B72E" w14:textId="77777777" w:rsidR="0085308B" w:rsidRPr="006A676C" w:rsidRDefault="0085308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informatica non</w:t>
            </w:r>
            <w:r w:rsidRPr="006A676C">
              <w:rPr>
                <w:spacing w:val="-18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62B74D67" w14:textId="77777777" w:rsidR="0085308B" w:rsidRPr="006A676C" w:rsidRDefault="0085308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D2165A0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44729B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ED8916" w14:textId="044F16AF" w:rsidR="0085308B" w:rsidRDefault="004F435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85308B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CB0F6AB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F3EA9E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7C89D6" w14:textId="6925E0C8" w:rsidR="0085308B" w:rsidRDefault="004F435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FC0B9CD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A4A5E4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7D136B" w14:textId="77777777" w:rsidR="0085308B" w:rsidRPr="006A676C" w:rsidRDefault="0085308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B5E9F73" w14:textId="77777777" w:rsidR="0085308B" w:rsidRPr="006A676C" w:rsidRDefault="0085308B" w:rsidP="00822309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17D50071" w14:textId="77777777" w:rsidR="0085308B" w:rsidRDefault="0085308B" w:rsidP="0085308B">
      <w:pPr>
        <w:rPr>
          <w:rFonts w:cs="Calibri"/>
        </w:rPr>
      </w:pPr>
    </w:p>
    <w:p w14:paraId="617EA9CB" w14:textId="77777777" w:rsidR="0085308B" w:rsidRDefault="0085308B" w:rsidP="0085308B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5344BA2B" w14:textId="77777777" w:rsidR="0085308B" w:rsidRDefault="0085308B" w:rsidP="0085308B">
      <w:pPr>
        <w:spacing w:after="0" w:line="240" w:lineRule="auto"/>
        <w:ind w:left="299"/>
        <w:jc w:val="center"/>
        <w:rPr>
          <w:rFonts w:asciiTheme="minorHAnsi" w:hAnsiTheme="minorHAnsi" w:cstheme="minorHAnsi"/>
          <w:b/>
          <w:u w:val="single"/>
        </w:rPr>
      </w:pPr>
    </w:p>
    <w:p w14:paraId="0EA6F345" w14:textId="77777777" w:rsidR="0085308B" w:rsidRDefault="0085308B" w:rsidP="0085308B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5CF43E8" w14:textId="77777777" w:rsidR="0085308B" w:rsidRDefault="0085308B" w:rsidP="0085308B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B6CEAB4" w14:textId="77777777" w:rsidR="0085308B" w:rsidRDefault="0085308B" w:rsidP="0085308B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C74E9E9" w14:textId="77777777" w:rsidR="0085308B" w:rsidRDefault="0085308B" w:rsidP="0085308B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C3E667D" w14:textId="77777777" w:rsidR="0085308B" w:rsidRDefault="0085308B" w:rsidP="0085308B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0EE90E4" w14:textId="77777777" w:rsidR="0085308B" w:rsidRDefault="0085308B" w:rsidP="0085308B">
      <w:pPr>
        <w:jc w:val="center"/>
        <w:rPr>
          <w:rFonts w:cs="Calibri"/>
          <w:b/>
        </w:rPr>
      </w:pPr>
    </w:p>
    <w:p w14:paraId="0ED4D87B" w14:textId="77777777" w:rsidR="00952C70" w:rsidRPr="001011BA" w:rsidRDefault="00952C70" w:rsidP="0085308B">
      <w:pPr>
        <w:jc w:val="center"/>
        <w:rPr>
          <w:rFonts w:cs="Calibri"/>
          <w:b/>
        </w:rPr>
      </w:pPr>
    </w:p>
    <w:p w14:paraId="1B395F9C" w14:textId="77777777" w:rsidR="0085308B" w:rsidRDefault="0085308B" w:rsidP="0085308B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7F107D99" w14:textId="77777777" w:rsidR="00B0722D" w:rsidRPr="00E1402C" w:rsidRDefault="0085308B" w:rsidP="00B0722D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>Le carenze formative sono state recuperate in ……………………………………………………………………...  / non sono state recuperate in ………………………………………………………………</w:t>
      </w:r>
      <w:r w:rsidR="009F3676">
        <w:rPr>
          <w:rFonts w:cs="Calibri"/>
          <w:color w:val="000000"/>
        </w:rPr>
        <w:t xml:space="preserve"> </w:t>
      </w:r>
      <w:r w:rsidR="00BD3717">
        <w:rPr>
          <w:rFonts w:cs="Calibri"/>
          <w:i/>
        </w:rPr>
        <w:t xml:space="preserve">: </w:t>
      </w:r>
      <w:r w:rsidR="00B0722D" w:rsidRPr="002F039B">
        <w:rPr>
          <w:rFonts w:cs="Calibri"/>
          <w:b/>
          <w:bCs/>
          <w:i/>
          <w:highlight w:val="yellow"/>
        </w:rPr>
        <w:t xml:space="preserve">specificare  </w:t>
      </w:r>
      <w:r w:rsidR="00B0722D">
        <w:rPr>
          <w:rFonts w:cs="Calibri"/>
          <w:b/>
          <w:bCs/>
          <w:i/>
          <w:highlight w:val="yellow"/>
        </w:rPr>
        <w:t>le discipline che nell</w:t>
      </w:r>
      <w:r w:rsidR="00B0722D" w:rsidRPr="002F039B">
        <w:rPr>
          <w:rFonts w:cs="Calibri"/>
          <w:b/>
          <w:bCs/>
          <w:i/>
          <w:highlight w:val="yellow"/>
        </w:rPr>
        <w:t xml:space="preserve">’Uda o </w:t>
      </w:r>
      <w:r w:rsidR="00B0722D">
        <w:rPr>
          <w:rFonts w:cs="Calibri"/>
          <w:b/>
          <w:bCs/>
          <w:i/>
          <w:highlight w:val="yellow"/>
        </w:rPr>
        <w:t>nel</w:t>
      </w:r>
      <w:r w:rsidR="00B0722D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B0722D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B0722D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85308B" w:rsidRPr="006A676C" w14:paraId="089B39D3" w14:textId="77777777" w:rsidTr="00822309">
        <w:trPr>
          <w:trHeight w:val="551"/>
        </w:trPr>
        <w:tc>
          <w:tcPr>
            <w:tcW w:w="2093" w:type="dxa"/>
          </w:tcPr>
          <w:p w14:paraId="7017AA2B" w14:textId="77777777" w:rsidR="0085308B" w:rsidRPr="006A676C" w:rsidRDefault="0085308B" w:rsidP="00822309">
            <w:pPr>
              <w:pStyle w:val="TableParagraph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56E8388C" w14:textId="77777777" w:rsidR="0085308B" w:rsidRPr="006A676C" w:rsidRDefault="0085308B" w:rsidP="00822309">
            <w:pPr>
              <w:pStyle w:val="TableParagraph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25CE2642" w14:textId="77777777" w:rsidR="0085308B" w:rsidRPr="006A676C" w:rsidRDefault="0085308B" w:rsidP="00822309">
            <w:pPr>
              <w:pStyle w:val="TableParagraph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709E6BD2" w14:textId="77777777" w:rsidR="0085308B" w:rsidRPr="006A676C" w:rsidRDefault="0085308B" w:rsidP="00822309">
            <w:pPr>
              <w:pStyle w:val="TableParagraph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85308B" w:rsidRPr="006A676C" w14:paraId="2492DDD4" w14:textId="77777777" w:rsidTr="00822309">
        <w:trPr>
          <w:trHeight w:val="1841"/>
        </w:trPr>
        <w:tc>
          <w:tcPr>
            <w:tcW w:w="2093" w:type="dxa"/>
          </w:tcPr>
          <w:p w14:paraId="460601BC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6F7D57F8" w14:textId="77777777" w:rsidR="0085308B" w:rsidRPr="006A676C" w:rsidRDefault="0085308B" w:rsidP="00822309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36A4BAA8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689998B8" w14:textId="77777777" w:rsidR="0085308B" w:rsidRPr="006A676C" w:rsidRDefault="0085308B" w:rsidP="00822309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784B4F1" w14:textId="77777777" w:rsidR="0085308B" w:rsidRPr="006A676C" w:rsidRDefault="0085308B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Livello di alfabetizzazione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691E632E" w14:textId="77777777" w:rsidR="0085308B" w:rsidRPr="006A676C" w:rsidRDefault="0085308B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4DCFCF8D" w14:textId="77777777" w:rsidR="0085308B" w:rsidRPr="006A676C" w:rsidRDefault="0085308B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385A2705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97B9A3" w14:textId="22FE21B9" w:rsidR="0085308B" w:rsidRDefault="001305B5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85308B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8B9A5B6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172EED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7024F2" w14:textId="0A60809D" w:rsidR="0085308B" w:rsidRDefault="001305B5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A463280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0C497D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6C3D50" w14:textId="77777777" w:rsidR="0085308B" w:rsidRPr="006A676C" w:rsidRDefault="0085308B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F791E79" w14:textId="77777777" w:rsidR="0085308B" w:rsidRPr="006A676C" w:rsidRDefault="0085308B" w:rsidP="00822309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85308B" w:rsidRPr="006A676C" w14:paraId="3D986809" w14:textId="77777777" w:rsidTr="00822309">
        <w:trPr>
          <w:trHeight w:val="1840"/>
        </w:trPr>
        <w:tc>
          <w:tcPr>
            <w:tcW w:w="2093" w:type="dxa"/>
          </w:tcPr>
          <w:p w14:paraId="3154C7A3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1C7B85D8" w14:textId="77777777" w:rsidR="0085308B" w:rsidRPr="006A676C" w:rsidRDefault="0085308B" w:rsidP="00822309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49CA69D6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54B23AF" w14:textId="77777777" w:rsidR="0085308B" w:rsidRPr="006A676C" w:rsidRDefault="0085308B" w:rsidP="00822309">
            <w:pPr>
              <w:pStyle w:val="TableParagraph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EA4F4D2" w14:textId="77777777" w:rsidR="0085308B" w:rsidRPr="006A676C" w:rsidRDefault="0085308B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aritmetica non</w:t>
            </w:r>
            <w:r w:rsidRPr="006A676C">
              <w:rPr>
                <w:spacing w:val="-17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79510D0E" w14:textId="77777777" w:rsidR="0085308B" w:rsidRPr="006A676C" w:rsidRDefault="0085308B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356EBA16" w14:textId="77777777" w:rsidR="0085308B" w:rsidRPr="006A676C" w:rsidRDefault="0085308B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3E5BC53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76B04A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55F5B4" w14:textId="3332C8AC" w:rsidR="0085308B" w:rsidRDefault="001305B5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85308B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7BFC6AB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356483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5DDFFC" w14:textId="3E494CD2" w:rsidR="0085308B" w:rsidRDefault="001305B5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666C40D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7C0A13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9B7590" w14:textId="77777777" w:rsidR="0085308B" w:rsidRPr="006A676C" w:rsidRDefault="0085308B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AF9D620" w14:textId="77777777" w:rsidR="0085308B" w:rsidRPr="006A676C" w:rsidRDefault="0085308B" w:rsidP="00822309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85308B" w:rsidRPr="006A676C" w14:paraId="13F48579" w14:textId="77777777" w:rsidTr="00822309">
        <w:trPr>
          <w:trHeight w:val="1838"/>
        </w:trPr>
        <w:tc>
          <w:tcPr>
            <w:tcW w:w="2093" w:type="dxa"/>
          </w:tcPr>
          <w:p w14:paraId="1ADBF604" w14:textId="77777777" w:rsidR="0085308B" w:rsidRPr="006A676C" w:rsidRDefault="0085308B" w:rsidP="00822309">
            <w:pPr>
              <w:pStyle w:val="TableParagraph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0379BBA4" w14:textId="77777777" w:rsidR="0085308B" w:rsidRPr="006A676C" w:rsidRDefault="0085308B" w:rsidP="00822309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7020414A" w14:textId="77777777" w:rsidR="0085308B" w:rsidRPr="006A676C" w:rsidRDefault="0085308B" w:rsidP="00822309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075B55C" w14:textId="77777777" w:rsidR="0085308B" w:rsidRPr="006A676C" w:rsidRDefault="0085308B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5EBB5F77" w14:textId="77777777" w:rsidR="0085308B" w:rsidRPr="006A676C" w:rsidRDefault="0085308B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554A384A" w14:textId="77777777" w:rsidR="0085308B" w:rsidRDefault="0085308B" w:rsidP="001305B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5E437B" w14:textId="77777777" w:rsidR="0085308B" w:rsidRDefault="0085308B" w:rsidP="001305B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4F7BEF" w14:textId="32645F74" w:rsidR="0085308B" w:rsidRDefault="00300F6E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85308B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265246C9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724105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3538E7" w14:textId="4FAEBB15" w:rsidR="0085308B" w:rsidRDefault="00300F6E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BD4D8D4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8EE77F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53F2F7" w14:textId="77777777" w:rsidR="0085308B" w:rsidRPr="006A676C" w:rsidRDefault="0085308B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79CC313" w14:textId="77777777" w:rsidR="0085308B" w:rsidRPr="006A676C" w:rsidRDefault="0085308B" w:rsidP="00822309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85308B" w:rsidRPr="006A676C" w14:paraId="3EC4B149" w14:textId="77777777" w:rsidTr="00822309">
        <w:trPr>
          <w:trHeight w:val="2532"/>
        </w:trPr>
        <w:tc>
          <w:tcPr>
            <w:tcW w:w="2093" w:type="dxa"/>
          </w:tcPr>
          <w:p w14:paraId="26B13712" w14:textId="77777777" w:rsidR="0085308B" w:rsidRPr="006A676C" w:rsidRDefault="0085308B" w:rsidP="00822309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779A6548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92C80C0" w14:textId="77777777" w:rsidR="0085308B" w:rsidRPr="006A676C" w:rsidRDefault="0085308B" w:rsidP="00822309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B5440DC" w14:textId="77777777" w:rsidR="0085308B" w:rsidRPr="006A676C" w:rsidRDefault="0085308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2A48FC2F" w14:textId="77777777" w:rsidR="0085308B" w:rsidRPr="006A676C" w:rsidRDefault="0085308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informatica non</w:t>
            </w:r>
            <w:r w:rsidRPr="006A676C">
              <w:rPr>
                <w:spacing w:val="-18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4CFF5CC2" w14:textId="77777777" w:rsidR="0085308B" w:rsidRPr="006A676C" w:rsidRDefault="0085308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B965577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59B203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0EF9A0" w14:textId="366C6BD9" w:rsidR="0085308B" w:rsidRDefault="00300F6E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85308B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E8B557A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5B07F4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4D054B" w14:textId="78723846" w:rsidR="0085308B" w:rsidRDefault="00300F6E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AD0C611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4B6060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BD39C9" w14:textId="77777777" w:rsidR="0085308B" w:rsidRPr="006A676C" w:rsidRDefault="0085308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A5EB7FA" w14:textId="77777777" w:rsidR="0085308B" w:rsidRPr="006A676C" w:rsidRDefault="0085308B" w:rsidP="00822309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1AD21197" w14:textId="77777777" w:rsidR="0085308B" w:rsidRDefault="0085308B" w:rsidP="0085308B">
      <w:pPr>
        <w:rPr>
          <w:rFonts w:cs="Calibri"/>
        </w:rPr>
      </w:pPr>
    </w:p>
    <w:p w14:paraId="07F9A00E" w14:textId="77777777" w:rsidR="0085308B" w:rsidRDefault="0085308B" w:rsidP="0085308B">
      <w:pPr>
        <w:spacing w:line="360" w:lineRule="auto"/>
        <w:rPr>
          <w:rFonts w:cs="Calibri"/>
          <w:color w:val="000000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</w:t>
      </w:r>
    </w:p>
    <w:p w14:paraId="70C90561" w14:textId="77777777" w:rsidR="0085308B" w:rsidRDefault="0085308B" w:rsidP="0085308B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31A18B34" w14:textId="77777777" w:rsidR="00B0722D" w:rsidRPr="00E1402C" w:rsidRDefault="0085308B" w:rsidP="00B0722D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>Le carenze formative sono state recuperate in ……………………………………………………………………...  / non sono state recuperate in ………………………………………………………………</w:t>
      </w:r>
      <w:r w:rsidR="009F3676">
        <w:rPr>
          <w:rFonts w:cs="Calibri"/>
          <w:color w:val="000000"/>
        </w:rPr>
        <w:t xml:space="preserve"> </w:t>
      </w:r>
      <w:r w:rsidR="00BD3717">
        <w:rPr>
          <w:rFonts w:cs="Calibri"/>
          <w:i/>
        </w:rPr>
        <w:t xml:space="preserve">: </w:t>
      </w:r>
      <w:r w:rsidR="00B0722D" w:rsidRPr="002F039B">
        <w:rPr>
          <w:rFonts w:cs="Calibri"/>
          <w:b/>
          <w:bCs/>
          <w:i/>
          <w:highlight w:val="yellow"/>
        </w:rPr>
        <w:t xml:space="preserve">specificare  </w:t>
      </w:r>
      <w:r w:rsidR="00B0722D">
        <w:rPr>
          <w:rFonts w:cs="Calibri"/>
          <w:b/>
          <w:bCs/>
          <w:i/>
          <w:highlight w:val="yellow"/>
        </w:rPr>
        <w:t>le discipline che nell</w:t>
      </w:r>
      <w:r w:rsidR="00B0722D" w:rsidRPr="002F039B">
        <w:rPr>
          <w:rFonts w:cs="Calibri"/>
          <w:b/>
          <w:bCs/>
          <w:i/>
          <w:highlight w:val="yellow"/>
        </w:rPr>
        <w:t xml:space="preserve">’Uda o </w:t>
      </w:r>
      <w:r w:rsidR="00B0722D">
        <w:rPr>
          <w:rFonts w:cs="Calibri"/>
          <w:b/>
          <w:bCs/>
          <w:i/>
          <w:highlight w:val="yellow"/>
        </w:rPr>
        <w:t>nel</w:t>
      </w:r>
      <w:r w:rsidR="00B0722D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B0722D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B0722D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10201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3005"/>
      </w:tblGrid>
      <w:tr w:rsidR="0085308B" w:rsidRPr="006A676C" w14:paraId="50C3A229" w14:textId="77777777" w:rsidTr="00733A33">
        <w:trPr>
          <w:trHeight w:val="551"/>
        </w:trPr>
        <w:tc>
          <w:tcPr>
            <w:tcW w:w="2093" w:type="dxa"/>
          </w:tcPr>
          <w:p w14:paraId="38AA78E0" w14:textId="77777777" w:rsidR="0085308B" w:rsidRPr="006A676C" w:rsidRDefault="0085308B" w:rsidP="00822309">
            <w:pPr>
              <w:pStyle w:val="TableParagraph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7EEBF6EC" w14:textId="77777777" w:rsidR="0085308B" w:rsidRPr="006A676C" w:rsidRDefault="0085308B" w:rsidP="00822309">
            <w:pPr>
              <w:pStyle w:val="TableParagraph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3D6CBBDD" w14:textId="77777777" w:rsidR="0085308B" w:rsidRPr="006A676C" w:rsidRDefault="0085308B" w:rsidP="00822309">
            <w:pPr>
              <w:pStyle w:val="TableParagraph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3005" w:type="dxa"/>
          </w:tcPr>
          <w:p w14:paraId="0F6FD824" w14:textId="77777777" w:rsidR="0085308B" w:rsidRPr="006A676C" w:rsidRDefault="0085308B" w:rsidP="00822309">
            <w:pPr>
              <w:pStyle w:val="TableParagraph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85308B" w:rsidRPr="006A676C" w14:paraId="2B6994C7" w14:textId="77777777" w:rsidTr="00733A33">
        <w:trPr>
          <w:trHeight w:val="1841"/>
        </w:trPr>
        <w:tc>
          <w:tcPr>
            <w:tcW w:w="2093" w:type="dxa"/>
          </w:tcPr>
          <w:p w14:paraId="7C30EADD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BAF16AB" w14:textId="77777777" w:rsidR="0085308B" w:rsidRPr="006A676C" w:rsidRDefault="0085308B" w:rsidP="00822309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07059E07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D8C286A" w14:textId="77777777" w:rsidR="0085308B" w:rsidRPr="006A676C" w:rsidRDefault="0085308B" w:rsidP="00822309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4F75B5B" w14:textId="77777777" w:rsidR="0085308B" w:rsidRPr="006A676C" w:rsidRDefault="0085308B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Livello di alfabetizzazione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20785474" w14:textId="77777777" w:rsidR="0085308B" w:rsidRPr="006A676C" w:rsidRDefault="0085308B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434CA7EE" w14:textId="77777777" w:rsidR="0085308B" w:rsidRPr="006A676C" w:rsidRDefault="0085308B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3005" w:type="dxa"/>
          </w:tcPr>
          <w:p w14:paraId="6ED31B5E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CDD10C" w14:textId="5F683193" w:rsidR="0085308B" w:rsidRDefault="002E5919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85308B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9D98269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6CFA2C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C61F8E" w14:textId="3B42ADB8" w:rsidR="0085308B" w:rsidRDefault="002E5919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6B585EC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DF619B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B08453" w14:textId="77777777" w:rsidR="0085308B" w:rsidRPr="006A676C" w:rsidRDefault="0085308B" w:rsidP="00822309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ED1384C" w14:textId="77777777" w:rsidR="0085308B" w:rsidRPr="006A676C" w:rsidRDefault="0085308B" w:rsidP="00822309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85308B" w:rsidRPr="006A676C" w14:paraId="0452E5ED" w14:textId="77777777" w:rsidTr="00733A33">
        <w:trPr>
          <w:trHeight w:val="1840"/>
        </w:trPr>
        <w:tc>
          <w:tcPr>
            <w:tcW w:w="2093" w:type="dxa"/>
          </w:tcPr>
          <w:p w14:paraId="0C7D4F9E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3E641227" w14:textId="77777777" w:rsidR="0085308B" w:rsidRPr="006A676C" w:rsidRDefault="0085308B" w:rsidP="00822309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20192D06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00E10445" w14:textId="77777777" w:rsidR="0085308B" w:rsidRPr="006A676C" w:rsidRDefault="0085308B" w:rsidP="00822309">
            <w:pPr>
              <w:pStyle w:val="TableParagraph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36D6A50" w14:textId="77777777" w:rsidR="0085308B" w:rsidRPr="006A676C" w:rsidRDefault="0085308B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aritmetica non</w:t>
            </w:r>
            <w:r w:rsidRPr="006A676C">
              <w:rPr>
                <w:spacing w:val="-17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27944F17" w14:textId="77777777" w:rsidR="0085308B" w:rsidRPr="006A676C" w:rsidRDefault="0085308B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7FAAE3FE" w14:textId="77777777" w:rsidR="0085308B" w:rsidRPr="006A676C" w:rsidRDefault="0085308B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3005" w:type="dxa"/>
          </w:tcPr>
          <w:p w14:paraId="59F981C8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F4AEE5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E66DD7" w14:textId="355EEA33" w:rsidR="0085308B" w:rsidRDefault="000679CE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85308B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F10CB76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5A5F89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0FD34E" w14:textId="154B86AA" w:rsidR="0085308B" w:rsidRDefault="000679CE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A2A0437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F0AA9E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CE4199" w14:textId="77777777" w:rsidR="0085308B" w:rsidRPr="006A676C" w:rsidRDefault="0085308B" w:rsidP="00822309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AB74807" w14:textId="77777777" w:rsidR="0085308B" w:rsidRPr="006A676C" w:rsidRDefault="0085308B" w:rsidP="00822309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85308B" w:rsidRPr="006A676C" w14:paraId="328359FA" w14:textId="77777777" w:rsidTr="00733A33">
        <w:trPr>
          <w:trHeight w:val="1838"/>
        </w:trPr>
        <w:tc>
          <w:tcPr>
            <w:tcW w:w="2093" w:type="dxa"/>
          </w:tcPr>
          <w:p w14:paraId="7B4B5D1B" w14:textId="77777777" w:rsidR="0085308B" w:rsidRPr="006A676C" w:rsidRDefault="0085308B" w:rsidP="00822309">
            <w:pPr>
              <w:pStyle w:val="TableParagraph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153FD4DD" w14:textId="77777777" w:rsidR="0085308B" w:rsidRPr="006A676C" w:rsidRDefault="0085308B" w:rsidP="00822309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4CD5E618" w14:textId="77777777" w:rsidR="0085308B" w:rsidRPr="006A676C" w:rsidRDefault="0085308B" w:rsidP="00822309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4E90F52" w14:textId="77777777" w:rsidR="0085308B" w:rsidRPr="006A676C" w:rsidRDefault="0085308B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3BFD8625" w14:textId="77777777" w:rsidR="0085308B" w:rsidRPr="006A676C" w:rsidRDefault="0085308B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3005" w:type="dxa"/>
          </w:tcPr>
          <w:p w14:paraId="08100C9E" w14:textId="77777777" w:rsidR="0085308B" w:rsidRDefault="0085308B" w:rsidP="000679C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C0AE56" w14:textId="77777777" w:rsidR="0085308B" w:rsidRDefault="0085308B" w:rsidP="000679C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ED0822" w14:textId="0D79DCF6" w:rsidR="0085308B" w:rsidRDefault="000679CE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85308B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2C5DF9F6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4B24B7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CC4BDB" w14:textId="171E7B7F" w:rsidR="0085308B" w:rsidRDefault="000679CE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D87066D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0E2C5D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C89812" w14:textId="77777777" w:rsidR="0085308B" w:rsidRPr="006A676C" w:rsidRDefault="0085308B" w:rsidP="00822309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C7EAB6D" w14:textId="77777777" w:rsidR="0085308B" w:rsidRPr="006A676C" w:rsidRDefault="0085308B" w:rsidP="00822309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85308B" w:rsidRPr="006A676C" w14:paraId="445063A2" w14:textId="77777777" w:rsidTr="00733A33">
        <w:trPr>
          <w:trHeight w:val="2532"/>
        </w:trPr>
        <w:tc>
          <w:tcPr>
            <w:tcW w:w="2093" w:type="dxa"/>
          </w:tcPr>
          <w:p w14:paraId="741F9C71" w14:textId="77777777" w:rsidR="0085308B" w:rsidRPr="006A676C" w:rsidRDefault="0085308B" w:rsidP="00822309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7BC185F8" w14:textId="77777777" w:rsidR="0085308B" w:rsidRPr="006A676C" w:rsidRDefault="0085308B" w:rsidP="0082230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4A3D8317" w14:textId="77777777" w:rsidR="0085308B" w:rsidRPr="006A676C" w:rsidRDefault="0085308B" w:rsidP="00822309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4DAD6E8" w14:textId="77777777" w:rsidR="0085308B" w:rsidRPr="006A676C" w:rsidRDefault="0085308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4A735C0C" w14:textId="77777777" w:rsidR="0085308B" w:rsidRPr="006A676C" w:rsidRDefault="0085308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informatica non</w:t>
            </w:r>
            <w:r w:rsidRPr="006A676C">
              <w:rPr>
                <w:spacing w:val="-18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469F0310" w14:textId="77777777" w:rsidR="0085308B" w:rsidRPr="006A676C" w:rsidRDefault="0085308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3005" w:type="dxa"/>
          </w:tcPr>
          <w:p w14:paraId="5D455A52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A6F001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5225A3" w14:textId="461FC9A6" w:rsidR="0085308B" w:rsidRDefault="00141B66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="0085308B"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85308B"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57ABECC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F6771E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44A007" w14:textId="4C87BBB2" w:rsidR="0085308B" w:rsidRDefault="00141B66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308B"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5BBF61F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DDEB56" w14:textId="77777777" w:rsidR="0085308B" w:rsidRDefault="0085308B" w:rsidP="00822309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9A278C" w14:textId="77777777" w:rsidR="0085308B" w:rsidRPr="006A676C" w:rsidRDefault="0085308B" w:rsidP="00822309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6EBEF84" w14:textId="77777777" w:rsidR="0085308B" w:rsidRPr="006A676C" w:rsidRDefault="0085308B" w:rsidP="00822309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5B0B1F08" w14:textId="73DC5608" w:rsidR="00332C1F" w:rsidRDefault="00332C1F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tbl>
      <w:tblPr>
        <w:tblStyle w:val="TableGrid1"/>
        <w:tblpPr w:leftFromText="141" w:rightFromText="141" w:vertAnchor="text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1276"/>
        <w:gridCol w:w="737"/>
      </w:tblGrid>
      <w:tr w:rsidR="009B045E" w:rsidRPr="006F1EF4" w14:paraId="493CA30D" w14:textId="77777777" w:rsidTr="00733A33">
        <w:tc>
          <w:tcPr>
            <w:tcW w:w="10201" w:type="dxa"/>
            <w:gridSpan w:val="5"/>
            <w:shd w:val="clear" w:color="auto" w:fill="DBE5F1" w:themeFill="accent1" w:themeFillTint="33"/>
          </w:tcPr>
          <w:p w14:paraId="41C463DD" w14:textId="799D9448" w:rsidR="009B045E" w:rsidRPr="000A2A00" w:rsidRDefault="009B045E" w:rsidP="009B045E">
            <w:pPr>
              <w:spacing w:after="0" w:line="240" w:lineRule="auto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</w:rPr>
              <w:t xml:space="preserve">         </w:t>
            </w:r>
            <w:r w:rsidRPr="000A2A00">
              <w:rPr>
                <w:b/>
                <w:smallCaps/>
                <w:sz w:val="20"/>
                <w:szCs w:val="20"/>
              </w:rPr>
              <w:t xml:space="preserve">SEZIONE 13 -  Risultati di apprendimento intermedi dei percorsi di istruzione professionale per le attività </w:t>
            </w:r>
            <w:r w:rsidR="00634CC0" w:rsidRPr="000A2A00">
              <w:rPr>
                <w:b/>
                <w:smallCaps/>
                <w:sz w:val="20"/>
                <w:szCs w:val="20"/>
              </w:rPr>
              <w:t xml:space="preserve">e gli insegnamenti di area generale e di indirizzo  . (Per le Competenze in uscita vedi linee guida Ministeriali </w:t>
            </w:r>
            <w:proofErr w:type="spellStart"/>
            <w:r w:rsidR="00634CC0" w:rsidRPr="000A2A00">
              <w:rPr>
                <w:b/>
                <w:smallCaps/>
                <w:sz w:val="20"/>
                <w:szCs w:val="20"/>
              </w:rPr>
              <w:t>All</w:t>
            </w:r>
            <w:proofErr w:type="spellEnd"/>
            <w:r w:rsidR="00634CC0" w:rsidRPr="000A2A00">
              <w:rPr>
                <w:b/>
                <w:smallCaps/>
                <w:sz w:val="20"/>
                <w:szCs w:val="20"/>
              </w:rPr>
              <w:t xml:space="preserve">. B – </w:t>
            </w:r>
            <w:proofErr w:type="spellStart"/>
            <w:r w:rsidR="00634CC0" w:rsidRPr="000A2A00">
              <w:rPr>
                <w:b/>
                <w:smallCaps/>
                <w:sz w:val="20"/>
                <w:szCs w:val="20"/>
              </w:rPr>
              <w:t>All</w:t>
            </w:r>
            <w:proofErr w:type="spellEnd"/>
            <w:r w:rsidR="00634CC0" w:rsidRPr="000A2A00">
              <w:rPr>
                <w:b/>
                <w:smallCaps/>
                <w:sz w:val="20"/>
                <w:szCs w:val="20"/>
              </w:rPr>
              <w:t>. C.</w:t>
            </w:r>
          </w:p>
          <w:p w14:paraId="2637E443" w14:textId="77777777" w:rsidR="009B045E" w:rsidRDefault="009B045E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34CC0" w:rsidRPr="006F1EF4" w14:paraId="0540208E" w14:textId="77777777" w:rsidTr="00733A33">
        <w:tc>
          <w:tcPr>
            <w:tcW w:w="10201" w:type="dxa"/>
            <w:gridSpan w:val="5"/>
            <w:shd w:val="clear" w:color="auto" w:fill="DBE5F1" w:themeFill="accent1" w:themeFillTint="33"/>
          </w:tcPr>
          <w:p w14:paraId="254FE63B" w14:textId="2482B9A3" w:rsidR="00634CC0" w:rsidRDefault="00634CC0" w:rsidP="00634CC0">
            <w:pPr>
              <w:spacing w:after="0" w:line="240" w:lineRule="auto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competenze di area generale </w:t>
            </w:r>
            <w:r w:rsidR="000A2A00">
              <w:rPr>
                <w:b/>
                <w:smallCaps/>
              </w:rPr>
              <w:t xml:space="preserve">(Biennio) </w:t>
            </w:r>
            <w:r>
              <w:rPr>
                <w:b/>
                <w:smallCaps/>
              </w:rPr>
              <w:t>Allegato B</w:t>
            </w:r>
          </w:p>
        </w:tc>
      </w:tr>
      <w:tr w:rsidR="009B045E" w:rsidRPr="006F1EF4" w14:paraId="6D29F55D" w14:textId="77777777" w:rsidTr="00733A33">
        <w:tc>
          <w:tcPr>
            <w:tcW w:w="675" w:type="dxa"/>
          </w:tcPr>
          <w:p w14:paraId="3647F2DB" w14:textId="4FAC490E" w:rsidR="009B045E" w:rsidRPr="006F1EF4" w:rsidRDefault="009B045E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013C79D4" w14:textId="77777777" w:rsidR="009B045E" w:rsidRPr="006F1EF4" w:rsidRDefault="009B045E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081A6B52" w14:textId="77777777" w:rsidR="009B045E" w:rsidRPr="006F1EF4" w:rsidRDefault="009B045E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1276" w:type="dxa"/>
          </w:tcPr>
          <w:p w14:paraId="7893F032" w14:textId="77777777" w:rsidR="009B045E" w:rsidRPr="006F1EF4" w:rsidRDefault="009B045E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1° ANNO</w:t>
            </w:r>
          </w:p>
        </w:tc>
        <w:tc>
          <w:tcPr>
            <w:tcW w:w="737" w:type="dxa"/>
          </w:tcPr>
          <w:p w14:paraId="5E729779" w14:textId="77777777" w:rsidR="009B045E" w:rsidRPr="006F1EF4" w:rsidRDefault="009B045E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BIENNIO</w:t>
            </w:r>
          </w:p>
        </w:tc>
      </w:tr>
      <w:tr w:rsidR="009B045E" w:rsidRPr="006F1EF4" w14:paraId="12C1952A" w14:textId="77777777" w:rsidTr="00733A33">
        <w:tc>
          <w:tcPr>
            <w:tcW w:w="675" w:type="dxa"/>
          </w:tcPr>
          <w:p w14:paraId="7DB6ED03" w14:textId="77777777" w:rsidR="009B045E" w:rsidRPr="006F1EF4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6DAF9295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Saper valutare i fatti e orientare i propri comportamenti personali in ambito familiare, scolastico e sociale.</w:t>
            </w:r>
          </w:p>
          <w:p w14:paraId="03976022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14FB185" w14:textId="77777777" w:rsidR="009B045E" w:rsidRDefault="009B045E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color w:val="000000"/>
                <w:sz w:val="18"/>
                <w:szCs w:val="18"/>
              </w:rPr>
              <w:t>Asse storico-sociale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495A2BDC" w14:textId="77777777" w:rsidR="009B045E" w:rsidRDefault="009B045E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  <w:r>
              <w:rPr>
                <w:sz w:val="18"/>
                <w:szCs w:val="18"/>
              </w:rPr>
              <w:t>.</w:t>
            </w:r>
          </w:p>
          <w:p w14:paraId="23516A05" w14:textId="77777777" w:rsidR="009B045E" w:rsidRPr="00F03308" w:rsidRDefault="009B045E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5D0628" w14:textId="77777777" w:rsidR="009B045E" w:rsidRPr="00F03308" w:rsidRDefault="009B045E" w:rsidP="00260C2E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CC1D2D1" w14:textId="77777777" w:rsidR="009B045E" w:rsidRPr="00F03308" w:rsidRDefault="009B045E" w:rsidP="00260C2E">
            <w:pPr>
              <w:spacing w:after="0" w:line="240" w:lineRule="auto"/>
              <w:ind w:left="567"/>
              <w:contextualSpacing/>
              <w:rPr>
                <w:sz w:val="18"/>
                <w:szCs w:val="18"/>
              </w:rPr>
            </w:pPr>
          </w:p>
        </w:tc>
      </w:tr>
      <w:tr w:rsidR="009B045E" w:rsidRPr="006F1EF4" w14:paraId="145B2D0C" w14:textId="77777777" w:rsidTr="00733A33">
        <w:tc>
          <w:tcPr>
            <w:tcW w:w="675" w:type="dxa"/>
          </w:tcPr>
          <w:p w14:paraId="27841BB0" w14:textId="77777777" w:rsidR="009B045E" w:rsidRPr="006F1EF4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122707F5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Gestire l’interazione comunicativa, orale e scritta, in relazione agli interlocutori e al contesto. Comprendere i punti principali di testi orali e scritti di varia tipologia, provenienti da fonti diverse, anche digitali.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</w:tc>
        <w:tc>
          <w:tcPr>
            <w:tcW w:w="2126" w:type="dxa"/>
          </w:tcPr>
          <w:p w14:paraId="7E68ED62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1A67CF53" w14:textId="77777777" w:rsidR="009B045E" w:rsidRPr="00F03308" w:rsidRDefault="009B045E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</w:tcPr>
          <w:p w14:paraId="1B896D69" w14:textId="77777777" w:rsidR="009B045E" w:rsidRPr="00F03308" w:rsidRDefault="009B045E" w:rsidP="00260C2E">
            <w:pPr>
              <w:spacing w:after="0" w:line="240" w:lineRule="auto"/>
              <w:ind w:left="141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23708D9" w14:textId="77777777" w:rsidR="009B045E" w:rsidRPr="00F03308" w:rsidRDefault="009B045E" w:rsidP="00260C2E">
            <w:pPr>
              <w:spacing w:after="0" w:line="240" w:lineRule="auto"/>
              <w:ind w:left="123"/>
              <w:contextualSpacing/>
              <w:rPr>
                <w:sz w:val="18"/>
                <w:szCs w:val="18"/>
              </w:rPr>
            </w:pPr>
          </w:p>
        </w:tc>
      </w:tr>
      <w:tr w:rsidR="009B045E" w:rsidRPr="006F1EF4" w14:paraId="0F800030" w14:textId="77777777" w:rsidTr="00733A33">
        <w:tc>
          <w:tcPr>
            <w:tcW w:w="675" w:type="dxa"/>
          </w:tcPr>
          <w:p w14:paraId="08DBF264" w14:textId="77777777" w:rsidR="009B045E" w:rsidRPr="006F1EF4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78EEA650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Acquisire informazioni sulle caratteristiche geomorfologiche e antropiche del territorio e delle sue trasformazioni nel tempo, applicando strumenti e metodi adeguati.</w:t>
            </w:r>
          </w:p>
        </w:tc>
        <w:tc>
          <w:tcPr>
            <w:tcW w:w="2126" w:type="dxa"/>
          </w:tcPr>
          <w:p w14:paraId="766F4FE8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2759796F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</w:tcPr>
          <w:p w14:paraId="2E945E6F" w14:textId="77777777" w:rsidR="009B045E" w:rsidRPr="00F03308" w:rsidRDefault="009B045E" w:rsidP="00260C2E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CF78A44" w14:textId="77777777" w:rsidR="009B045E" w:rsidRPr="00F03308" w:rsidRDefault="009B045E" w:rsidP="00260C2E">
            <w:pPr>
              <w:spacing w:after="0" w:line="240" w:lineRule="auto"/>
              <w:ind w:left="161"/>
              <w:contextualSpacing/>
              <w:rPr>
                <w:sz w:val="18"/>
                <w:szCs w:val="18"/>
              </w:rPr>
            </w:pPr>
          </w:p>
        </w:tc>
      </w:tr>
      <w:tr w:rsidR="009B045E" w:rsidRPr="006F1EF4" w14:paraId="0E93FD6B" w14:textId="77777777" w:rsidTr="00733A33">
        <w:tc>
          <w:tcPr>
            <w:tcW w:w="675" w:type="dxa"/>
          </w:tcPr>
          <w:p w14:paraId="3C93EEBB" w14:textId="77777777" w:rsidR="009B045E" w:rsidRPr="006F1EF4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123A45BE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Acquisire informazioni sulle tradizioni culturali locali utilizzando strumenti e metodi adeguati. Illustrare le caratteristiche della cultura locale e nazionale di appartenenza, anche a soggetti di altre culture.</w:t>
            </w:r>
          </w:p>
          <w:p w14:paraId="60923A47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64D28EBB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CBA8D12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1BC2F662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2172D768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</w:tcPr>
          <w:p w14:paraId="4DBE8766" w14:textId="77777777" w:rsidR="009B045E" w:rsidRPr="00F03308" w:rsidRDefault="009B045E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15D2CFF" w14:textId="77777777" w:rsidR="009B045E" w:rsidRPr="00F03308" w:rsidRDefault="009B045E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B045E" w:rsidRPr="006F1EF4" w14:paraId="13A013DF" w14:textId="77777777" w:rsidTr="00733A33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5E6DAFFC" w14:textId="77777777" w:rsidR="009B045E" w:rsidRPr="006F1EF4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10546A4" w14:textId="77777777" w:rsidR="009B045E" w:rsidRPr="00F03308" w:rsidRDefault="009B045E" w:rsidP="00260C2E">
            <w:pPr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la lingua straniera, in ambiti inerenti alla sfera personale e sociale, per comprendere i punti principali di testi orali e scritti; per produrre semplici e brevi testi orali e scritti per descrivere e raccontare esperienze ed eventi; per interagire in situazioni semplici e di routine e partecipare a brevi conversazioni.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273D13A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202E7B22" w14:textId="77777777" w:rsidR="009B045E" w:rsidRPr="00F03308" w:rsidRDefault="009B045E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23691C2" w14:textId="77777777" w:rsidR="009B045E" w:rsidRPr="00F03308" w:rsidRDefault="009B045E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7282811C" w14:textId="77777777" w:rsidR="009B045E" w:rsidRPr="00F03308" w:rsidRDefault="009B045E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B045E" w:rsidRPr="006F1EF4" w14:paraId="02E5BBE8" w14:textId="77777777" w:rsidTr="00733A33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7F271FDC" w14:textId="77777777" w:rsidR="009B045E" w:rsidRPr="006F1EF4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AFE3090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Acquisire informazioni sulle testimonianze artistiche e sui beni ambientali del territorio di appartenenza utilizzando strumenti e metodi adeguati.</w:t>
            </w:r>
          </w:p>
          <w:p w14:paraId="2499BEAF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39350628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23A0A6B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47AE7533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0AD30690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AF7E67" w14:textId="77777777" w:rsidR="009B045E" w:rsidRPr="00F03308" w:rsidRDefault="009B045E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5391292E" w14:textId="77777777" w:rsidR="009B045E" w:rsidRPr="00F03308" w:rsidRDefault="009B045E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B045E" w:rsidRPr="006F1EF4" w14:paraId="0D87E944" w14:textId="77777777" w:rsidTr="00733A33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42665FDD" w14:textId="77777777" w:rsidR="009B045E" w:rsidRPr="006F1EF4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C787E0C" w14:textId="77777777" w:rsidR="009B045E" w:rsidRPr="00F03308" w:rsidRDefault="009B045E" w:rsidP="00260C2E">
            <w:pPr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Identificare le forme di comunicazione e utilizzare le informazioni per produrre semplici testi multimediali in contesti strutturati, sia in italiano sia nelle lingue straniere oggetto di studio, verificando l’attendibilità delle fonti.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5887E41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40607308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29D791" w14:textId="77777777" w:rsidR="009B045E" w:rsidRPr="00F03308" w:rsidRDefault="009B045E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133FB177" w14:textId="77777777" w:rsidR="009B045E" w:rsidRPr="00F03308" w:rsidRDefault="009B045E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B045E" w:rsidRPr="006F1EF4" w14:paraId="1A6C2C7E" w14:textId="77777777" w:rsidTr="00733A33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320C90AC" w14:textId="77777777" w:rsidR="009B045E" w:rsidRPr="006F1EF4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716EE74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i principali dispositivi individuali e servizi di rete nell’ambito della vita quotidiana e in contesti di studio circoscritti rispettando le norme in materia di sicurezza e privacy</w:t>
            </w:r>
          </w:p>
          <w:p w14:paraId="35C6950F" w14:textId="77777777" w:rsidR="009B045E" w:rsidRPr="00F03308" w:rsidRDefault="009B045E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512DC7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2B55F027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EADF3D" w14:textId="77777777" w:rsidR="009B045E" w:rsidRPr="00F03308" w:rsidRDefault="009B045E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3F82DD2F" w14:textId="77777777" w:rsidR="009B045E" w:rsidRPr="00F03308" w:rsidRDefault="009B045E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B045E" w:rsidRPr="006F1EF4" w14:paraId="297182E7" w14:textId="77777777" w:rsidTr="00733A33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42F39E23" w14:textId="77777777" w:rsidR="009B045E" w:rsidRPr="006F1EF4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7067FAE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Praticare l’espressività corporea ed esercitare la pratica sportiva, in modo efficace, in situazioni note, in ambito familiare, scolastico e sociale.</w:t>
            </w:r>
          </w:p>
          <w:p w14:paraId="6F5CFD51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5D6EF4B9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4AF576B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 sociale</w:t>
            </w:r>
          </w:p>
          <w:p w14:paraId="55B96129" w14:textId="77777777" w:rsidR="009B045E" w:rsidRPr="00F03308" w:rsidRDefault="009B045E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D15210" w14:textId="77777777" w:rsidR="009B045E" w:rsidRPr="00F03308" w:rsidRDefault="009B045E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5046066E" w14:textId="77777777" w:rsidR="009B045E" w:rsidRPr="00F03308" w:rsidRDefault="009B045E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B045E" w:rsidRPr="006F1EF4" w14:paraId="2C85F402" w14:textId="77777777" w:rsidTr="00733A33">
        <w:tc>
          <w:tcPr>
            <w:tcW w:w="675" w:type="dxa"/>
          </w:tcPr>
          <w:p w14:paraId="02B7A2B3" w14:textId="77777777" w:rsidR="009B045E" w:rsidRPr="006F1EF4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59E96B24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Riconoscere le principali funzioni e processi di un’organizzazione e i principi di base dell’economia.</w:t>
            </w:r>
          </w:p>
          <w:p w14:paraId="6AC0342C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6A9E62A2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93ADB35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41F871D8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matematico</w:t>
            </w:r>
          </w:p>
          <w:p w14:paraId="73345364" w14:textId="77777777" w:rsidR="009B045E" w:rsidRPr="00F03308" w:rsidRDefault="009B045E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</w:tcPr>
          <w:p w14:paraId="3970210F" w14:textId="77777777" w:rsidR="009B045E" w:rsidRPr="00F03308" w:rsidRDefault="009B045E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1DB10E80" w14:textId="77777777" w:rsidR="009B045E" w:rsidRPr="00F03308" w:rsidRDefault="009B045E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B045E" w:rsidRPr="006F1EF4" w14:paraId="5537BDDC" w14:textId="77777777" w:rsidTr="00733A33">
        <w:tc>
          <w:tcPr>
            <w:tcW w:w="675" w:type="dxa"/>
          </w:tcPr>
          <w:p w14:paraId="29EEAA59" w14:textId="77777777" w:rsidR="009B045E" w:rsidRPr="006F1EF4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4409E5F5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gli strumenti tecnologici affidati avendo cura della sicurezza, della tutela della salute nei luoghi di lavoro e della dignità della persona, nel rispetto della normativa di riferimento e sotto supervisione.</w:t>
            </w:r>
          </w:p>
        </w:tc>
        <w:tc>
          <w:tcPr>
            <w:tcW w:w="2126" w:type="dxa"/>
          </w:tcPr>
          <w:p w14:paraId="4AC7C8BC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6D6CC13D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</w:tcPr>
          <w:p w14:paraId="003E456A" w14:textId="77777777" w:rsidR="009B045E" w:rsidRPr="00F03308" w:rsidRDefault="009B045E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FF9978C" w14:textId="77777777" w:rsidR="009B045E" w:rsidRPr="00F03308" w:rsidRDefault="009B045E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B045E" w:rsidRPr="006F1EF4" w14:paraId="0CE764C5" w14:textId="77777777" w:rsidTr="00733A33">
        <w:trPr>
          <w:trHeight w:val="64"/>
        </w:trPr>
        <w:tc>
          <w:tcPr>
            <w:tcW w:w="675" w:type="dxa"/>
          </w:tcPr>
          <w:p w14:paraId="567B8DA4" w14:textId="77777777" w:rsidR="009B045E" w:rsidRPr="006F1EF4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5CF5BBEC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i concetti e gli strumenti fondamentali dell’asse culturale matematico per affrontare e risolvere problemi strutturati anche utilizzando strumenti e applicazioni informatiche.</w:t>
            </w:r>
          </w:p>
          <w:p w14:paraId="5A37236D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1056EC82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71BBFDE2" w14:textId="77777777" w:rsidR="009B045E" w:rsidRPr="00F03308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storico-sociale</w:t>
            </w:r>
          </w:p>
        </w:tc>
        <w:tc>
          <w:tcPr>
            <w:tcW w:w="1276" w:type="dxa"/>
          </w:tcPr>
          <w:p w14:paraId="5407ABF4" w14:textId="77777777" w:rsidR="009B045E" w:rsidRPr="00F03308" w:rsidRDefault="009B045E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55C9C5D" w14:textId="77777777" w:rsidR="009B045E" w:rsidRPr="00F03308" w:rsidRDefault="009B045E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</w:tbl>
    <w:p w14:paraId="241189E6" w14:textId="2151B997" w:rsidR="009B045E" w:rsidRDefault="009B045E" w:rsidP="009B045E">
      <w:pPr>
        <w:pStyle w:val="Nessunaspaziatura"/>
        <w:spacing w:line="276" w:lineRule="auto"/>
        <w:rPr>
          <w:rFonts w:cs="Calibri"/>
          <w:b/>
          <w:i/>
        </w:rPr>
      </w:pPr>
    </w:p>
    <w:p w14:paraId="3BA4CDDC" w14:textId="77777777" w:rsidR="00300C4E" w:rsidRPr="00FD70DD" w:rsidRDefault="00300C4E" w:rsidP="00300C4E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57498CA1" w14:textId="77777777" w:rsidR="00300C4E" w:rsidRDefault="00300C4E" w:rsidP="009B045E">
      <w:pPr>
        <w:pStyle w:val="Nessunaspaziatura"/>
        <w:spacing w:line="276" w:lineRule="auto"/>
        <w:rPr>
          <w:rFonts w:cs="Calibri"/>
          <w:b/>
          <w:i/>
        </w:rPr>
      </w:pPr>
    </w:p>
    <w:tbl>
      <w:tblPr>
        <w:tblStyle w:val="TableGrid1"/>
        <w:tblpPr w:leftFromText="141" w:rightFromText="141" w:vertAnchor="text" w:horzAnchor="margin" w:tblpYSpec="bottom"/>
        <w:tblOverlap w:val="never"/>
        <w:tblW w:w="10256" w:type="dxa"/>
        <w:tblLayout w:type="fixed"/>
        <w:tblLook w:val="04A0" w:firstRow="1" w:lastRow="0" w:firstColumn="1" w:lastColumn="0" w:noHBand="0" w:noVBand="1"/>
      </w:tblPr>
      <w:tblGrid>
        <w:gridCol w:w="279"/>
        <w:gridCol w:w="4138"/>
        <w:gridCol w:w="2822"/>
        <w:gridCol w:w="1461"/>
        <w:gridCol w:w="1556"/>
      </w:tblGrid>
      <w:tr w:rsidR="009B045E" w:rsidRPr="00F03308" w14:paraId="3AE48C55" w14:textId="77777777" w:rsidTr="00260C2E">
        <w:tc>
          <w:tcPr>
            <w:tcW w:w="10256" w:type="dxa"/>
            <w:gridSpan w:val="5"/>
            <w:shd w:val="clear" w:color="auto" w:fill="DBE5F1" w:themeFill="accent1" w:themeFillTint="33"/>
          </w:tcPr>
          <w:p w14:paraId="4FE3F619" w14:textId="77777777" w:rsidR="009B045E" w:rsidRDefault="009B045E" w:rsidP="00260C2E">
            <w:pPr>
              <w:spacing w:after="0" w:line="240" w:lineRule="auto"/>
              <w:jc w:val="center"/>
              <w:rPr>
                <w:rFonts w:cs="Calibri"/>
                <w:b/>
                <w:smallCaps/>
              </w:rPr>
            </w:pPr>
          </w:p>
          <w:p w14:paraId="77650A1A" w14:textId="44118243" w:rsidR="009B045E" w:rsidRPr="0094630F" w:rsidRDefault="009B045E" w:rsidP="00260C2E">
            <w:pPr>
              <w:spacing w:after="0" w:line="240" w:lineRule="auto"/>
              <w:jc w:val="center"/>
              <w:rPr>
                <w:b/>
                <w:smallCaps/>
              </w:rPr>
            </w:pPr>
            <w:r w:rsidRPr="0094630F">
              <w:rPr>
                <w:b/>
                <w:smallCaps/>
              </w:rPr>
              <w:t>Competenze area di indirizzo</w:t>
            </w:r>
            <w:r w:rsidR="000A2A00">
              <w:rPr>
                <w:b/>
                <w:smallCaps/>
              </w:rPr>
              <w:t xml:space="preserve"> (Biennio) </w:t>
            </w:r>
            <w:r w:rsidRPr="0094630F">
              <w:rPr>
                <w:b/>
                <w:smallCaps/>
              </w:rPr>
              <w:t xml:space="preserve"> </w:t>
            </w:r>
            <w:r w:rsidR="00634CC0">
              <w:rPr>
                <w:b/>
                <w:smallCaps/>
              </w:rPr>
              <w:t>Allegato C</w:t>
            </w:r>
          </w:p>
          <w:p w14:paraId="7A416C4C" w14:textId="77777777" w:rsidR="009B045E" w:rsidRDefault="009B045E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B045E" w:rsidRPr="00F03308" w14:paraId="42FB5EB6" w14:textId="77777777" w:rsidTr="00260C2E">
        <w:tc>
          <w:tcPr>
            <w:tcW w:w="279" w:type="dxa"/>
          </w:tcPr>
          <w:p w14:paraId="6CE861EE" w14:textId="3A734872" w:rsidR="009B045E" w:rsidRPr="000C3D02" w:rsidRDefault="009B045E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38" w:type="dxa"/>
          </w:tcPr>
          <w:p w14:paraId="2A01EB7C" w14:textId="77777777" w:rsidR="009B045E" w:rsidRPr="00F03308" w:rsidRDefault="009B045E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Competenze intermedie</w:t>
            </w:r>
          </w:p>
        </w:tc>
        <w:tc>
          <w:tcPr>
            <w:tcW w:w="2822" w:type="dxa"/>
          </w:tcPr>
          <w:p w14:paraId="26B3CFFC" w14:textId="77777777" w:rsidR="009B045E" w:rsidRPr="00F03308" w:rsidRDefault="009B045E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Assi culturali</w:t>
            </w:r>
          </w:p>
        </w:tc>
        <w:tc>
          <w:tcPr>
            <w:tcW w:w="1461" w:type="dxa"/>
          </w:tcPr>
          <w:p w14:paraId="5B3ECB84" w14:textId="77777777" w:rsidR="009B045E" w:rsidRPr="00F03308" w:rsidRDefault="009B045E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1° ANNO</w:t>
            </w:r>
          </w:p>
        </w:tc>
        <w:tc>
          <w:tcPr>
            <w:tcW w:w="1556" w:type="dxa"/>
          </w:tcPr>
          <w:p w14:paraId="1312600C" w14:textId="77777777" w:rsidR="009B045E" w:rsidRPr="00F03308" w:rsidRDefault="009B045E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BIENNIO</w:t>
            </w:r>
          </w:p>
        </w:tc>
      </w:tr>
      <w:tr w:rsidR="009B045E" w:rsidRPr="00F03308" w14:paraId="2E94350A" w14:textId="77777777" w:rsidTr="00634CC0">
        <w:tc>
          <w:tcPr>
            <w:tcW w:w="279" w:type="dxa"/>
          </w:tcPr>
          <w:p w14:paraId="406D485B" w14:textId="77777777" w:rsidR="009B045E" w:rsidRPr="000C3D02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1</w:t>
            </w:r>
          </w:p>
        </w:tc>
        <w:tc>
          <w:tcPr>
            <w:tcW w:w="4138" w:type="dxa"/>
          </w:tcPr>
          <w:p w14:paraId="3B7D958A" w14:textId="77777777" w:rsidR="009B045E" w:rsidRPr="00F03308" w:rsidRDefault="009B045E" w:rsidP="00260C2E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D6C66">
              <w:rPr>
                <w:sz w:val="18"/>
                <w:szCs w:val="18"/>
              </w:rPr>
              <w:t>Analizzare e interpretare schemi di semplici apparati, impianti e dispositivi.</w:t>
            </w:r>
          </w:p>
        </w:tc>
        <w:tc>
          <w:tcPr>
            <w:tcW w:w="2822" w:type="dxa"/>
            <w:shd w:val="clear" w:color="auto" w:fill="auto"/>
          </w:tcPr>
          <w:p w14:paraId="5BDE97BD" w14:textId="77777777" w:rsidR="009B045E" w:rsidRDefault="009B045E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r>
              <w:rPr>
                <w:rFonts w:eastAsia="Times New Roman" w:cstheme="minorHAnsi"/>
                <w:sz w:val="18"/>
                <w:szCs w:val="18"/>
              </w:rPr>
              <w:t>flessionale</w:t>
            </w:r>
          </w:p>
          <w:p w14:paraId="057007E1" w14:textId="77777777" w:rsidR="009B045E" w:rsidRDefault="009B045E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Asse dei linguaggi</w:t>
            </w:r>
          </w:p>
          <w:p w14:paraId="35EAEA87" w14:textId="77777777" w:rsidR="009B045E" w:rsidRPr="00F03308" w:rsidRDefault="009B045E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Asse matematico</w:t>
            </w:r>
          </w:p>
          <w:p w14:paraId="103401D5" w14:textId="77777777" w:rsidR="009B045E" w:rsidRPr="00F03308" w:rsidRDefault="009B045E" w:rsidP="00260C2E">
            <w:pPr>
              <w:shd w:val="clear" w:color="auto" w:fill="F0F2F4"/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</w:tcPr>
          <w:p w14:paraId="3636F21D" w14:textId="77777777" w:rsidR="009B045E" w:rsidRPr="00F03308" w:rsidRDefault="009B045E" w:rsidP="00260C2E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74F3230A" w14:textId="77777777" w:rsidR="009B045E" w:rsidRPr="00F03308" w:rsidRDefault="009B045E" w:rsidP="00260C2E">
            <w:pPr>
              <w:spacing w:after="0" w:line="240" w:lineRule="auto"/>
              <w:ind w:left="220"/>
              <w:contextualSpacing/>
              <w:rPr>
                <w:sz w:val="18"/>
                <w:szCs w:val="18"/>
              </w:rPr>
            </w:pPr>
          </w:p>
        </w:tc>
      </w:tr>
      <w:tr w:rsidR="009B045E" w:rsidRPr="00F03308" w14:paraId="0BA140F7" w14:textId="77777777" w:rsidTr="00634CC0">
        <w:trPr>
          <w:trHeight w:val="705"/>
        </w:trPr>
        <w:tc>
          <w:tcPr>
            <w:tcW w:w="279" w:type="dxa"/>
            <w:tcBorders>
              <w:bottom w:val="single" w:sz="4" w:space="0" w:color="auto"/>
            </w:tcBorders>
          </w:tcPr>
          <w:p w14:paraId="06C38499" w14:textId="77777777" w:rsidR="009B045E" w:rsidRPr="000C3D02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2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14:paraId="15C28B65" w14:textId="77777777" w:rsidR="009B045E" w:rsidRPr="002A4023" w:rsidRDefault="009B045E" w:rsidP="00260C2E">
            <w:pPr>
              <w:rPr>
                <w:sz w:val="18"/>
                <w:szCs w:val="18"/>
              </w:rPr>
            </w:pPr>
            <w:r w:rsidRPr="007D6C66">
              <w:rPr>
                <w:sz w:val="18"/>
                <w:szCs w:val="18"/>
              </w:rPr>
              <w:t>Realizzare semplici apparati e impianti, secondo le istruzioni ricevute, tenendo</w:t>
            </w:r>
            <w:r>
              <w:rPr>
                <w:sz w:val="18"/>
                <w:szCs w:val="18"/>
              </w:rPr>
              <w:t xml:space="preserve"> </w:t>
            </w:r>
            <w:r w:rsidRPr="007D6C66">
              <w:rPr>
                <w:sz w:val="18"/>
                <w:szCs w:val="18"/>
              </w:rPr>
              <w:t>presente la normativa di settore.</w:t>
            </w:r>
          </w:p>
        </w:tc>
        <w:tc>
          <w:tcPr>
            <w:tcW w:w="28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6A62CD" w14:textId="77777777" w:rsidR="009B045E" w:rsidRDefault="009B045E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r>
              <w:rPr>
                <w:rFonts w:eastAsia="Times New Roman" w:cstheme="minorHAnsi"/>
                <w:sz w:val="18"/>
                <w:szCs w:val="18"/>
              </w:rPr>
              <w:t>flessionale</w:t>
            </w:r>
          </w:p>
          <w:p w14:paraId="035D4CC2" w14:textId="77777777" w:rsidR="009B045E" w:rsidRPr="00F03308" w:rsidRDefault="009B045E" w:rsidP="00260C2E">
            <w:pPr>
              <w:shd w:val="clear" w:color="auto" w:fill="F0F2F4"/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2D5672BD" w14:textId="77777777" w:rsidR="009B045E" w:rsidRPr="00F03308" w:rsidRDefault="009B045E" w:rsidP="00260C2E">
            <w:pPr>
              <w:spacing w:after="0" w:line="240" w:lineRule="auto"/>
              <w:ind w:left="107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687C8257" w14:textId="77777777" w:rsidR="009B045E" w:rsidRPr="00F03308" w:rsidRDefault="009B045E" w:rsidP="00260C2E">
            <w:pPr>
              <w:spacing w:after="0" w:line="240" w:lineRule="auto"/>
              <w:ind w:left="123"/>
              <w:contextualSpacing/>
              <w:rPr>
                <w:sz w:val="18"/>
                <w:szCs w:val="18"/>
              </w:rPr>
            </w:pPr>
          </w:p>
        </w:tc>
      </w:tr>
      <w:tr w:rsidR="009B045E" w:rsidRPr="00F03308" w14:paraId="3F215197" w14:textId="77777777" w:rsidTr="00634CC0">
        <w:tc>
          <w:tcPr>
            <w:tcW w:w="279" w:type="dxa"/>
          </w:tcPr>
          <w:p w14:paraId="4445F2C9" w14:textId="77777777" w:rsidR="009B045E" w:rsidRPr="000C3D02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3</w:t>
            </w:r>
          </w:p>
        </w:tc>
        <w:tc>
          <w:tcPr>
            <w:tcW w:w="4138" w:type="dxa"/>
          </w:tcPr>
          <w:p w14:paraId="4A7FE58E" w14:textId="77777777" w:rsidR="009B045E" w:rsidRPr="00F03308" w:rsidRDefault="009B045E" w:rsidP="00260C2E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D6C66">
              <w:rPr>
                <w:sz w:val="18"/>
                <w:szCs w:val="18"/>
              </w:rPr>
              <w:t>Collaborare nelle attività di assistenza tecnica, nonché di manutenzione ordinaria e straordinaria, di semplici apparati, impianti e di parti dei veicoli a motore ed assimilati.</w:t>
            </w:r>
          </w:p>
        </w:tc>
        <w:tc>
          <w:tcPr>
            <w:tcW w:w="2822" w:type="dxa"/>
            <w:shd w:val="clear" w:color="auto" w:fill="FFFFFF" w:themeFill="background1"/>
          </w:tcPr>
          <w:p w14:paraId="27965EF1" w14:textId="77777777" w:rsidR="009B045E" w:rsidRPr="00D56105" w:rsidRDefault="009B045E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r>
              <w:rPr>
                <w:rFonts w:eastAsia="Times New Roman" w:cstheme="minorHAnsi"/>
                <w:sz w:val="18"/>
                <w:szCs w:val="18"/>
              </w:rPr>
              <w:t>flessionale</w:t>
            </w:r>
          </w:p>
        </w:tc>
        <w:tc>
          <w:tcPr>
            <w:tcW w:w="1461" w:type="dxa"/>
          </w:tcPr>
          <w:p w14:paraId="4EC4FBAC" w14:textId="77777777" w:rsidR="009B045E" w:rsidRPr="00F03308" w:rsidRDefault="009B045E" w:rsidP="00260C2E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75F7D132" w14:textId="77777777" w:rsidR="009B045E" w:rsidRPr="00F03308" w:rsidRDefault="009B045E" w:rsidP="00260C2E">
            <w:pPr>
              <w:spacing w:after="0" w:line="240" w:lineRule="auto"/>
              <w:ind w:left="161"/>
              <w:contextualSpacing/>
              <w:rPr>
                <w:sz w:val="18"/>
                <w:szCs w:val="18"/>
              </w:rPr>
            </w:pPr>
          </w:p>
        </w:tc>
      </w:tr>
      <w:tr w:rsidR="009B045E" w:rsidRPr="00F03308" w14:paraId="1845929B" w14:textId="77777777" w:rsidTr="00634CC0">
        <w:tc>
          <w:tcPr>
            <w:tcW w:w="279" w:type="dxa"/>
          </w:tcPr>
          <w:p w14:paraId="7C43F361" w14:textId="77777777" w:rsidR="009B045E" w:rsidRPr="000C3D02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4</w:t>
            </w:r>
          </w:p>
        </w:tc>
        <w:tc>
          <w:tcPr>
            <w:tcW w:w="4138" w:type="dxa"/>
          </w:tcPr>
          <w:p w14:paraId="55DCD529" w14:textId="77777777" w:rsidR="009B045E" w:rsidRPr="00F03308" w:rsidRDefault="009B045E" w:rsidP="00260C2E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D6C66">
              <w:rPr>
                <w:sz w:val="18"/>
                <w:szCs w:val="18"/>
              </w:rPr>
              <w:t>Collaborare alle attività di verifica in</w:t>
            </w:r>
            <w:r>
              <w:rPr>
                <w:sz w:val="18"/>
                <w:szCs w:val="18"/>
              </w:rPr>
              <w:t xml:space="preserve"> situazioni semplici.</w:t>
            </w:r>
          </w:p>
        </w:tc>
        <w:tc>
          <w:tcPr>
            <w:tcW w:w="2822" w:type="dxa"/>
            <w:shd w:val="clear" w:color="auto" w:fill="FFFFFF" w:themeFill="background1"/>
          </w:tcPr>
          <w:p w14:paraId="13EA68BA" w14:textId="77777777" w:rsidR="009B045E" w:rsidRPr="00713495" w:rsidRDefault="009B045E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r>
              <w:rPr>
                <w:rFonts w:eastAsia="Times New Roman" w:cstheme="minorHAnsi"/>
                <w:sz w:val="18"/>
                <w:szCs w:val="18"/>
              </w:rPr>
              <w:t>flessionale</w:t>
            </w:r>
          </w:p>
        </w:tc>
        <w:tc>
          <w:tcPr>
            <w:tcW w:w="1461" w:type="dxa"/>
          </w:tcPr>
          <w:p w14:paraId="22C07174" w14:textId="77777777" w:rsidR="009B045E" w:rsidRPr="00F03308" w:rsidRDefault="009B045E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4BCD265D" w14:textId="77777777" w:rsidR="009B045E" w:rsidRPr="00F03308" w:rsidRDefault="009B045E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B045E" w:rsidRPr="00F03308" w14:paraId="25828C99" w14:textId="77777777" w:rsidTr="00634CC0">
        <w:tc>
          <w:tcPr>
            <w:tcW w:w="279" w:type="dxa"/>
          </w:tcPr>
          <w:p w14:paraId="40160F76" w14:textId="77777777" w:rsidR="009B045E" w:rsidRPr="000C3D02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5</w:t>
            </w:r>
          </w:p>
        </w:tc>
        <w:tc>
          <w:tcPr>
            <w:tcW w:w="4138" w:type="dxa"/>
          </w:tcPr>
          <w:p w14:paraId="295C02D3" w14:textId="77777777" w:rsidR="009B045E" w:rsidRPr="00F03308" w:rsidRDefault="009B045E" w:rsidP="00260C2E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</w:rPr>
              <w:t>Identificare e quantificare le scorte di magazzino.</w:t>
            </w:r>
          </w:p>
        </w:tc>
        <w:tc>
          <w:tcPr>
            <w:tcW w:w="2822" w:type="dxa"/>
            <w:shd w:val="clear" w:color="auto" w:fill="FFFFFF" w:themeFill="background1"/>
          </w:tcPr>
          <w:p w14:paraId="49E53424" w14:textId="77777777" w:rsidR="009B045E" w:rsidRPr="009B1525" w:rsidRDefault="009B045E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r>
              <w:rPr>
                <w:rFonts w:eastAsia="Times New Roman" w:cstheme="minorHAnsi"/>
                <w:sz w:val="18"/>
                <w:szCs w:val="18"/>
              </w:rPr>
              <w:t>flessionale</w:t>
            </w:r>
          </w:p>
        </w:tc>
        <w:tc>
          <w:tcPr>
            <w:tcW w:w="1461" w:type="dxa"/>
          </w:tcPr>
          <w:p w14:paraId="790E1A99" w14:textId="77777777" w:rsidR="009B045E" w:rsidRPr="00F03308" w:rsidRDefault="009B045E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2D1F5166" w14:textId="77777777" w:rsidR="009B045E" w:rsidRPr="00F03308" w:rsidRDefault="009B045E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B045E" w:rsidRPr="00F03308" w14:paraId="4038DC36" w14:textId="77777777" w:rsidTr="00634CC0">
        <w:trPr>
          <w:trHeight w:val="716"/>
        </w:trPr>
        <w:tc>
          <w:tcPr>
            <w:tcW w:w="279" w:type="dxa"/>
          </w:tcPr>
          <w:p w14:paraId="1C589B8E" w14:textId="77777777" w:rsidR="009B045E" w:rsidRPr="000C3D02" w:rsidRDefault="009B045E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6</w:t>
            </w:r>
          </w:p>
        </w:tc>
        <w:tc>
          <w:tcPr>
            <w:tcW w:w="4138" w:type="dxa"/>
          </w:tcPr>
          <w:p w14:paraId="0E54657D" w14:textId="77777777" w:rsidR="009B045E" w:rsidRPr="002A4023" w:rsidRDefault="009B045E" w:rsidP="00260C2E">
            <w:pPr>
              <w:rPr>
                <w:sz w:val="18"/>
                <w:szCs w:val="18"/>
              </w:rPr>
            </w:pPr>
            <w:r w:rsidRPr="007D6C66">
              <w:rPr>
                <w:sz w:val="18"/>
                <w:szCs w:val="18"/>
              </w:rPr>
              <w:t>Operare in sicurezza nel rispetto delle</w:t>
            </w:r>
            <w:r>
              <w:rPr>
                <w:sz w:val="18"/>
                <w:szCs w:val="18"/>
              </w:rPr>
              <w:t xml:space="preserve"> </w:t>
            </w:r>
            <w:r w:rsidRPr="007D6C66">
              <w:rPr>
                <w:sz w:val="18"/>
                <w:szCs w:val="18"/>
              </w:rPr>
              <w:t>misure di prevenzione e protezione, riconoscendo le situazioni di</w:t>
            </w:r>
            <w:r>
              <w:rPr>
                <w:sz w:val="18"/>
                <w:szCs w:val="18"/>
              </w:rPr>
              <w:t xml:space="preserve"> emergenza.</w:t>
            </w:r>
          </w:p>
        </w:tc>
        <w:tc>
          <w:tcPr>
            <w:tcW w:w="2822" w:type="dxa"/>
            <w:shd w:val="clear" w:color="auto" w:fill="FFFFFF" w:themeFill="background1"/>
          </w:tcPr>
          <w:p w14:paraId="56C62A26" w14:textId="77777777" w:rsidR="009B045E" w:rsidRPr="00F03308" w:rsidRDefault="009B045E" w:rsidP="00260C2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storico-sociale </w:t>
            </w:r>
          </w:p>
          <w:p w14:paraId="0B4BE76C" w14:textId="77777777" w:rsidR="009B045E" w:rsidRPr="00F03308" w:rsidRDefault="009B045E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91BC4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proofErr w:type="spellStart"/>
            <w:r w:rsidRPr="00891BC4">
              <w:rPr>
                <w:rFonts w:eastAsia="Times New Roman" w:cstheme="minorHAnsi"/>
                <w:sz w:val="18"/>
                <w:szCs w:val="18"/>
              </w:rPr>
              <w:t>fessionale</w:t>
            </w:r>
            <w:proofErr w:type="spellEnd"/>
          </w:p>
          <w:p w14:paraId="79F9D81F" w14:textId="77777777" w:rsidR="009B045E" w:rsidRPr="00F03308" w:rsidRDefault="009B045E" w:rsidP="00260C2E">
            <w:pPr>
              <w:shd w:val="clear" w:color="auto" w:fill="F0F2F4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461" w:type="dxa"/>
          </w:tcPr>
          <w:p w14:paraId="00E51ED1" w14:textId="77777777" w:rsidR="009B045E" w:rsidRPr="00F03308" w:rsidRDefault="009B045E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70DBEDA6" w14:textId="77777777" w:rsidR="009B045E" w:rsidRPr="00F03308" w:rsidRDefault="009B045E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</w:tbl>
    <w:p w14:paraId="66DD5FB9" w14:textId="3F7C26D4" w:rsidR="004364BE" w:rsidRDefault="004364BE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3EBE467" w14:textId="77777777" w:rsidR="00300C4E" w:rsidRPr="00FD70DD" w:rsidRDefault="00300C4E" w:rsidP="00300C4E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780DD042" w14:textId="44FB7800" w:rsidR="004364BE" w:rsidRDefault="004364BE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E3773EF" w14:textId="77777777" w:rsidR="004364BE" w:rsidRPr="007060BE" w:rsidRDefault="004364BE" w:rsidP="0094630F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94630F" w:rsidRPr="007060BE" w14:paraId="5B1D4F5D" w14:textId="77777777" w:rsidTr="000F2BFC">
        <w:tc>
          <w:tcPr>
            <w:tcW w:w="9778" w:type="dxa"/>
          </w:tcPr>
          <w:p w14:paraId="54B2664C" w14:textId="77777777" w:rsidR="0094630F" w:rsidRPr="007060BE" w:rsidRDefault="0094630F" w:rsidP="000F2BF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>EVENTUALE RI-ORIENTAMENTO DELL’ALUNNO/A AL TERMINE DEL SECONDO ANNO:</w:t>
            </w:r>
          </w:p>
          <w:p w14:paraId="5B0B5D21" w14:textId="77777777" w:rsidR="0094630F" w:rsidRPr="007060BE" w:rsidRDefault="0094630F" w:rsidP="000F2BFC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060B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(Motivare il ri-orientamento ed indicare quale tipo di istituto/ indirizzo/ percorso di istruzione e formazione / formazione professionale si consiglia)</w:t>
            </w:r>
          </w:p>
          <w:p w14:paraId="5E00ADED" w14:textId="77777777" w:rsidR="0094630F" w:rsidRPr="007060BE" w:rsidRDefault="0094630F" w:rsidP="000F2BFC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7060B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94630F" w:rsidRPr="007060BE" w14:paraId="0B1AFAEE" w14:textId="77777777" w:rsidTr="000F2BFC">
        <w:tc>
          <w:tcPr>
            <w:tcW w:w="9778" w:type="dxa"/>
          </w:tcPr>
          <w:p w14:paraId="0E7A7CB4" w14:textId="77777777" w:rsidR="0094630F" w:rsidRPr="007060BE" w:rsidRDefault="0094630F" w:rsidP="000F2BF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>EVENTUALE NON AMMISSIONE DELL’ALUNNO/A AL TERZO ANNO:</w:t>
            </w:r>
          </w:p>
          <w:p w14:paraId="0C0EB7AC" w14:textId="22516096" w:rsidR="0094630F" w:rsidRPr="007060BE" w:rsidRDefault="00BD3717" w:rsidP="000F2BF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(Indicare le motivazioni, gli estremi normativi previsti dal DPR 122/09 e dal Box n. 9 delle Linee guida</w:t>
            </w:r>
            <w:r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parte prima e seconda, (pagina 41) </w:t>
            </w:r>
            <w:proofErr w:type="spellStart"/>
            <w:r w:rsidR="0094630F"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D.Lgs.</w:t>
            </w:r>
            <w:proofErr w:type="spellEnd"/>
            <w:r w:rsidR="0094630F" w:rsidRPr="007060BE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61/2017, i criteri di non ammissione previsti dal PTOF)</w:t>
            </w:r>
          </w:p>
          <w:p w14:paraId="2BA8F064" w14:textId="77777777" w:rsidR="0094630F" w:rsidRPr="007060BE" w:rsidRDefault="0094630F" w:rsidP="000F2BFC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7060B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4630F" w:rsidRPr="007060BE" w14:paraId="553FF406" w14:textId="77777777" w:rsidTr="000F2BFC">
        <w:tc>
          <w:tcPr>
            <w:tcW w:w="9778" w:type="dxa"/>
          </w:tcPr>
          <w:p w14:paraId="251944B2" w14:textId="77777777" w:rsidR="0094630F" w:rsidRPr="007060BE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EVENTUALE PASSAGGIO DELL’ALUNNO A PERCORSI DI ISTRUZIONE E FORMAZIONE PROFESSIONALE: </w:t>
            </w: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(indicare data e motivazione)</w:t>
            </w:r>
          </w:p>
          <w:p w14:paraId="556D1809" w14:textId="77777777" w:rsidR="0094630F" w:rsidRPr="007060BE" w:rsidRDefault="0094630F" w:rsidP="000F2BF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11817375" w14:textId="77777777" w:rsidR="0094630F" w:rsidRDefault="0094630F" w:rsidP="00420C5C">
      <w:pPr>
        <w:spacing w:after="0" w:line="240" w:lineRule="auto"/>
      </w:pPr>
    </w:p>
    <w:p w14:paraId="2E370AD9" w14:textId="77777777" w:rsidR="00332C1F" w:rsidRDefault="00332C1F" w:rsidP="00420C5C">
      <w:pPr>
        <w:spacing w:after="0" w:line="240" w:lineRule="auto"/>
      </w:pPr>
    </w:p>
    <w:p w14:paraId="10A7FB48" w14:textId="77777777" w:rsidR="00BF734B" w:rsidRDefault="00BF734B" w:rsidP="00BF734B">
      <w:pPr>
        <w:pStyle w:val="Nessunaspaziatura"/>
        <w:spacing w:line="276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1"/>
        <w:gridCol w:w="1503"/>
        <w:gridCol w:w="4343"/>
        <w:gridCol w:w="3503"/>
      </w:tblGrid>
      <w:tr w:rsidR="00BF734B" w:rsidRPr="000B1DC6" w14:paraId="4AC247CB" w14:textId="77777777" w:rsidTr="00855779">
        <w:trPr>
          <w:trHeight w:val="445"/>
          <w:jc w:val="center"/>
        </w:trPr>
        <w:tc>
          <w:tcPr>
            <w:tcW w:w="10030" w:type="dxa"/>
            <w:gridSpan w:val="4"/>
            <w:vAlign w:val="center"/>
          </w:tcPr>
          <w:p w14:paraId="175FA178" w14:textId="34251707" w:rsidR="00BF734B" w:rsidRPr="004364BE" w:rsidRDefault="00BF734B" w:rsidP="00AD533B">
            <w:pPr>
              <w:pStyle w:val="Nessunaspaziatura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257C3">
              <w:rPr>
                <w:rFonts w:asciiTheme="minorHAnsi" w:hAnsiTheme="minorHAnsi" w:cstheme="minorHAnsi"/>
                <w:b/>
              </w:rPr>
              <w:t>REVISIONI DEL DOCUMENTO</w:t>
            </w:r>
            <w:r w:rsidR="004364BE">
              <w:rPr>
                <w:rFonts w:asciiTheme="minorHAnsi" w:hAnsiTheme="minorHAnsi" w:cstheme="minorHAnsi"/>
                <w:b/>
              </w:rPr>
              <w:t xml:space="preserve"> </w:t>
            </w:r>
            <w:r w:rsidR="004364BE" w:rsidRPr="004364BE">
              <w:rPr>
                <w:rFonts w:asciiTheme="minorHAnsi" w:hAnsiTheme="minorHAnsi" w:cstheme="minorHAnsi"/>
                <w:b/>
                <w:highlight w:val="yellow"/>
              </w:rPr>
              <w:t>(</w:t>
            </w:r>
            <w:r w:rsidR="004364BE" w:rsidRPr="004364BE">
              <w:rPr>
                <w:rFonts w:asciiTheme="minorHAnsi" w:hAnsiTheme="minorHAnsi" w:cstheme="minorHAnsi"/>
                <w:bCs/>
                <w:i/>
                <w:iCs/>
                <w:highlight w:val="yellow"/>
              </w:rPr>
              <w:t>da compilare le volte che si ritiene necessario)</w:t>
            </w:r>
          </w:p>
        </w:tc>
      </w:tr>
      <w:tr w:rsidR="00BF734B" w:rsidRPr="000B1DC6" w14:paraId="5584BAEA" w14:textId="77777777" w:rsidTr="00855779">
        <w:trPr>
          <w:trHeight w:val="468"/>
          <w:jc w:val="center"/>
        </w:trPr>
        <w:tc>
          <w:tcPr>
            <w:tcW w:w="681" w:type="dxa"/>
            <w:vAlign w:val="center"/>
          </w:tcPr>
          <w:p w14:paraId="1A49105D" w14:textId="77777777" w:rsidR="00BF734B" w:rsidRPr="00B5792B" w:rsidRDefault="00BF734B" w:rsidP="00AD533B">
            <w:pPr>
              <w:pStyle w:val="Nessunaspaziatura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792B">
              <w:rPr>
                <w:rFonts w:asciiTheme="minorHAnsi" w:hAnsiTheme="minorHAnsi" w:cstheme="minorHAnsi"/>
                <w:b/>
                <w:sz w:val="20"/>
                <w:szCs w:val="20"/>
              </w:rPr>
              <w:t>N.</w:t>
            </w:r>
          </w:p>
        </w:tc>
        <w:tc>
          <w:tcPr>
            <w:tcW w:w="1503" w:type="dxa"/>
            <w:vAlign w:val="center"/>
          </w:tcPr>
          <w:p w14:paraId="00057C8E" w14:textId="77777777" w:rsidR="00BF734B" w:rsidRPr="00B257C3" w:rsidRDefault="00BF734B" w:rsidP="00AD533B">
            <w:pPr>
              <w:pStyle w:val="Nessunaspaziatura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B257C3">
              <w:rPr>
                <w:rFonts w:asciiTheme="minorHAnsi" w:hAnsiTheme="minorHAnsi" w:cstheme="minorHAnsi"/>
                <w:b/>
                <w:caps/>
              </w:rPr>
              <w:t>Data</w:t>
            </w:r>
          </w:p>
        </w:tc>
        <w:tc>
          <w:tcPr>
            <w:tcW w:w="4343" w:type="dxa"/>
            <w:vAlign w:val="center"/>
          </w:tcPr>
          <w:p w14:paraId="6D8812F9" w14:textId="77777777" w:rsidR="00BF734B" w:rsidRPr="00B257C3" w:rsidRDefault="00BF734B" w:rsidP="00AD533B">
            <w:pPr>
              <w:pStyle w:val="Nessunaspaziatura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B257C3">
              <w:rPr>
                <w:rFonts w:asciiTheme="minorHAnsi" w:hAnsiTheme="minorHAnsi" w:cstheme="minorHAnsi"/>
                <w:b/>
                <w:caps/>
              </w:rPr>
              <w:t>Docente tutor</w:t>
            </w:r>
          </w:p>
        </w:tc>
        <w:tc>
          <w:tcPr>
            <w:tcW w:w="3503" w:type="dxa"/>
            <w:vAlign w:val="center"/>
          </w:tcPr>
          <w:p w14:paraId="184CCDED" w14:textId="77777777" w:rsidR="00BF734B" w:rsidRPr="00B257C3" w:rsidRDefault="00BF734B" w:rsidP="00AD533B">
            <w:pPr>
              <w:pStyle w:val="Nessunaspaziatura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B257C3">
              <w:rPr>
                <w:rFonts w:asciiTheme="minorHAnsi" w:hAnsiTheme="minorHAnsi" w:cstheme="minorHAnsi"/>
                <w:b/>
                <w:caps/>
              </w:rPr>
              <w:t>Firma</w:t>
            </w:r>
          </w:p>
        </w:tc>
      </w:tr>
      <w:tr w:rsidR="00BF734B" w:rsidRPr="000B1DC6" w14:paraId="58E9800B" w14:textId="77777777" w:rsidTr="00855779">
        <w:trPr>
          <w:trHeight w:val="445"/>
          <w:jc w:val="center"/>
        </w:trPr>
        <w:tc>
          <w:tcPr>
            <w:tcW w:w="681" w:type="dxa"/>
            <w:vAlign w:val="center"/>
          </w:tcPr>
          <w:p w14:paraId="6003773A" w14:textId="77777777" w:rsidR="00BF734B" w:rsidRPr="00B5792B" w:rsidRDefault="00BF734B" w:rsidP="00AD533B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92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03" w:type="dxa"/>
            <w:vAlign w:val="center"/>
          </w:tcPr>
          <w:p w14:paraId="0001CC35" w14:textId="77777777" w:rsidR="00BF734B" w:rsidRPr="00B5792B" w:rsidRDefault="00BF734B" w:rsidP="00AD533B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3" w:type="dxa"/>
            <w:vAlign w:val="center"/>
          </w:tcPr>
          <w:p w14:paraId="6003C274" w14:textId="77777777" w:rsidR="00BF734B" w:rsidRPr="00B5792B" w:rsidRDefault="00BF734B" w:rsidP="00AD533B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03" w:type="dxa"/>
            <w:vAlign w:val="center"/>
          </w:tcPr>
          <w:p w14:paraId="0B47B4A3" w14:textId="77777777" w:rsidR="00BF734B" w:rsidRPr="00B5792B" w:rsidRDefault="00BF734B" w:rsidP="00AD533B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734B" w:rsidRPr="000B1DC6" w14:paraId="438794AB" w14:textId="77777777" w:rsidTr="00855779">
        <w:trPr>
          <w:trHeight w:val="445"/>
          <w:jc w:val="center"/>
        </w:trPr>
        <w:tc>
          <w:tcPr>
            <w:tcW w:w="681" w:type="dxa"/>
            <w:vAlign w:val="center"/>
          </w:tcPr>
          <w:p w14:paraId="10E213FE" w14:textId="77777777" w:rsidR="00BF734B" w:rsidRPr="00B5792B" w:rsidRDefault="00BF734B" w:rsidP="00AD533B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92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03" w:type="dxa"/>
            <w:vAlign w:val="center"/>
          </w:tcPr>
          <w:p w14:paraId="4C25C3A0" w14:textId="77777777" w:rsidR="00BF734B" w:rsidRPr="00B5792B" w:rsidRDefault="00BF734B" w:rsidP="00AD533B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3" w:type="dxa"/>
            <w:vAlign w:val="center"/>
          </w:tcPr>
          <w:p w14:paraId="5FCEAE7C" w14:textId="77777777" w:rsidR="00BF734B" w:rsidRPr="00B5792B" w:rsidRDefault="00BF734B" w:rsidP="00AD533B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03" w:type="dxa"/>
            <w:vAlign w:val="center"/>
          </w:tcPr>
          <w:p w14:paraId="1708B154" w14:textId="77777777" w:rsidR="00BF734B" w:rsidRPr="00B5792B" w:rsidRDefault="00BF734B" w:rsidP="00AD533B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8BC97F0" w14:textId="6E60855E" w:rsidR="00C53E02" w:rsidRDefault="00C53E02" w:rsidP="00AD533B">
      <w:pPr>
        <w:spacing w:after="0" w:line="240" w:lineRule="auto"/>
        <w:jc w:val="center"/>
        <w:rPr>
          <w:b/>
        </w:rPr>
      </w:pPr>
    </w:p>
    <w:p w14:paraId="07E94F3A" w14:textId="77777777" w:rsidR="00A07E2A" w:rsidRDefault="00A07E2A" w:rsidP="00AD533B">
      <w:pPr>
        <w:spacing w:after="0" w:line="240" w:lineRule="auto"/>
        <w:jc w:val="center"/>
        <w:rPr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207"/>
        <w:gridCol w:w="3504"/>
      </w:tblGrid>
      <w:tr w:rsidR="00332C1F" w:rsidRPr="00D263A2" w14:paraId="514E3CAE" w14:textId="77777777" w:rsidTr="00855779">
        <w:trPr>
          <w:jc w:val="center"/>
        </w:trPr>
        <w:tc>
          <w:tcPr>
            <w:tcW w:w="9781" w:type="dxa"/>
            <w:gridSpan w:val="3"/>
          </w:tcPr>
          <w:p w14:paraId="161D8A3D" w14:textId="58A5244E" w:rsidR="00332C1F" w:rsidRPr="00D263A2" w:rsidRDefault="00332C1F" w:rsidP="00AD533B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26304B">
              <w:rPr>
                <w:i/>
              </w:rPr>
              <w:t>Manute</w:t>
            </w:r>
            <w:r w:rsidR="00282D7E">
              <w:rPr>
                <w:i/>
              </w:rPr>
              <w:t>nzione e Assistenza Tecnica</w:t>
            </w:r>
          </w:p>
          <w:p w14:paraId="064CF48B" w14:textId="77777777" w:rsidR="00332C1F" w:rsidRPr="00D263A2" w:rsidRDefault="00332C1F" w:rsidP="00AD533B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32C1F" w:rsidRPr="00D263A2" w14:paraId="1DC925FF" w14:textId="77777777" w:rsidTr="00855779">
        <w:trPr>
          <w:jc w:val="center"/>
        </w:trPr>
        <w:tc>
          <w:tcPr>
            <w:tcW w:w="9781" w:type="dxa"/>
            <w:gridSpan w:val="3"/>
          </w:tcPr>
          <w:p w14:paraId="417AC44A" w14:textId="303D0124" w:rsidR="00332C1F" w:rsidRPr="00D263A2" w:rsidRDefault="00332C1F" w:rsidP="00AD533B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</w:tr>
      <w:tr w:rsidR="00332C1F" w:rsidRPr="00D263A2" w14:paraId="574FC346" w14:textId="77777777" w:rsidTr="00855779">
        <w:trPr>
          <w:jc w:val="center"/>
        </w:trPr>
        <w:tc>
          <w:tcPr>
            <w:tcW w:w="3070" w:type="dxa"/>
          </w:tcPr>
          <w:p w14:paraId="1BA00602" w14:textId="77777777" w:rsidR="00332C1F" w:rsidRPr="00C36EDF" w:rsidRDefault="00332C1F" w:rsidP="00AD533B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207" w:type="dxa"/>
          </w:tcPr>
          <w:p w14:paraId="651341AF" w14:textId="77777777" w:rsidR="00332C1F" w:rsidRPr="003F41F0" w:rsidRDefault="00332C1F" w:rsidP="00AD533B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3F41F0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504" w:type="dxa"/>
          </w:tcPr>
          <w:p w14:paraId="2ECBB0F0" w14:textId="3C8A8901" w:rsidR="00332C1F" w:rsidRPr="00C36EDF" w:rsidRDefault="00332C1F" w:rsidP="00AD533B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332C1F" w:rsidRPr="00D263A2" w14:paraId="1253F37C" w14:textId="77777777" w:rsidTr="00855779">
        <w:trPr>
          <w:jc w:val="center"/>
        </w:trPr>
        <w:tc>
          <w:tcPr>
            <w:tcW w:w="3070" w:type="dxa"/>
          </w:tcPr>
          <w:p w14:paraId="2A033756" w14:textId="77777777" w:rsidR="00332C1F" w:rsidRPr="00C36EDF" w:rsidRDefault="00332C1F" w:rsidP="00AD533B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207" w:type="dxa"/>
          </w:tcPr>
          <w:p w14:paraId="586EAF17" w14:textId="43F6055B" w:rsidR="00332C1F" w:rsidRPr="003F41F0" w:rsidRDefault="00332C1F" w:rsidP="00AD533B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3F41F0"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 w:rsidRPr="003F41F0">
              <w:rPr>
                <w:rFonts w:asciiTheme="minorHAnsi" w:hAnsiTheme="minorHAnsi" w:cstheme="minorHAnsi"/>
              </w:rPr>
              <w:t>xxxx</w:t>
            </w:r>
            <w:proofErr w:type="spellEnd"/>
            <w:r w:rsidRPr="003F41F0">
              <w:rPr>
                <w:rFonts w:asciiTheme="minorHAnsi" w:hAnsiTheme="minorHAnsi" w:cstheme="minorHAnsi"/>
              </w:rPr>
              <w:t>/</w:t>
            </w:r>
            <w:proofErr w:type="spellStart"/>
            <w:r w:rsidRPr="003F41F0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  <w:tc>
          <w:tcPr>
            <w:tcW w:w="3504" w:type="dxa"/>
          </w:tcPr>
          <w:p w14:paraId="293FDED2" w14:textId="77777777" w:rsidR="00332C1F" w:rsidRPr="00C36EDF" w:rsidRDefault="00332C1F" w:rsidP="00AD533B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332C1F" w:rsidRPr="00D263A2" w14:paraId="7019D5F4" w14:textId="77777777" w:rsidTr="00855779">
        <w:trPr>
          <w:jc w:val="center"/>
        </w:trPr>
        <w:tc>
          <w:tcPr>
            <w:tcW w:w="3070" w:type="dxa"/>
          </w:tcPr>
          <w:p w14:paraId="7162FFC2" w14:textId="77777777" w:rsidR="00332C1F" w:rsidRPr="00C36EDF" w:rsidRDefault="00332C1F" w:rsidP="00AD533B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207" w:type="dxa"/>
          </w:tcPr>
          <w:p w14:paraId="7DFAB35A" w14:textId="77777777" w:rsidR="00332C1F" w:rsidRPr="003F41F0" w:rsidRDefault="00332C1F" w:rsidP="00AD533B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3F41F0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504" w:type="dxa"/>
          </w:tcPr>
          <w:p w14:paraId="15BF89E5" w14:textId="29B6CB46" w:rsidR="00332C1F" w:rsidRPr="00C36EDF" w:rsidRDefault="00332C1F" w:rsidP="00AD533B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2A31E196" w14:textId="77777777" w:rsidR="00332C1F" w:rsidRDefault="00332C1F" w:rsidP="00AD533B">
      <w:pPr>
        <w:spacing w:after="0" w:line="240" w:lineRule="auto"/>
        <w:jc w:val="center"/>
        <w:rPr>
          <w:b/>
        </w:rPr>
      </w:pPr>
    </w:p>
    <w:p w14:paraId="56A7F95A" w14:textId="77777777" w:rsidR="0094630F" w:rsidRPr="00081F64" w:rsidRDefault="0094630F" w:rsidP="00AD533B">
      <w:pPr>
        <w:spacing w:after="0" w:line="240" w:lineRule="auto"/>
        <w:jc w:val="center"/>
        <w:rPr>
          <w:b/>
        </w:rPr>
      </w:pPr>
      <w:r w:rsidRPr="00081F64">
        <w:rPr>
          <w:b/>
        </w:rPr>
        <w:t xml:space="preserve">IL CONSIGLIO DI CLASSE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5"/>
        <w:gridCol w:w="3118"/>
        <w:gridCol w:w="3257"/>
      </w:tblGrid>
      <w:tr w:rsidR="0094630F" w:rsidRPr="00081F64" w14:paraId="02967205" w14:textId="77777777" w:rsidTr="00855779">
        <w:trPr>
          <w:trHeight w:val="274"/>
          <w:jc w:val="center"/>
        </w:trPr>
        <w:tc>
          <w:tcPr>
            <w:tcW w:w="3265" w:type="dxa"/>
            <w:shd w:val="clear" w:color="auto" w:fill="C6D9F1" w:themeFill="text2" w:themeFillTint="33"/>
            <w:vAlign w:val="center"/>
          </w:tcPr>
          <w:p w14:paraId="0515E4F0" w14:textId="77777777" w:rsidR="0094630F" w:rsidRPr="00081F64" w:rsidRDefault="0094630F" w:rsidP="00AD533B">
            <w:pPr>
              <w:spacing w:after="0" w:line="240" w:lineRule="auto"/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C6D9F1" w:themeFill="text2" w:themeFillTint="33"/>
            <w:vAlign w:val="center"/>
          </w:tcPr>
          <w:p w14:paraId="33FC8C9A" w14:textId="77777777" w:rsidR="0094630F" w:rsidRPr="00081F64" w:rsidRDefault="0094630F" w:rsidP="00AD533B">
            <w:pPr>
              <w:spacing w:after="0" w:line="240" w:lineRule="auto"/>
              <w:jc w:val="center"/>
            </w:pPr>
            <w:r w:rsidRPr="00081F64">
              <w:t>DOCENTE</w:t>
            </w:r>
          </w:p>
        </w:tc>
        <w:tc>
          <w:tcPr>
            <w:tcW w:w="3257" w:type="dxa"/>
            <w:shd w:val="clear" w:color="auto" w:fill="C6D9F1" w:themeFill="text2" w:themeFillTint="33"/>
            <w:vAlign w:val="center"/>
          </w:tcPr>
          <w:p w14:paraId="7AAAB95F" w14:textId="77777777" w:rsidR="0094630F" w:rsidRPr="00081F64" w:rsidRDefault="0094630F" w:rsidP="00AD533B">
            <w:pPr>
              <w:spacing w:after="0" w:line="240" w:lineRule="auto"/>
              <w:jc w:val="center"/>
            </w:pPr>
            <w:r w:rsidRPr="00081F64">
              <w:t>FIRMA</w:t>
            </w:r>
          </w:p>
        </w:tc>
      </w:tr>
      <w:tr w:rsidR="0094630F" w:rsidRPr="00081F64" w14:paraId="2089EC14" w14:textId="77777777" w:rsidTr="00855779">
        <w:trPr>
          <w:jc w:val="center"/>
        </w:trPr>
        <w:tc>
          <w:tcPr>
            <w:tcW w:w="3265" w:type="dxa"/>
            <w:vAlign w:val="center"/>
          </w:tcPr>
          <w:p w14:paraId="60A0CAB5" w14:textId="77777777" w:rsidR="0094630F" w:rsidRPr="00081F64" w:rsidRDefault="0094630F" w:rsidP="00AD533B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138D77FF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  <w:tc>
          <w:tcPr>
            <w:tcW w:w="3257" w:type="dxa"/>
            <w:vAlign w:val="center"/>
          </w:tcPr>
          <w:p w14:paraId="35412DE1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</w:tr>
      <w:tr w:rsidR="0094630F" w:rsidRPr="00081F64" w14:paraId="2F5F30E8" w14:textId="77777777" w:rsidTr="00855779">
        <w:trPr>
          <w:jc w:val="center"/>
        </w:trPr>
        <w:tc>
          <w:tcPr>
            <w:tcW w:w="3265" w:type="dxa"/>
            <w:vAlign w:val="center"/>
          </w:tcPr>
          <w:p w14:paraId="66327ED9" w14:textId="77777777" w:rsidR="0094630F" w:rsidRPr="00081F64" w:rsidRDefault="0094630F" w:rsidP="00AD533B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3A3944E4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  <w:tc>
          <w:tcPr>
            <w:tcW w:w="3257" w:type="dxa"/>
            <w:vAlign w:val="center"/>
          </w:tcPr>
          <w:p w14:paraId="4214B48C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</w:tr>
      <w:tr w:rsidR="0094630F" w:rsidRPr="00081F64" w14:paraId="236CFF55" w14:textId="77777777" w:rsidTr="00855779">
        <w:trPr>
          <w:jc w:val="center"/>
        </w:trPr>
        <w:tc>
          <w:tcPr>
            <w:tcW w:w="3265" w:type="dxa"/>
            <w:vAlign w:val="center"/>
          </w:tcPr>
          <w:p w14:paraId="71E40A25" w14:textId="77777777" w:rsidR="0094630F" w:rsidRPr="00081F64" w:rsidRDefault="0094630F" w:rsidP="00AD533B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546633C9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  <w:tc>
          <w:tcPr>
            <w:tcW w:w="3257" w:type="dxa"/>
            <w:vAlign w:val="center"/>
          </w:tcPr>
          <w:p w14:paraId="6FDD9A15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</w:tr>
      <w:tr w:rsidR="0094630F" w:rsidRPr="00081F64" w14:paraId="56A85CEE" w14:textId="77777777" w:rsidTr="00855779">
        <w:trPr>
          <w:jc w:val="center"/>
        </w:trPr>
        <w:tc>
          <w:tcPr>
            <w:tcW w:w="3265" w:type="dxa"/>
            <w:vAlign w:val="center"/>
          </w:tcPr>
          <w:p w14:paraId="278C2258" w14:textId="77777777" w:rsidR="0094630F" w:rsidRPr="00081F64" w:rsidRDefault="0094630F" w:rsidP="00AD533B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460E41DD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  <w:tc>
          <w:tcPr>
            <w:tcW w:w="3257" w:type="dxa"/>
            <w:vAlign w:val="center"/>
          </w:tcPr>
          <w:p w14:paraId="2C01A875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</w:tr>
      <w:tr w:rsidR="0094630F" w:rsidRPr="00081F64" w14:paraId="3725F17E" w14:textId="77777777" w:rsidTr="00855779">
        <w:trPr>
          <w:jc w:val="center"/>
        </w:trPr>
        <w:tc>
          <w:tcPr>
            <w:tcW w:w="3265" w:type="dxa"/>
            <w:vAlign w:val="center"/>
          </w:tcPr>
          <w:p w14:paraId="1401FACB" w14:textId="77777777" w:rsidR="0094630F" w:rsidRPr="00081F64" w:rsidRDefault="0094630F" w:rsidP="00AD533B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2AFEF98A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  <w:tc>
          <w:tcPr>
            <w:tcW w:w="3257" w:type="dxa"/>
            <w:vAlign w:val="center"/>
          </w:tcPr>
          <w:p w14:paraId="12B7FB07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</w:tr>
      <w:tr w:rsidR="0094630F" w:rsidRPr="00081F64" w14:paraId="1F5337F6" w14:textId="77777777" w:rsidTr="00855779">
        <w:trPr>
          <w:jc w:val="center"/>
        </w:trPr>
        <w:tc>
          <w:tcPr>
            <w:tcW w:w="3265" w:type="dxa"/>
            <w:vAlign w:val="center"/>
          </w:tcPr>
          <w:p w14:paraId="45AE4038" w14:textId="77777777" w:rsidR="0094630F" w:rsidRPr="00081F64" w:rsidRDefault="0094630F" w:rsidP="00AD533B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48E28F31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  <w:tc>
          <w:tcPr>
            <w:tcW w:w="3257" w:type="dxa"/>
            <w:vAlign w:val="center"/>
          </w:tcPr>
          <w:p w14:paraId="369C2564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</w:tr>
      <w:tr w:rsidR="0094630F" w:rsidRPr="00081F64" w14:paraId="7648EDE5" w14:textId="77777777" w:rsidTr="00855779">
        <w:trPr>
          <w:jc w:val="center"/>
        </w:trPr>
        <w:tc>
          <w:tcPr>
            <w:tcW w:w="3265" w:type="dxa"/>
            <w:vAlign w:val="center"/>
          </w:tcPr>
          <w:p w14:paraId="5696888C" w14:textId="77777777" w:rsidR="0094630F" w:rsidRPr="00081F64" w:rsidRDefault="0094630F" w:rsidP="00AD533B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680134D4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  <w:tc>
          <w:tcPr>
            <w:tcW w:w="3257" w:type="dxa"/>
            <w:vAlign w:val="center"/>
          </w:tcPr>
          <w:p w14:paraId="11549E48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</w:tr>
      <w:tr w:rsidR="0094630F" w:rsidRPr="00081F64" w14:paraId="7505FF65" w14:textId="77777777" w:rsidTr="00855779">
        <w:trPr>
          <w:trHeight w:val="240"/>
          <w:jc w:val="center"/>
        </w:trPr>
        <w:tc>
          <w:tcPr>
            <w:tcW w:w="3265" w:type="dxa"/>
            <w:vAlign w:val="center"/>
          </w:tcPr>
          <w:p w14:paraId="66DB5DCE" w14:textId="77777777" w:rsidR="0094630F" w:rsidRPr="00081F64" w:rsidRDefault="0094630F" w:rsidP="00AD533B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08AA8C2B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  <w:tc>
          <w:tcPr>
            <w:tcW w:w="3257" w:type="dxa"/>
            <w:vAlign w:val="center"/>
          </w:tcPr>
          <w:p w14:paraId="11D0096B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</w:tr>
      <w:tr w:rsidR="0094630F" w:rsidRPr="00081F64" w14:paraId="18106EC5" w14:textId="77777777" w:rsidTr="00855779">
        <w:trPr>
          <w:trHeight w:val="285"/>
          <w:jc w:val="center"/>
        </w:trPr>
        <w:tc>
          <w:tcPr>
            <w:tcW w:w="326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223C85F" w14:textId="77777777" w:rsidR="0094630F" w:rsidRPr="00081F64" w:rsidRDefault="0094630F" w:rsidP="00AD533B">
            <w:pPr>
              <w:spacing w:after="0" w:line="240" w:lineRule="auto"/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1CA8F99" w14:textId="77777777" w:rsidR="0094630F" w:rsidRPr="00081F64" w:rsidRDefault="0094630F" w:rsidP="00AD533B">
            <w:pPr>
              <w:spacing w:after="0" w:line="240" w:lineRule="auto"/>
            </w:pPr>
          </w:p>
        </w:tc>
        <w:tc>
          <w:tcPr>
            <w:tcW w:w="325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2F3A512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</w:tr>
      <w:tr w:rsidR="00AD533B" w:rsidRPr="00081F64" w14:paraId="5058A4EF" w14:textId="77777777" w:rsidTr="00855779">
        <w:trPr>
          <w:trHeight w:val="300"/>
          <w:jc w:val="center"/>
        </w:trPr>
        <w:tc>
          <w:tcPr>
            <w:tcW w:w="326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9763D21" w14:textId="77777777" w:rsidR="00AD533B" w:rsidRPr="00081F64" w:rsidRDefault="00AD533B" w:rsidP="00AD533B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813F25B" w14:textId="77777777" w:rsidR="00AD533B" w:rsidRPr="00081F64" w:rsidRDefault="00AD533B" w:rsidP="00AD533B">
            <w:pPr>
              <w:spacing w:after="0" w:line="240" w:lineRule="auto"/>
            </w:pPr>
          </w:p>
        </w:tc>
        <w:tc>
          <w:tcPr>
            <w:tcW w:w="325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0455EF5" w14:textId="77777777" w:rsidR="00AD533B" w:rsidRPr="00081F64" w:rsidRDefault="00AD533B" w:rsidP="00AD533B">
            <w:pPr>
              <w:spacing w:after="0" w:line="240" w:lineRule="auto"/>
              <w:jc w:val="center"/>
            </w:pPr>
          </w:p>
        </w:tc>
      </w:tr>
      <w:tr w:rsidR="0094630F" w:rsidRPr="00081F64" w14:paraId="412F2B98" w14:textId="77777777" w:rsidTr="00855779">
        <w:trPr>
          <w:trHeight w:val="197"/>
          <w:jc w:val="center"/>
        </w:trPr>
        <w:tc>
          <w:tcPr>
            <w:tcW w:w="326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3BC4D0C" w14:textId="77777777" w:rsidR="0094630F" w:rsidRPr="00081F64" w:rsidRDefault="0094630F" w:rsidP="00AD533B">
            <w:pPr>
              <w:spacing w:after="0" w:line="240" w:lineRule="auto"/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E4B89A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  <w:tc>
          <w:tcPr>
            <w:tcW w:w="325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68AAD81" w14:textId="77777777" w:rsidR="0094630F" w:rsidRPr="00081F64" w:rsidRDefault="0094630F" w:rsidP="00AD533B">
            <w:pPr>
              <w:spacing w:after="0" w:line="240" w:lineRule="auto"/>
              <w:jc w:val="center"/>
            </w:pPr>
          </w:p>
        </w:tc>
      </w:tr>
      <w:tr w:rsidR="00AD533B" w:rsidRPr="00081F64" w14:paraId="61DE9ECE" w14:textId="77777777" w:rsidTr="00855779">
        <w:trPr>
          <w:trHeight w:val="255"/>
          <w:jc w:val="center"/>
        </w:trPr>
        <w:tc>
          <w:tcPr>
            <w:tcW w:w="326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9A83844" w14:textId="77777777" w:rsidR="00AD533B" w:rsidRPr="00081F64" w:rsidRDefault="00AD533B" w:rsidP="00AD533B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5835E92" w14:textId="77777777" w:rsidR="00AD533B" w:rsidRPr="00081F64" w:rsidRDefault="00AD533B" w:rsidP="00AD533B">
            <w:pPr>
              <w:spacing w:after="0" w:line="240" w:lineRule="auto"/>
              <w:jc w:val="center"/>
            </w:pPr>
          </w:p>
        </w:tc>
        <w:tc>
          <w:tcPr>
            <w:tcW w:w="325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BCFE706" w14:textId="77777777" w:rsidR="00AD533B" w:rsidRPr="00081F64" w:rsidRDefault="00AD533B" w:rsidP="00AD533B">
            <w:pPr>
              <w:spacing w:after="0" w:line="240" w:lineRule="auto"/>
              <w:jc w:val="center"/>
            </w:pPr>
          </w:p>
        </w:tc>
      </w:tr>
    </w:tbl>
    <w:p w14:paraId="7F11F2E1" w14:textId="77777777" w:rsidR="004A2A63" w:rsidRDefault="004A2A63" w:rsidP="0094630F">
      <w:pPr>
        <w:spacing w:after="0" w:line="240" w:lineRule="auto"/>
        <w:jc w:val="right"/>
        <w:rPr>
          <w:rFonts w:asciiTheme="minorHAnsi" w:hAnsiTheme="minorHAnsi" w:cstheme="minorHAnsi"/>
          <w:i/>
        </w:rPr>
      </w:pPr>
      <w:bookmarkStart w:id="7" w:name="_Hlk115276522"/>
    </w:p>
    <w:p w14:paraId="7B87BE24" w14:textId="77777777" w:rsidR="004A2A63" w:rsidRDefault="004A2A63" w:rsidP="0094630F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2298BB2A" w14:textId="77777777" w:rsidR="004A2A63" w:rsidRDefault="004A2A63" w:rsidP="0094630F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35F35D7E" w14:textId="045DC23D" w:rsidR="00B0722D" w:rsidRDefault="00B0722D">
      <w:pPr>
        <w:spacing w:after="0" w:line="240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14:paraId="7DCC7DA4" w14:textId="77777777" w:rsidR="00B0722D" w:rsidRDefault="00B0722D" w:rsidP="00B0722D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28FD0879" w14:textId="77777777" w:rsidR="00B0722D" w:rsidRPr="003713AD" w:rsidRDefault="00B0722D" w:rsidP="00B0722D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0E3AC23B" w14:textId="77777777" w:rsidR="00B0722D" w:rsidRDefault="00B0722D" w:rsidP="00B0722D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7F3A14B7" w14:textId="77777777" w:rsidR="00B0722D" w:rsidRPr="0023266D" w:rsidRDefault="00B0722D" w:rsidP="00B0722D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7239B507" w14:textId="77777777" w:rsidR="00B0722D" w:rsidRDefault="00B0722D" w:rsidP="00B0722D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2AE2B3D2" w14:textId="77777777" w:rsidR="00B0722D" w:rsidRPr="005E0778" w:rsidRDefault="00B0722D" w:rsidP="00B0722D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8576"/>
      </w:tblGrid>
      <w:tr w:rsidR="00B0722D" w:rsidRPr="00E93C33" w14:paraId="23A91C92" w14:textId="77777777" w:rsidTr="00733A33">
        <w:tc>
          <w:tcPr>
            <w:tcW w:w="1757" w:type="dxa"/>
          </w:tcPr>
          <w:p w14:paraId="561956E1" w14:textId="77777777" w:rsidR="00B0722D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2526DC8B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576" w:type="dxa"/>
          </w:tcPr>
          <w:p w14:paraId="5EE77C10" w14:textId="77777777" w:rsidR="00B0722D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718F5B29" w14:textId="77777777" w:rsidR="00B0722D" w:rsidRPr="00E93C33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B0722D" w:rsidRPr="00E93C33" w14:paraId="1E7452E6" w14:textId="77777777" w:rsidTr="00733A33">
        <w:tc>
          <w:tcPr>
            <w:tcW w:w="1757" w:type="dxa"/>
          </w:tcPr>
          <w:p w14:paraId="29B9DD70" w14:textId="77777777" w:rsidR="00B0722D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5A70E7B4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576" w:type="dxa"/>
          </w:tcPr>
          <w:p w14:paraId="3875D250" w14:textId="77777777" w:rsidR="00B0722D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1B120C73" w14:textId="77777777" w:rsidR="00B0722D" w:rsidRPr="00E93C33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B0722D" w:rsidRPr="00E93C33" w14:paraId="0C45955A" w14:textId="77777777" w:rsidTr="00733A33">
        <w:tc>
          <w:tcPr>
            <w:tcW w:w="1757" w:type="dxa"/>
          </w:tcPr>
          <w:p w14:paraId="6F9D0117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576" w:type="dxa"/>
          </w:tcPr>
          <w:p w14:paraId="753FD0C1" w14:textId="77777777" w:rsidR="00B0722D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2C3870A1" w14:textId="77777777" w:rsidR="00B0722D" w:rsidRPr="00E93C33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B0722D" w:rsidRPr="00E93C33" w14:paraId="415099F6" w14:textId="77777777" w:rsidTr="00733A33">
        <w:tc>
          <w:tcPr>
            <w:tcW w:w="1757" w:type="dxa"/>
          </w:tcPr>
          <w:p w14:paraId="647F4E66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576" w:type="dxa"/>
          </w:tcPr>
          <w:p w14:paraId="02EF7B72" w14:textId="77777777" w:rsidR="00B0722D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385F7678" w14:textId="77777777" w:rsidR="00B0722D" w:rsidRPr="00E93C33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B0722D" w:rsidRPr="00E93C33" w14:paraId="1FAE9A1D" w14:textId="77777777" w:rsidTr="00733A33">
        <w:trPr>
          <w:trHeight w:val="516"/>
        </w:trPr>
        <w:tc>
          <w:tcPr>
            <w:tcW w:w="1757" w:type="dxa"/>
          </w:tcPr>
          <w:p w14:paraId="4C2F3DF8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576" w:type="dxa"/>
          </w:tcPr>
          <w:p w14:paraId="4B69377F" w14:textId="77777777" w:rsidR="00B0722D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1E82EC43" w14:textId="77777777" w:rsidR="00B0722D" w:rsidRPr="00E93C33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085B00DD" w14:textId="77777777" w:rsidR="00B0722D" w:rsidRPr="002E6EB7" w:rsidRDefault="00B0722D" w:rsidP="00B0722D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263CC5D9" w14:textId="77777777" w:rsidR="00B0722D" w:rsidRPr="005E0778" w:rsidRDefault="00B0722D" w:rsidP="00B0722D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34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219"/>
      </w:tblGrid>
      <w:tr w:rsidR="00B0722D" w:rsidRPr="002E6EB7" w14:paraId="1490DC2C" w14:textId="77777777" w:rsidTr="00BB64DC">
        <w:trPr>
          <w:trHeight w:val="348"/>
        </w:trPr>
        <w:tc>
          <w:tcPr>
            <w:tcW w:w="5311" w:type="dxa"/>
            <w:gridSpan w:val="2"/>
            <w:vAlign w:val="center"/>
          </w:tcPr>
          <w:p w14:paraId="047EEC14" w14:textId="77777777" w:rsidR="00B0722D" w:rsidRPr="00221FE2" w:rsidRDefault="00B0722D" w:rsidP="00BB64D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5037" w:type="dxa"/>
            <w:gridSpan w:val="2"/>
            <w:vAlign w:val="center"/>
          </w:tcPr>
          <w:p w14:paraId="1433715E" w14:textId="77777777" w:rsidR="00B0722D" w:rsidRPr="00221FE2" w:rsidRDefault="00B0722D" w:rsidP="00BB64D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B0722D" w:rsidRPr="002E6EB7" w14:paraId="178DCB61" w14:textId="77777777" w:rsidTr="00BB64DC">
        <w:trPr>
          <w:trHeight w:val="1595"/>
        </w:trPr>
        <w:tc>
          <w:tcPr>
            <w:tcW w:w="3202" w:type="dxa"/>
            <w:vAlign w:val="center"/>
          </w:tcPr>
          <w:p w14:paraId="145B403B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0BBBCC69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3E9D9BBB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3F6C28A1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335F7E35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7179894C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5E9524D7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1AB32C3E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66B4FBB8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4829C0B2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04D25A5D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14E15244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231DC230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47AF69DA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2F7CB5CD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2219" w:type="dxa"/>
            <w:vAlign w:val="center"/>
          </w:tcPr>
          <w:p w14:paraId="5E5738A3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5324A3C6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3FABC59C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3BC8D3FA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227903A6" w14:textId="77777777" w:rsidR="00B0722D" w:rsidRPr="00221FE2" w:rsidRDefault="00B0722D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35BFF413" w14:textId="77777777" w:rsidR="00B0722D" w:rsidRDefault="00B0722D" w:rsidP="00B0722D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0033A59" w14:textId="77777777" w:rsidR="00B0722D" w:rsidRDefault="00B0722D" w:rsidP="00B0722D">
      <w:pPr>
        <w:pStyle w:val="Titolo3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B0722D" w:rsidRPr="0062395F" w14:paraId="79BC13EA" w14:textId="77777777" w:rsidTr="00733A33">
        <w:trPr>
          <w:trHeight w:val="2400"/>
        </w:trPr>
        <w:tc>
          <w:tcPr>
            <w:tcW w:w="10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E219B6" w14:textId="77777777" w:rsidR="00B0722D" w:rsidRPr="00887592" w:rsidRDefault="00B0722D" w:rsidP="00BB64DC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1B01297F" w14:textId="77777777" w:rsidR="00B0722D" w:rsidRPr="0094630F" w:rsidRDefault="00B0722D" w:rsidP="00B0722D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16A1A077" w14:textId="77777777" w:rsidR="00B0722D" w:rsidRPr="0094630F" w:rsidRDefault="00B0722D" w:rsidP="00B0722D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5195B8F7" w14:textId="77777777" w:rsidR="00B0722D" w:rsidRPr="0094630F" w:rsidRDefault="00B0722D" w:rsidP="00B0722D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77E5BD5C" w14:textId="77777777" w:rsidR="00B0722D" w:rsidRPr="0094630F" w:rsidRDefault="00B0722D" w:rsidP="00B0722D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439E6643" w14:textId="77777777" w:rsidR="00B0722D" w:rsidRPr="0094630F" w:rsidRDefault="00B0722D" w:rsidP="00B0722D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2EC5EB49" w14:textId="77777777" w:rsidR="00B0722D" w:rsidRPr="0094630F" w:rsidRDefault="00B0722D" w:rsidP="00B0722D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79E02C47" w14:textId="77777777" w:rsidR="00B0722D" w:rsidRPr="0094630F" w:rsidRDefault="00B0722D" w:rsidP="00B0722D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280F9B0D" w14:textId="77777777" w:rsidR="00B0722D" w:rsidRPr="0062395F" w:rsidRDefault="00B0722D" w:rsidP="00B0722D">
            <w:pPr>
              <w:numPr>
                <w:ilvl w:val="0"/>
                <w:numId w:val="16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3F55022D" w14:textId="77777777" w:rsidR="00B0722D" w:rsidRDefault="00B0722D" w:rsidP="00B0722D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B415017" w14:textId="77777777" w:rsidR="00B0722D" w:rsidRPr="005E0778" w:rsidRDefault="00B0722D" w:rsidP="00B0722D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456"/>
        <w:gridCol w:w="5877"/>
      </w:tblGrid>
      <w:tr w:rsidR="00B0722D" w:rsidRPr="00221FE2" w14:paraId="30C1336B" w14:textId="77777777" w:rsidTr="00733A33">
        <w:trPr>
          <w:trHeight w:val="2387"/>
        </w:trPr>
        <w:tc>
          <w:tcPr>
            <w:tcW w:w="4456" w:type="dxa"/>
            <w:vAlign w:val="center"/>
          </w:tcPr>
          <w:p w14:paraId="53AA50BB" w14:textId="77777777" w:rsidR="00B0722D" w:rsidRPr="00221FE2" w:rsidRDefault="00B0722D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47E7EF9F" w14:textId="77777777" w:rsidR="00B0722D" w:rsidRPr="00221FE2" w:rsidRDefault="00B0722D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27E090DD" w14:textId="77777777" w:rsidR="00B0722D" w:rsidRPr="00221FE2" w:rsidRDefault="00B0722D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6D22298D" w14:textId="77777777" w:rsidR="00B0722D" w:rsidRPr="00221FE2" w:rsidRDefault="00B0722D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52A0FA10" w14:textId="77777777" w:rsidR="00B0722D" w:rsidRPr="00221FE2" w:rsidRDefault="00B0722D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04A60AC3" w14:textId="77777777" w:rsidR="00B0722D" w:rsidRDefault="00B0722D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70F7913C" w14:textId="77777777" w:rsidR="00B0722D" w:rsidRPr="00221FE2" w:rsidRDefault="00B0722D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877" w:type="dxa"/>
            <w:vAlign w:val="center"/>
          </w:tcPr>
          <w:p w14:paraId="648BA60D" w14:textId="77777777" w:rsidR="00B0722D" w:rsidRPr="00221FE2" w:rsidRDefault="00B0722D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5C6E3948" w14:textId="77777777" w:rsidR="00B0722D" w:rsidRPr="00221FE2" w:rsidRDefault="00B0722D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0B9862F7" w14:textId="77777777" w:rsidR="00B0722D" w:rsidRPr="00221FE2" w:rsidRDefault="00B0722D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70194F1B" w14:textId="77777777" w:rsidR="00B0722D" w:rsidRPr="00221FE2" w:rsidRDefault="00B0722D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15FCB38D" w14:textId="77777777" w:rsidR="00B0722D" w:rsidRDefault="00B0722D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1A80DBB3" w14:textId="77777777" w:rsidR="00B0722D" w:rsidRDefault="00B0722D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5C7933B3" w14:textId="77777777" w:rsidR="00B0722D" w:rsidRPr="00221FE2" w:rsidRDefault="00B0722D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7EDE5E18" w14:textId="77777777" w:rsidR="00B0722D" w:rsidRDefault="00B0722D" w:rsidP="00B0722D"/>
    <w:p w14:paraId="33CCB0D6" w14:textId="77777777" w:rsidR="00B0722D" w:rsidRDefault="00B0722D" w:rsidP="00B0722D"/>
    <w:tbl>
      <w:tblPr>
        <w:tblStyle w:val="Grigliatabella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1"/>
      </w:tblGrid>
      <w:tr w:rsidR="00B0722D" w14:paraId="3A0DBA73" w14:textId="77777777" w:rsidTr="00733A33">
        <w:tc>
          <w:tcPr>
            <w:tcW w:w="10191" w:type="dxa"/>
          </w:tcPr>
          <w:p w14:paraId="4EA8CDCB" w14:textId="77777777" w:rsidR="00B0722D" w:rsidRPr="005E0778" w:rsidRDefault="00B0722D" w:rsidP="00BB64D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3CEBCC99" w14:textId="77777777" w:rsidR="00B0722D" w:rsidRDefault="00B0722D" w:rsidP="00BB64DC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3D14D9FB" w14:textId="77777777" w:rsidR="00B0722D" w:rsidRDefault="00B0722D" w:rsidP="00BB64DC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3FB4833" w14:textId="77777777" w:rsidR="00B0722D" w:rsidRDefault="00B0722D" w:rsidP="00BB64DC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3BB69329" w14:textId="77777777" w:rsidR="00B0722D" w:rsidRDefault="00B0722D" w:rsidP="00B0722D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1"/>
      </w:tblGrid>
      <w:tr w:rsidR="00B0722D" w:rsidRPr="00B970F5" w14:paraId="3E8A6A55" w14:textId="77777777" w:rsidTr="00733A33">
        <w:trPr>
          <w:trHeight w:val="1432"/>
        </w:trPr>
        <w:tc>
          <w:tcPr>
            <w:tcW w:w="10191" w:type="dxa"/>
          </w:tcPr>
          <w:p w14:paraId="66386D60" w14:textId="77777777" w:rsidR="00B0722D" w:rsidRPr="005E0778" w:rsidRDefault="00B0722D" w:rsidP="00BB6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1DC8E1C8" w14:textId="77777777" w:rsidR="00B0722D" w:rsidRPr="00B970F5" w:rsidRDefault="00B0722D" w:rsidP="00BB64D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F1E0CF4" w14:textId="77777777" w:rsidR="00B0722D" w:rsidRDefault="00B0722D" w:rsidP="00B0722D">
      <w:pPr>
        <w:spacing w:after="0" w:line="240" w:lineRule="auto"/>
        <w:jc w:val="both"/>
        <w:rPr>
          <w:rFonts w:ascii="Verdana" w:hAnsi="Verdana" w:cs="Arial"/>
        </w:rPr>
      </w:pPr>
    </w:p>
    <w:p w14:paraId="1EE3D0D2" w14:textId="77777777" w:rsidR="00B0722D" w:rsidRPr="00347A35" w:rsidRDefault="00B0722D" w:rsidP="00B0722D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494"/>
        <w:gridCol w:w="940"/>
        <w:gridCol w:w="935"/>
        <w:gridCol w:w="934"/>
        <w:gridCol w:w="955"/>
        <w:gridCol w:w="1948"/>
      </w:tblGrid>
      <w:tr w:rsidR="00733A33" w:rsidRPr="004C13BB" w14:paraId="12993FE2" w14:textId="77777777" w:rsidTr="00855779">
        <w:trPr>
          <w:cantSplit/>
          <w:trHeight w:val="743"/>
          <w:jc w:val="center"/>
        </w:trPr>
        <w:tc>
          <w:tcPr>
            <w:tcW w:w="4494" w:type="dxa"/>
            <w:vAlign w:val="center"/>
          </w:tcPr>
          <w:p w14:paraId="24CEDC83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2EEE475C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40" w:type="dxa"/>
            <w:vAlign w:val="center"/>
          </w:tcPr>
          <w:p w14:paraId="06346FFD" w14:textId="77777777" w:rsidR="00B0722D" w:rsidRPr="004C13BB" w:rsidRDefault="00B0722D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35" w:type="dxa"/>
            <w:vAlign w:val="center"/>
          </w:tcPr>
          <w:p w14:paraId="24B8EF0A" w14:textId="77777777" w:rsidR="00B0722D" w:rsidRPr="004C13BB" w:rsidRDefault="00B0722D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34" w:type="dxa"/>
            <w:vAlign w:val="center"/>
          </w:tcPr>
          <w:p w14:paraId="65B719F6" w14:textId="77777777" w:rsidR="00B0722D" w:rsidRPr="004C13BB" w:rsidRDefault="00B0722D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55" w:type="dxa"/>
            <w:vAlign w:val="center"/>
          </w:tcPr>
          <w:p w14:paraId="3C6BEF93" w14:textId="77777777" w:rsidR="00B0722D" w:rsidRPr="004C13BB" w:rsidRDefault="00B0722D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1948" w:type="dxa"/>
            <w:vAlign w:val="center"/>
          </w:tcPr>
          <w:p w14:paraId="13D2A1E3" w14:textId="77777777" w:rsidR="00B0722D" w:rsidRPr="004C13BB" w:rsidRDefault="00B0722D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733A33" w:rsidRPr="004C13BB" w14:paraId="084882F4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1C348058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40" w:type="dxa"/>
            <w:textDirection w:val="tbRl"/>
            <w:vAlign w:val="center"/>
          </w:tcPr>
          <w:p w14:paraId="252C6F23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34B049E9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6A105253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0F331C76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36D79A55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33A33" w:rsidRPr="004C13BB" w14:paraId="06E9FD35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60D47679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40" w:type="dxa"/>
            <w:textDirection w:val="tbRl"/>
            <w:vAlign w:val="center"/>
          </w:tcPr>
          <w:p w14:paraId="51D1E3C3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7C1B8794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472D2D81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2B3787B4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0C5DD611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33A33" w:rsidRPr="004C13BB" w14:paraId="7728D7B6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59A3821D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40" w:type="dxa"/>
            <w:textDirection w:val="tbRl"/>
            <w:vAlign w:val="center"/>
          </w:tcPr>
          <w:p w14:paraId="70C384A6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17C4C6A6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730588F9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36649AEA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4C97D08F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33A33" w:rsidRPr="004C13BB" w14:paraId="7DD8A453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74E8522E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40" w:type="dxa"/>
            <w:textDirection w:val="tbRl"/>
            <w:vAlign w:val="center"/>
          </w:tcPr>
          <w:p w14:paraId="0FA5B2AA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62C3D249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0D673302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4B1C8A33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20EEA264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33A33" w:rsidRPr="004C13BB" w14:paraId="36880374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7B2507B9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40" w:type="dxa"/>
            <w:textDirection w:val="tbRl"/>
            <w:vAlign w:val="center"/>
          </w:tcPr>
          <w:p w14:paraId="56A642E9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4361C47A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18BB6260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67B9BF7C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5BF3E43E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33A33" w:rsidRPr="004C13BB" w14:paraId="414C38BB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1AF94652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40" w:type="dxa"/>
            <w:textDirection w:val="tbRl"/>
            <w:vAlign w:val="center"/>
          </w:tcPr>
          <w:p w14:paraId="680B6EB6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19A31B6E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2160003D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7AF5DD41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4535F030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33A33" w:rsidRPr="004C13BB" w14:paraId="45E6FBD9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242928DD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40" w:type="dxa"/>
            <w:textDirection w:val="tbRl"/>
            <w:vAlign w:val="center"/>
          </w:tcPr>
          <w:p w14:paraId="5A117256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6A5C3517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6E6DAA1D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002416EC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038FFCEE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33A33" w:rsidRPr="004C13BB" w14:paraId="7BDDD5AF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49587D53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40" w:type="dxa"/>
            <w:textDirection w:val="tbRl"/>
            <w:vAlign w:val="center"/>
          </w:tcPr>
          <w:p w14:paraId="62CCA368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5FA5A6D8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70FE930B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715C0062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7187A550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33A33" w:rsidRPr="004C13BB" w14:paraId="1D112946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085BA2DF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40" w:type="dxa"/>
            <w:textDirection w:val="tbRl"/>
            <w:vAlign w:val="center"/>
          </w:tcPr>
          <w:p w14:paraId="3E840813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6A368A2E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495FF947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01EAE839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2BDB7480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33A33" w:rsidRPr="004C13BB" w14:paraId="3E800798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36691395" w14:textId="77777777" w:rsidR="00B0722D" w:rsidRPr="005E0778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40" w:type="dxa"/>
            <w:textDirection w:val="tbRl"/>
            <w:vAlign w:val="center"/>
          </w:tcPr>
          <w:p w14:paraId="78211AF6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2914356C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07523300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777B3467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4C965678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33A33" w:rsidRPr="004C13BB" w14:paraId="2B444CBD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50B02F6E" w14:textId="77777777" w:rsidR="00B0722D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40" w:type="dxa"/>
            <w:textDirection w:val="tbRl"/>
            <w:vAlign w:val="center"/>
          </w:tcPr>
          <w:p w14:paraId="1218674E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4D3FD4BB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24D0E905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7D882B8C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6BFB85AE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33A33" w:rsidRPr="004C13BB" w14:paraId="1188FB2B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7640B11E" w14:textId="77777777" w:rsidR="00B0722D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40" w:type="dxa"/>
            <w:textDirection w:val="tbRl"/>
            <w:vAlign w:val="center"/>
          </w:tcPr>
          <w:p w14:paraId="2AD7D086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34676BA3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7E992693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5469D7DA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7B8AA92C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33A33" w:rsidRPr="004C13BB" w14:paraId="70F3D59F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4F184F9A" w14:textId="77777777" w:rsidR="00B0722D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40" w:type="dxa"/>
            <w:textDirection w:val="tbRl"/>
            <w:vAlign w:val="center"/>
          </w:tcPr>
          <w:p w14:paraId="72B29C83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492B3810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1A129C00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56F76BD6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6CF0E7A7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33A33" w:rsidRPr="004C13BB" w14:paraId="2ED75ACC" w14:textId="77777777" w:rsidTr="00855779">
        <w:trPr>
          <w:cantSplit/>
          <w:trHeight w:val="383"/>
          <w:jc w:val="center"/>
        </w:trPr>
        <w:tc>
          <w:tcPr>
            <w:tcW w:w="4494" w:type="dxa"/>
            <w:vAlign w:val="center"/>
          </w:tcPr>
          <w:p w14:paraId="55571A97" w14:textId="77777777" w:rsidR="00B0722D" w:rsidRDefault="00B0722D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40" w:type="dxa"/>
            <w:textDirection w:val="tbRl"/>
            <w:vAlign w:val="center"/>
          </w:tcPr>
          <w:p w14:paraId="09A3E701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6FE1C429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432F5EF1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0B5A1BBF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textDirection w:val="tbRl"/>
            <w:vAlign w:val="center"/>
          </w:tcPr>
          <w:p w14:paraId="1AE719D9" w14:textId="77777777" w:rsidR="00B0722D" w:rsidRPr="004C13BB" w:rsidRDefault="00B0722D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16C30A18" w14:textId="77777777" w:rsidR="00B0722D" w:rsidRDefault="00B0722D" w:rsidP="00B0722D">
      <w:pPr>
        <w:spacing w:after="0" w:line="240" w:lineRule="auto"/>
        <w:rPr>
          <w:rFonts w:ascii="Arial" w:hAnsi="Arial" w:cs="Arial"/>
        </w:rPr>
      </w:pPr>
    </w:p>
    <w:p w14:paraId="53670738" w14:textId="77777777" w:rsidR="00B0722D" w:rsidRDefault="00B0722D" w:rsidP="00B0722D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328CDAA4" w14:textId="77777777" w:rsidR="00B0722D" w:rsidRDefault="00B0722D" w:rsidP="00B0722D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60ACA39D" w14:textId="77777777" w:rsidR="00B0722D" w:rsidRDefault="00B0722D" w:rsidP="00B0722D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5A0D964D" w14:textId="77777777" w:rsidR="00B0722D" w:rsidRDefault="00B0722D" w:rsidP="00B0722D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bookmarkEnd w:id="7"/>
    <w:p w14:paraId="0D28E26D" w14:textId="77777777" w:rsidR="00392F01" w:rsidRPr="006E5B6F" w:rsidRDefault="00392F01" w:rsidP="009F5780">
      <w:pPr>
        <w:spacing w:line="345" w:lineRule="exact"/>
        <w:rPr>
          <w:b/>
          <w:sz w:val="20"/>
          <w:szCs w:val="20"/>
        </w:rPr>
      </w:pPr>
    </w:p>
    <w:sectPr w:rsidR="00392F01" w:rsidRPr="006E5B6F" w:rsidSect="00963838">
      <w:headerReference w:type="default" r:id="rId19"/>
      <w:footerReference w:type="default" r:id="rId20"/>
      <w:pgSz w:w="11900" w:h="16840" w:code="9"/>
      <w:pgMar w:top="618" w:right="1100" w:bottom="278" w:left="760" w:header="78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B27FE2" w14:textId="77777777" w:rsidR="0054215D" w:rsidRDefault="0054215D" w:rsidP="00A312E3">
      <w:pPr>
        <w:spacing w:after="0" w:line="240" w:lineRule="auto"/>
      </w:pPr>
      <w:r>
        <w:separator/>
      </w:r>
    </w:p>
  </w:endnote>
  <w:endnote w:type="continuationSeparator" w:id="0">
    <w:p w14:paraId="3FDB3F2C" w14:textId="77777777" w:rsidR="0054215D" w:rsidRDefault="0054215D" w:rsidP="00A3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F271BF" w14:textId="31F69764" w:rsidR="00332C1F" w:rsidRDefault="00332C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1407E" w14:textId="77777777" w:rsidR="0054215D" w:rsidRDefault="0054215D" w:rsidP="00A312E3">
      <w:pPr>
        <w:spacing w:after="0" w:line="240" w:lineRule="auto"/>
      </w:pPr>
      <w:r>
        <w:separator/>
      </w:r>
    </w:p>
  </w:footnote>
  <w:footnote w:type="continuationSeparator" w:id="0">
    <w:p w14:paraId="7FF8B95D" w14:textId="77777777" w:rsidR="0054215D" w:rsidRDefault="0054215D" w:rsidP="00A3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1BDCE" w14:textId="77777777" w:rsidR="00332C1F" w:rsidRDefault="00332C1F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1233"/>
    <w:multiLevelType w:val="hybridMultilevel"/>
    <w:tmpl w:val="A4E8EA82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5E1266"/>
    <w:multiLevelType w:val="hybridMultilevel"/>
    <w:tmpl w:val="7AFEF0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3B7CEF"/>
    <w:multiLevelType w:val="hybridMultilevel"/>
    <w:tmpl w:val="601E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902B0"/>
    <w:multiLevelType w:val="hybridMultilevel"/>
    <w:tmpl w:val="BB88DB60"/>
    <w:lvl w:ilvl="0" w:tplc="8A323952">
      <w:start w:val="1"/>
      <w:numFmt w:val="bullet"/>
      <w:lvlText w:val=""/>
      <w:lvlJc w:val="left"/>
      <w:pPr>
        <w:ind w:left="1116" w:hanging="360"/>
      </w:pPr>
      <w:rPr>
        <w:rFonts w:ascii="Times New Roman" w:hAnsi="Times New Roman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5">
    <w:nsid w:val="0FEF6877"/>
    <w:multiLevelType w:val="hybridMultilevel"/>
    <w:tmpl w:val="E84AF308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544EF"/>
    <w:multiLevelType w:val="hybridMultilevel"/>
    <w:tmpl w:val="8F9015F8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8B2407"/>
    <w:multiLevelType w:val="hybridMultilevel"/>
    <w:tmpl w:val="8E667008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374A8C2E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597C7AAC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9224DD98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95E4C7CA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0BE222A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4CE0B8AA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F9ACD548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BCF47C28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8">
    <w:nsid w:val="11A46B73"/>
    <w:multiLevelType w:val="hybridMultilevel"/>
    <w:tmpl w:val="D8F85E46"/>
    <w:lvl w:ilvl="0" w:tplc="FD9E5442">
      <w:numFmt w:val="bullet"/>
      <w:lvlText w:val="□"/>
      <w:lvlJc w:val="left"/>
      <w:pPr>
        <w:ind w:left="108" w:hanging="140"/>
      </w:pPr>
      <w:rPr>
        <w:rFonts w:ascii="Arial" w:eastAsia="Arial" w:hAnsi="Arial" w:cs="Arial" w:hint="default"/>
        <w:w w:val="100"/>
        <w:sz w:val="16"/>
        <w:szCs w:val="16"/>
        <w:lang w:val="it-IT" w:eastAsia="en-US" w:bidi="ar-SA"/>
      </w:rPr>
    </w:lvl>
    <w:lvl w:ilvl="1" w:tplc="F918BC48">
      <w:numFmt w:val="bullet"/>
      <w:lvlText w:val="•"/>
      <w:lvlJc w:val="left"/>
      <w:pPr>
        <w:ind w:left="394" w:hanging="140"/>
      </w:pPr>
      <w:rPr>
        <w:rFonts w:hint="default"/>
        <w:lang w:val="it-IT" w:eastAsia="en-US" w:bidi="ar-SA"/>
      </w:rPr>
    </w:lvl>
    <w:lvl w:ilvl="2" w:tplc="C3BECD5E">
      <w:numFmt w:val="bullet"/>
      <w:lvlText w:val="•"/>
      <w:lvlJc w:val="left"/>
      <w:pPr>
        <w:ind w:left="689" w:hanging="140"/>
      </w:pPr>
      <w:rPr>
        <w:rFonts w:hint="default"/>
        <w:lang w:val="it-IT" w:eastAsia="en-US" w:bidi="ar-SA"/>
      </w:rPr>
    </w:lvl>
    <w:lvl w:ilvl="3" w:tplc="42E4AC42">
      <w:numFmt w:val="bullet"/>
      <w:lvlText w:val="•"/>
      <w:lvlJc w:val="left"/>
      <w:pPr>
        <w:ind w:left="983" w:hanging="140"/>
      </w:pPr>
      <w:rPr>
        <w:rFonts w:hint="default"/>
        <w:lang w:val="it-IT" w:eastAsia="en-US" w:bidi="ar-SA"/>
      </w:rPr>
    </w:lvl>
    <w:lvl w:ilvl="4" w:tplc="E8AA6C5E">
      <w:numFmt w:val="bullet"/>
      <w:lvlText w:val="•"/>
      <w:lvlJc w:val="left"/>
      <w:pPr>
        <w:ind w:left="1278" w:hanging="140"/>
      </w:pPr>
      <w:rPr>
        <w:rFonts w:hint="default"/>
        <w:lang w:val="it-IT" w:eastAsia="en-US" w:bidi="ar-SA"/>
      </w:rPr>
    </w:lvl>
    <w:lvl w:ilvl="5" w:tplc="D49CFADA">
      <w:numFmt w:val="bullet"/>
      <w:lvlText w:val="•"/>
      <w:lvlJc w:val="left"/>
      <w:pPr>
        <w:ind w:left="1572" w:hanging="140"/>
      </w:pPr>
      <w:rPr>
        <w:rFonts w:hint="default"/>
        <w:lang w:val="it-IT" w:eastAsia="en-US" w:bidi="ar-SA"/>
      </w:rPr>
    </w:lvl>
    <w:lvl w:ilvl="6" w:tplc="2BFEF732">
      <w:numFmt w:val="bullet"/>
      <w:lvlText w:val="•"/>
      <w:lvlJc w:val="left"/>
      <w:pPr>
        <w:ind w:left="1867" w:hanging="140"/>
      </w:pPr>
      <w:rPr>
        <w:rFonts w:hint="default"/>
        <w:lang w:val="it-IT" w:eastAsia="en-US" w:bidi="ar-SA"/>
      </w:rPr>
    </w:lvl>
    <w:lvl w:ilvl="7" w:tplc="C0A03FCC">
      <w:numFmt w:val="bullet"/>
      <w:lvlText w:val="•"/>
      <w:lvlJc w:val="left"/>
      <w:pPr>
        <w:ind w:left="2161" w:hanging="140"/>
      </w:pPr>
      <w:rPr>
        <w:rFonts w:hint="default"/>
        <w:lang w:val="it-IT" w:eastAsia="en-US" w:bidi="ar-SA"/>
      </w:rPr>
    </w:lvl>
    <w:lvl w:ilvl="8" w:tplc="05F0160A">
      <w:numFmt w:val="bullet"/>
      <w:lvlText w:val="•"/>
      <w:lvlJc w:val="left"/>
      <w:pPr>
        <w:ind w:left="2456" w:hanging="140"/>
      </w:pPr>
      <w:rPr>
        <w:rFonts w:hint="default"/>
        <w:lang w:val="it-IT" w:eastAsia="en-US" w:bidi="ar-SA"/>
      </w:rPr>
    </w:lvl>
  </w:abstractNum>
  <w:abstractNum w:abstractNumId="9">
    <w:nsid w:val="1D882EF4"/>
    <w:multiLevelType w:val="hybridMultilevel"/>
    <w:tmpl w:val="28D016BE"/>
    <w:lvl w:ilvl="0" w:tplc="95AA2380">
      <w:start w:val="1"/>
      <w:numFmt w:val="bullet"/>
      <w:lvlText w:val=""/>
      <w:lvlJc w:val="left"/>
      <w:pPr>
        <w:ind w:left="65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79" w:hanging="360"/>
      </w:pPr>
    </w:lvl>
    <w:lvl w:ilvl="2" w:tplc="0410001B" w:tentative="1">
      <w:start w:val="1"/>
      <w:numFmt w:val="lowerRoman"/>
      <w:lvlText w:val="%3."/>
      <w:lvlJc w:val="right"/>
      <w:pPr>
        <w:ind w:left="2099" w:hanging="180"/>
      </w:pPr>
    </w:lvl>
    <w:lvl w:ilvl="3" w:tplc="0410000F" w:tentative="1">
      <w:start w:val="1"/>
      <w:numFmt w:val="decimal"/>
      <w:lvlText w:val="%4."/>
      <w:lvlJc w:val="left"/>
      <w:pPr>
        <w:ind w:left="2819" w:hanging="360"/>
      </w:pPr>
    </w:lvl>
    <w:lvl w:ilvl="4" w:tplc="04100019" w:tentative="1">
      <w:start w:val="1"/>
      <w:numFmt w:val="lowerLetter"/>
      <w:lvlText w:val="%5."/>
      <w:lvlJc w:val="left"/>
      <w:pPr>
        <w:ind w:left="3539" w:hanging="360"/>
      </w:pPr>
    </w:lvl>
    <w:lvl w:ilvl="5" w:tplc="0410001B" w:tentative="1">
      <w:start w:val="1"/>
      <w:numFmt w:val="lowerRoman"/>
      <w:lvlText w:val="%6."/>
      <w:lvlJc w:val="right"/>
      <w:pPr>
        <w:ind w:left="4259" w:hanging="180"/>
      </w:pPr>
    </w:lvl>
    <w:lvl w:ilvl="6" w:tplc="0410000F" w:tentative="1">
      <w:start w:val="1"/>
      <w:numFmt w:val="decimal"/>
      <w:lvlText w:val="%7."/>
      <w:lvlJc w:val="left"/>
      <w:pPr>
        <w:ind w:left="4979" w:hanging="360"/>
      </w:pPr>
    </w:lvl>
    <w:lvl w:ilvl="7" w:tplc="04100019" w:tentative="1">
      <w:start w:val="1"/>
      <w:numFmt w:val="lowerLetter"/>
      <w:lvlText w:val="%8."/>
      <w:lvlJc w:val="left"/>
      <w:pPr>
        <w:ind w:left="5699" w:hanging="360"/>
      </w:pPr>
    </w:lvl>
    <w:lvl w:ilvl="8" w:tplc="0410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10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A3F6102"/>
    <w:multiLevelType w:val="hybridMultilevel"/>
    <w:tmpl w:val="8DFEB9FE"/>
    <w:lvl w:ilvl="0" w:tplc="20DA9B5C">
      <w:start w:val="1"/>
      <w:numFmt w:val="bullet"/>
      <w:lvlText w:val="□"/>
      <w:lvlJc w:val="left"/>
      <w:pPr>
        <w:ind w:left="984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2">
    <w:nsid w:val="2A413224"/>
    <w:multiLevelType w:val="hybridMultilevel"/>
    <w:tmpl w:val="600C4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00B9A"/>
    <w:multiLevelType w:val="hybridMultilevel"/>
    <w:tmpl w:val="0B58718A"/>
    <w:lvl w:ilvl="0" w:tplc="02CEF914">
      <w:start w:val="1"/>
      <w:numFmt w:val="upperLetter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30BA9"/>
    <w:multiLevelType w:val="hybridMultilevel"/>
    <w:tmpl w:val="F462E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6">
    <w:nsid w:val="35C9259B"/>
    <w:multiLevelType w:val="hybridMultilevel"/>
    <w:tmpl w:val="DDB2B618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1AE06B02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CD328E18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B7BE947C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EF7E40D0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FE20CAE6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834C8AE6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14CE6F5E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CB423278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17">
    <w:nsid w:val="36644DCC"/>
    <w:multiLevelType w:val="multilevel"/>
    <w:tmpl w:val="839A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8F5507E"/>
    <w:multiLevelType w:val="hybridMultilevel"/>
    <w:tmpl w:val="05A6EAB0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95AA2380">
      <w:start w:val="1"/>
      <w:numFmt w:val="bullet"/>
      <w:lvlText w:val="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A71F5"/>
    <w:multiLevelType w:val="hybridMultilevel"/>
    <w:tmpl w:val="DD88258A"/>
    <w:lvl w:ilvl="0" w:tplc="811A5770">
      <w:start w:val="1"/>
      <w:numFmt w:val="upperLetter"/>
      <w:lvlText w:val="%1)"/>
      <w:lvlJc w:val="left"/>
      <w:pPr>
        <w:ind w:left="720" w:hanging="360"/>
      </w:pPr>
      <w:rPr>
        <w:rFonts w:eastAsia="Calibri"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372EA"/>
    <w:multiLevelType w:val="hybridMultilevel"/>
    <w:tmpl w:val="A310465E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E29C3642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E91202FE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3A66A4E8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EA882AC8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8736AD16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B77C9D4C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DEAE4862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2A04607C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21">
    <w:nsid w:val="45087C60"/>
    <w:multiLevelType w:val="hybridMultilevel"/>
    <w:tmpl w:val="65D2B962"/>
    <w:lvl w:ilvl="0" w:tplc="95AA2380">
      <w:start w:val="1"/>
      <w:numFmt w:val="bullet"/>
      <w:lvlText w:val=""/>
      <w:lvlJc w:val="left"/>
      <w:pPr>
        <w:ind w:left="718" w:hanging="357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F95E376A">
      <w:numFmt w:val="bullet"/>
      <w:lvlText w:val="•"/>
      <w:lvlJc w:val="left"/>
      <w:pPr>
        <w:ind w:left="1349" w:hanging="357"/>
      </w:pPr>
      <w:rPr>
        <w:rFonts w:hint="default"/>
        <w:lang w:val="it-IT" w:eastAsia="it-IT" w:bidi="it-IT"/>
      </w:rPr>
    </w:lvl>
    <w:lvl w:ilvl="2" w:tplc="2890A5DE">
      <w:numFmt w:val="bullet"/>
      <w:lvlText w:val="•"/>
      <w:lvlJc w:val="left"/>
      <w:pPr>
        <w:ind w:left="1978" w:hanging="357"/>
      </w:pPr>
      <w:rPr>
        <w:rFonts w:hint="default"/>
        <w:lang w:val="it-IT" w:eastAsia="it-IT" w:bidi="it-IT"/>
      </w:rPr>
    </w:lvl>
    <w:lvl w:ilvl="3" w:tplc="C15CA13C">
      <w:numFmt w:val="bullet"/>
      <w:lvlText w:val="•"/>
      <w:lvlJc w:val="left"/>
      <w:pPr>
        <w:ind w:left="2607" w:hanging="357"/>
      </w:pPr>
      <w:rPr>
        <w:rFonts w:hint="default"/>
        <w:lang w:val="it-IT" w:eastAsia="it-IT" w:bidi="it-IT"/>
      </w:rPr>
    </w:lvl>
    <w:lvl w:ilvl="4" w:tplc="1DE41466">
      <w:numFmt w:val="bullet"/>
      <w:lvlText w:val="•"/>
      <w:lvlJc w:val="left"/>
      <w:pPr>
        <w:ind w:left="3237" w:hanging="357"/>
      </w:pPr>
      <w:rPr>
        <w:rFonts w:hint="default"/>
        <w:lang w:val="it-IT" w:eastAsia="it-IT" w:bidi="it-IT"/>
      </w:rPr>
    </w:lvl>
    <w:lvl w:ilvl="5" w:tplc="D9ECC60C">
      <w:numFmt w:val="bullet"/>
      <w:lvlText w:val="•"/>
      <w:lvlJc w:val="left"/>
      <w:pPr>
        <w:ind w:left="3866" w:hanging="357"/>
      </w:pPr>
      <w:rPr>
        <w:rFonts w:hint="default"/>
        <w:lang w:val="it-IT" w:eastAsia="it-IT" w:bidi="it-IT"/>
      </w:rPr>
    </w:lvl>
    <w:lvl w:ilvl="6" w:tplc="741266F0">
      <w:numFmt w:val="bullet"/>
      <w:lvlText w:val="•"/>
      <w:lvlJc w:val="left"/>
      <w:pPr>
        <w:ind w:left="4495" w:hanging="357"/>
      </w:pPr>
      <w:rPr>
        <w:rFonts w:hint="default"/>
        <w:lang w:val="it-IT" w:eastAsia="it-IT" w:bidi="it-IT"/>
      </w:rPr>
    </w:lvl>
    <w:lvl w:ilvl="7" w:tplc="854652C0">
      <w:numFmt w:val="bullet"/>
      <w:lvlText w:val="•"/>
      <w:lvlJc w:val="left"/>
      <w:pPr>
        <w:ind w:left="5125" w:hanging="357"/>
      </w:pPr>
      <w:rPr>
        <w:rFonts w:hint="default"/>
        <w:lang w:val="it-IT" w:eastAsia="it-IT" w:bidi="it-IT"/>
      </w:rPr>
    </w:lvl>
    <w:lvl w:ilvl="8" w:tplc="0D049992">
      <w:numFmt w:val="bullet"/>
      <w:lvlText w:val="•"/>
      <w:lvlJc w:val="left"/>
      <w:pPr>
        <w:ind w:left="5754" w:hanging="357"/>
      </w:pPr>
      <w:rPr>
        <w:rFonts w:hint="default"/>
        <w:lang w:val="it-IT" w:eastAsia="it-IT" w:bidi="it-IT"/>
      </w:rPr>
    </w:lvl>
  </w:abstractNum>
  <w:abstractNum w:abstractNumId="22">
    <w:nsid w:val="465E3CB6"/>
    <w:multiLevelType w:val="hybridMultilevel"/>
    <w:tmpl w:val="8766E68E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0DCED350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2FBCA1BE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8EFA7D96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41D29E8C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111CE1A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EFDA14E0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1910DB5C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0D444A50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23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24">
    <w:nsid w:val="4814689B"/>
    <w:multiLevelType w:val="hybridMultilevel"/>
    <w:tmpl w:val="BF12B94A"/>
    <w:lvl w:ilvl="0" w:tplc="A4747E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2A7D44"/>
    <w:multiLevelType w:val="hybridMultilevel"/>
    <w:tmpl w:val="D08ACADE"/>
    <w:lvl w:ilvl="0" w:tplc="95AA2380">
      <w:start w:val="1"/>
      <w:numFmt w:val="bullet"/>
      <w:lvlText w:val=""/>
      <w:lvlJc w:val="left"/>
      <w:pPr>
        <w:ind w:left="718" w:hanging="357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9B323FA0">
      <w:numFmt w:val="bullet"/>
      <w:lvlText w:val="•"/>
      <w:lvlJc w:val="left"/>
      <w:pPr>
        <w:ind w:left="1349" w:hanging="357"/>
      </w:pPr>
      <w:rPr>
        <w:rFonts w:hint="default"/>
        <w:lang w:val="it-IT" w:eastAsia="it-IT" w:bidi="it-IT"/>
      </w:rPr>
    </w:lvl>
    <w:lvl w:ilvl="2" w:tplc="6C4AEE34">
      <w:numFmt w:val="bullet"/>
      <w:lvlText w:val="•"/>
      <w:lvlJc w:val="left"/>
      <w:pPr>
        <w:ind w:left="1978" w:hanging="357"/>
      </w:pPr>
      <w:rPr>
        <w:rFonts w:hint="default"/>
        <w:lang w:val="it-IT" w:eastAsia="it-IT" w:bidi="it-IT"/>
      </w:rPr>
    </w:lvl>
    <w:lvl w:ilvl="3" w:tplc="DFA453F4">
      <w:numFmt w:val="bullet"/>
      <w:lvlText w:val="•"/>
      <w:lvlJc w:val="left"/>
      <w:pPr>
        <w:ind w:left="2607" w:hanging="357"/>
      </w:pPr>
      <w:rPr>
        <w:rFonts w:hint="default"/>
        <w:lang w:val="it-IT" w:eastAsia="it-IT" w:bidi="it-IT"/>
      </w:rPr>
    </w:lvl>
    <w:lvl w:ilvl="4" w:tplc="398CFCE4">
      <w:numFmt w:val="bullet"/>
      <w:lvlText w:val="•"/>
      <w:lvlJc w:val="left"/>
      <w:pPr>
        <w:ind w:left="3237" w:hanging="357"/>
      </w:pPr>
      <w:rPr>
        <w:rFonts w:hint="default"/>
        <w:lang w:val="it-IT" w:eastAsia="it-IT" w:bidi="it-IT"/>
      </w:rPr>
    </w:lvl>
    <w:lvl w:ilvl="5" w:tplc="4DEE13D4">
      <w:numFmt w:val="bullet"/>
      <w:lvlText w:val="•"/>
      <w:lvlJc w:val="left"/>
      <w:pPr>
        <w:ind w:left="3866" w:hanging="357"/>
      </w:pPr>
      <w:rPr>
        <w:rFonts w:hint="default"/>
        <w:lang w:val="it-IT" w:eastAsia="it-IT" w:bidi="it-IT"/>
      </w:rPr>
    </w:lvl>
    <w:lvl w:ilvl="6" w:tplc="0FBACAEE">
      <w:numFmt w:val="bullet"/>
      <w:lvlText w:val="•"/>
      <w:lvlJc w:val="left"/>
      <w:pPr>
        <w:ind w:left="4495" w:hanging="357"/>
      </w:pPr>
      <w:rPr>
        <w:rFonts w:hint="default"/>
        <w:lang w:val="it-IT" w:eastAsia="it-IT" w:bidi="it-IT"/>
      </w:rPr>
    </w:lvl>
    <w:lvl w:ilvl="7" w:tplc="99C22926">
      <w:numFmt w:val="bullet"/>
      <w:lvlText w:val="•"/>
      <w:lvlJc w:val="left"/>
      <w:pPr>
        <w:ind w:left="5125" w:hanging="357"/>
      </w:pPr>
      <w:rPr>
        <w:rFonts w:hint="default"/>
        <w:lang w:val="it-IT" w:eastAsia="it-IT" w:bidi="it-IT"/>
      </w:rPr>
    </w:lvl>
    <w:lvl w:ilvl="8" w:tplc="DC90FFE4">
      <w:numFmt w:val="bullet"/>
      <w:lvlText w:val="•"/>
      <w:lvlJc w:val="left"/>
      <w:pPr>
        <w:ind w:left="5754" w:hanging="357"/>
      </w:pPr>
      <w:rPr>
        <w:rFonts w:hint="default"/>
        <w:lang w:val="it-IT" w:eastAsia="it-IT" w:bidi="it-IT"/>
      </w:rPr>
    </w:lvl>
  </w:abstractNum>
  <w:abstractNum w:abstractNumId="26">
    <w:nsid w:val="5B46476F"/>
    <w:multiLevelType w:val="hybridMultilevel"/>
    <w:tmpl w:val="9B266FA4"/>
    <w:lvl w:ilvl="0" w:tplc="9FD2DB42">
      <w:start w:val="1"/>
      <w:numFmt w:val="bullet"/>
      <w:lvlText w:val="-"/>
      <w:lvlJc w:val="left"/>
      <w:pPr>
        <w:ind w:left="7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7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FE528EF"/>
    <w:multiLevelType w:val="hybridMultilevel"/>
    <w:tmpl w:val="283E5086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F4233"/>
    <w:multiLevelType w:val="hybridMultilevel"/>
    <w:tmpl w:val="E01290BA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D431F5"/>
    <w:multiLevelType w:val="hybridMultilevel"/>
    <w:tmpl w:val="620CE99E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F81E5B68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310E6786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D7846266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6EB458E2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708C24B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5BE275AA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6D26CDB2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B26A2104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31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3">
    <w:nsid w:val="73BF2A03"/>
    <w:multiLevelType w:val="hybridMultilevel"/>
    <w:tmpl w:val="D4C2C97A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3416989A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C0028894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1C6A4D68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13C48552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3D14A1E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F4D42A12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7B96BEAE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9724C56C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34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5">
    <w:nsid w:val="7E4B5F7F"/>
    <w:multiLevelType w:val="hybridMultilevel"/>
    <w:tmpl w:val="C1FA3D62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8E34CD"/>
    <w:multiLevelType w:val="hybridMultilevel"/>
    <w:tmpl w:val="A3E86B6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31"/>
  </w:num>
  <w:num w:numId="4">
    <w:abstractNumId w:val="6"/>
  </w:num>
  <w:num w:numId="5">
    <w:abstractNumId w:val="11"/>
  </w:num>
  <w:num w:numId="6">
    <w:abstractNumId w:val="28"/>
  </w:num>
  <w:num w:numId="7">
    <w:abstractNumId w:val="0"/>
  </w:num>
  <w:num w:numId="8">
    <w:abstractNumId w:val="5"/>
  </w:num>
  <w:num w:numId="9">
    <w:abstractNumId w:val="29"/>
  </w:num>
  <w:num w:numId="10">
    <w:abstractNumId w:val="35"/>
  </w:num>
  <w:num w:numId="11">
    <w:abstractNumId w:val="2"/>
  </w:num>
  <w:num w:numId="12">
    <w:abstractNumId w:val="14"/>
  </w:num>
  <w:num w:numId="13">
    <w:abstractNumId w:val="24"/>
  </w:num>
  <w:num w:numId="14">
    <w:abstractNumId w:val="13"/>
  </w:num>
  <w:num w:numId="15">
    <w:abstractNumId w:val="12"/>
  </w:num>
  <w:num w:numId="16">
    <w:abstractNumId w:val="10"/>
  </w:num>
  <w:num w:numId="17">
    <w:abstractNumId w:val="1"/>
  </w:num>
  <w:num w:numId="18">
    <w:abstractNumId w:val="19"/>
  </w:num>
  <w:num w:numId="19">
    <w:abstractNumId w:val="26"/>
  </w:num>
  <w:num w:numId="20">
    <w:abstractNumId w:val="9"/>
  </w:num>
  <w:num w:numId="21">
    <w:abstractNumId w:val="4"/>
  </w:num>
  <w:num w:numId="22">
    <w:abstractNumId w:val="25"/>
  </w:num>
  <w:num w:numId="23">
    <w:abstractNumId w:val="30"/>
  </w:num>
  <w:num w:numId="24">
    <w:abstractNumId w:val="22"/>
  </w:num>
  <w:num w:numId="25">
    <w:abstractNumId w:val="16"/>
  </w:num>
  <w:num w:numId="26">
    <w:abstractNumId w:val="33"/>
  </w:num>
  <w:num w:numId="27">
    <w:abstractNumId w:val="21"/>
  </w:num>
  <w:num w:numId="28">
    <w:abstractNumId w:val="20"/>
  </w:num>
  <w:num w:numId="29">
    <w:abstractNumId w:val="7"/>
  </w:num>
  <w:num w:numId="30">
    <w:abstractNumId w:val="18"/>
  </w:num>
  <w:num w:numId="31">
    <w:abstractNumId w:val="8"/>
  </w:num>
  <w:num w:numId="32">
    <w:abstractNumId w:val="15"/>
  </w:num>
  <w:num w:numId="33">
    <w:abstractNumId w:val="34"/>
  </w:num>
  <w:num w:numId="34">
    <w:abstractNumId w:val="32"/>
  </w:num>
  <w:num w:numId="35">
    <w:abstractNumId w:val="23"/>
  </w:num>
  <w:num w:numId="36">
    <w:abstractNumId w:val="17"/>
  </w:num>
  <w:num w:numId="37">
    <w:abstractNumId w:val="3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B3C"/>
    <w:rsid w:val="00020789"/>
    <w:rsid w:val="0002412E"/>
    <w:rsid w:val="000313EE"/>
    <w:rsid w:val="00031885"/>
    <w:rsid w:val="00036FEA"/>
    <w:rsid w:val="00046B39"/>
    <w:rsid w:val="00056B0A"/>
    <w:rsid w:val="0006249C"/>
    <w:rsid w:val="000679CE"/>
    <w:rsid w:val="0007151F"/>
    <w:rsid w:val="00072AC7"/>
    <w:rsid w:val="0008234F"/>
    <w:rsid w:val="00082E36"/>
    <w:rsid w:val="00084BF0"/>
    <w:rsid w:val="00084F17"/>
    <w:rsid w:val="000905E7"/>
    <w:rsid w:val="000A0832"/>
    <w:rsid w:val="000A25E0"/>
    <w:rsid w:val="000A2A00"/>
    <w:rsid w:val="000B1DC6"/>
    <w:rsid w:val="000B4E91"/>
    <w:rsid w:val="000B573A"/>
    <w:rsid w:val="000B6C40"/>
    <w:rsid w:val="000B7422"/>
    <w:rsid w:val="000C0F84"/>
    <w:rsid w:val="000D10AF"/>
    <w:rsid w:val="000D2458"/>
    <w:rsid w:val="000D2BCA"/>
    <w:rsid w:val="000D7A9A"/>
    <w:rsid w:val="000D7AB8"/>
    <w:rsid w:val="000E2B00"/>
    <w:rsid w:val="000E629C"/>
    <w:rsid w:val="000E7B38"/>
    <w:rsid w:val="000F2BFC"/>
    <w:rsid w:val="000F6959"/>
    <w:rsid w:val="00101A47"/>
    <w:rsid w:val="00103B20"/>
    <w:rsid w:val="00107A36"/>
    <w:rsid w:val="001107F3"/>
    <w:rsid w:val="00112FBD"/>
    <w:rsid w:val="00114DBD"/>
    <w:rsid w:val="001204D8"/>
    <w:rsid w:val="00124AC4"/>
    <w:rsid w:val="00124BEC"/>
    <w:rsid w:val="00125973"/>
    <w:rsid w:val="00125FC1"/>
    <w:rsid w:val="0012713B"/>
    <w:rsid w:val="001305B5"/>
    <w:rsid w:val="00136475"/>
    <w:rsid w:val="00141B66"/>
    <w:rsid w:val="0015147B"/>
    <w:rsid w:val="00151518"/>
    <w:rsid w:val="00153EBB"/>
    <w:rsid w:val="0015592B"/>
    <w:rsid w:val="001645D8"/>
    <w:rsid w:val="00170E03"/>
    <w:rsid w:val="00180738"/>
    <w:rsid w:val="00181023"/>
    <w:rsid w:val="0019787F"/>
    <w:rsid w:val="001A221D"/>
    <w:rsid w:val="001A31D2"/>
    <w:rsid w:val="001A41F5"/>
    <w:rsid w:val="001B0FC3"/>
    <w:rsid w:val="001B1430"/>
    <w:rsid w:val="001B146E"/>
    <w:rsid w:val="001B2E75"/>
    <w:rsid w:val="001B47B0"/>
    <w:rsid w:val="001B5CEF"/>
    <w:rsid w:val="001C420E"/>
    <w:rsid w:val="001C522E"/>
    <w:rsid w:val="001D1FBD"/>
    <w:rsid w:val="001D3A88"/>
    <w:rsid w:val="001D6F3B"/>
    <w:rsid w:val="001E17DE"/>
    <w:rsid w:val="001F08E2"/>
    <w:rsid w:val="001F4DAD"/>
    <w:rsid w:val="001F5378"/>
    <w:rsid w:val="00200E0A"/>
    <w:rsid w:val="00201321"/>
    <w:rsid w:val="00203B57"/>
    <w:rsid w:val="00212571"/>
    <w:rsid w:val="00214C35"/>
    <w:rsid w:val="00215B5B"/>
    <w:rsid w:val="00215C68"/>
    <w:rsid w:val="00216955"/>
    <w:rsid w:val="00221D2E"/>
    <w:rsid w:val="00221FE2"/>
    <w:rsid w:val="00223AAC"/>
    <w:rsid w:val="00226577"/>
    <w:rsid w:val="0023266D"/>
    <w:rsid w:val="00233A7E"/>
    <w:rsid w:val="002410AF"/>
    <w:rsid w:val="00241322"/>
    <w:rsid w:val="002507E7"/>
    <w:rsid w:val="002557DA"/>
    <w:rsid w:val="0026258E"/>
    <w:rsid w:val="0026304B"/>
    <w:rsid w:val="00263354"/>
    <w:rsid w:val="00264D27"/>
    <w:rsid w:val="0027530B"/>
    <w:rsid w:val="00282CB5"/>
    <w:rsid w:val="00282D7E"/>
    <w:rsid w:val="0028415F"/>
    <w:rsid w:val="0028713E"/>
    <w:rsid w:val="0029240A"/>
    <w:rsid w:val="002A0114"/>
    <w:rsid w:val="002A4023"/>
    <w:rsid w:val="002A661F"/>
    <w:rsid w:val="002B1E79"/>
    <w:rsid w:val="002C18AD"/>
    <w:rsid w:val="002D60F7"/>
    <w:rsid w:val="002E19C5"/>
    <w:rsid w:val="002E5919"/>
    <w:rsid w:val="002E655C"/>
    <w:rsid w:val="002E6EB7"/>
    <w:rsid w:val="002F039B"/>
    <w:rsid w:val="002F25F7"/>
    <w:rsid w:val="002F72AF"/>
    <w:rsid w:val="003000BF"/>
    <w:rsid w:val="00300C4E"/>
    <w:rsid w:val="00300F6E"/>
    <w:rsid w:val="00300FEC"/>
    <w:rsid w:val="0030531C"/>
    <w:rsid w:val="00311A71"/>
    <w:rsid w:val="00316F36"/>
    <w:rsid w:val="00320BC2"/>
    <w:rsid w:val="00326A0F"/>
    <w:rsid w:val="00326E7B"/>
    <w:rsid w:val="00332C1F"/>
    <w:rsid w:val="00337C33"/>
    <w:rsid w:val="00347A35"/>
    <w:rsid w:val="003519DD"/>
    <w:rsid w:val="0035338A"/>
    <w:rsid w:val="00377886"/>
    <w:rsid w:val="00381F77"/>
    <w:rsid w:val="0039115A"/>
    <w:rsid w:val="0039122D"/>
    <w:rsid w:val="00392F01"/>
    <w:rsid w:val="003A1138"/>
    <w:rsid w:val="003A662D"/>
    <w:rsid w:val="003A7B89"/>
    <w:rsid w:val="003B6012"/>
    <w:rsid w:val="003C3980"/>
    <w:rsid w:val="003C751B"/>
    <w:rsid w:val="003C7C4F"/>
    <w:rsid w:val="003E0031"/>
    <w:rsid w:val="003F41F0"/>
    <w:rsid w:val="003F75BD"/>
    <w:rsid w:val="0040229B"/>
    <w:rsid w:val="00410649"/>
    <w:rsid w:val="00411C0A"/>
    <w:rsid w:val="0041297C"/>
    <w:rsid w:val="004142F3"/>
    <w:rsid w:val="0041619C"/>
    <w:rsid w:val="00420C5C"/>
    <w:rsid w:val="004220C3"/>
    <w:rsid w:val="004364BE"/>
    <w:rsid w:val="00460689"/>
    <w:rsid w:val="00460CCA"/>
    <w:rsid w:val="004803BE"/>
    <w:rsid w:val="004A2A63"/>
    <w:rsid w:val="004A786B"/>
    <w:rsid w:val="004B3573"/>
    <w:rsid w:val="004B7513"/>
    <w:rsid w:val="004C13BB"/>
    <w:rsid w:val="004C70F3"/>
    <w:rsid w:val="004D67A3"/>
    <w:rsid w:val="004E07C4"/>
    <w:rsid w:val="004F1FA3"/>
    <w:rsid w:val="004F435B"/>
    <w:rsid w:val="00507C16"/>
    <w:rsid w:val="005106E4"/>
    <w:rsid w:val="00511CC9"/>
    <w:rsid w:val="005130FC"/>
    <w:rsid w:val="005324CF"/>
    <w:rsid w:val="00541A23"/>
    <w:rsid w:val="0054215D"/>
    <w:rsid w:val="0054456E"/>
    <w:rsid w:val="00546705"/>
    <w:rsid w:val="00546C8C"/>
    <w:rsid w:val="00552B53"/>
    <w:rsid w:val="00561A8B"/>
    <w:rsid w:val="00564EA9"/>
    <w:rsid w:val="00565B37"/>
    <w:rsid w:val="00571870"/>
    <w:rsid w:val="00575831"/>
    <w:rsid w:val="0058378D"/>
    <w:rsid w:val="005845FF"/>
    <w:rsid w:val="005909C8"/>
    <w:rsid w:val="00594F12"/>
    <w:rsid w:val="005A50E7"/>
    <w:rsid w:val="005B2679"/>
    <w:rsid w:val="005C344D"/>
    <w:rsid w:val="005C547E"/>
    <w:rsid w:val="005D1916"/>
    <w:rsid w:val="005E0778"/>
    <w:rsid w:val="005E6323"/>
    <w:rsid w:val="005F217F"/>
    <w:rsid w:val="005F3CD3"/>
    <w:rsid w:val="005F6F3C"/>
    <w:rsid w:val="005F794A"/>
    <w:rsid w:val="00607040"/>
    <w:rsid w:val="0061124F"/>
    <w:rsid w:val="006153A0"/>
    <w:rsid w:val="00625A11"/>
    <w:rsid w:val="00631DDF"/>
    <w:rsid w:val="00633A15"/>
    <w:rsid w:val="00634CC0"/>
    <w:rsid w:val="00637378"/>
    <w:rsid w:val="0063779F"/>
    <w:rsid w:val="006427A2"/>
    <w:rsid w:val="00642B04"/>
    <w:rsid w:val="00643049"/>
    <w:rsid w:val="006430D0"/>
    <w:rsid w:val="00651141"/>
    <w:rsid w:val="0065190F"/>
    <w:rsid w:val="00651C20"/>
    <w:rsid w:val="00654E50"/>
    <w:rsid w:val="00657E48"/>
    <w:rsid w:val="00660C86"/>
    <w:rsid w:val="006654E6"/>
    <w:rsid w:val="00665D4C"/>
    <w:rsid w:val="00666BB4"/>
    <w:rsid w:val="00673F06"/>
    <w:rsid w:val="0068163C"/>
    <w:rsid w:val="00683DE5"/>
    <w:rsid w:val="0068436D"/>
    <w:rsid w:val="00686A3F"/>
    <w:rsid w:val="00692375"/>
    <w:rsid w:val="00692E79"/>
    <w:rsid w:val="0069664D"/>
    <w:rsid w:val="006B0258"/>
    <w:rsid w:val="006B2DCE"/>
    <w:rsid w:val="006B694B"/>
    <w:rsid w:val="006B7344"/>
    <w:rsid w:val="006C3C62"/>
    <w:rsid w:val="006C5D80"/>
    <w:rsid w:val="006D0B88"/>
    <w:rsid w:val="006D30D1"/>
    <w:rsid w:val="006D4101"/>
    <w:rsid w:val="006D6F2B"/>
    <w:rsid w:val="006E5B6F"/>
    <w:rsid w:val="006F3570"/>
    <w:rsid w:val="006F4D9A"/>
    <w:rsid w:val="006F528E"/>
    <w:rsid w:val="006F6948"/>
    <w:rsid w:val="007008D3"/>
    <w:rsid w:val="00700B57"/>
    <w:rsid w:val="007044BA"/>
    <w:rsid w:val="0070700B"/>
    <w:rsid w:val="00713495"/>
    <w:rsid w:val="007213DA"/>
    <w:rsid w:val="00721A6E"/>
    <w:rsid w:val="0072759E"/>
    <w:rsid w:val="00731B47"/>
    <w:rsid w:val="00733A33"/>
    <w:rsid w:val="00736F3F"/>
    <w:rsid w:val="0074160A"/>
    <w:rsid w:val="00741B3C"/>
    <w:rsid w:val="007505D1"/>
    <w:rsid w:val="00751B5F"/>
    <w:rsid w:val="00754DF7"/>
    <w:rsid w:val="007556C4"/>
    <w:rsid w:val="0076190D"/>
    <w:rsid w:val="00770DCD"/>
    <w:rsid w:val="00775EA9"/>
    <w:rsid w:val="0078292D"/>
    <w:rsid w:val="00787D2B"/>
    <w:rsid w:val="0079324D"/>
    <w:rsid w:val="00793443"/>
    <w:rsid w:val="00793E1C"/>
    <w:rsid w:val="0079654D"/>
    <w:rsid w:val="007A0A53"/>
    <w:rsid w:val="007A25F4"/>
    <w:rsid w:val="007A548D"/>
    <w:rsid w:val="007C0287"/>
    <w:rsid w:val="007C2A1F"/>
    <w:rsid w:val="007D2969"/>
    <w:rsid w:val="007D7B84"/>
    <w:rsid w:val="007F1A7C"/>
    <w:rsid w:val="007F2EE7"/>
    <w:rsid w:val="007F387C"/>
    <w:rsid w:val="007F49EA"/>
    <w:rsid w:val="007F7948"/>
    <w:rsid w:val="00800FD4"/>
    <w:rsid w:val="0080263C"/>
    <w:rsid w:val="00806EDA"/>
    <w:rsid w:val="0081080E"/>
    <w:rsid w:val="008123EF"/>
    <w:rsid w:val="00812E98"/>
    <w:rsid w:val="008225E3"/>
    <w:rsid w:val="00831BC5"/>
    <w:rsid w:val="0083281C"/>
    <w:rsid w:val="0085308B"/>
    <w:rsid w:val="00855779"/>
    <w:rsid w:val="00857EAD"/>
    <w:rsid w:val="008627D7"/>
    <w:rsid w:val="008634FE"/>
    <w:rsid w:val="00864F85"/>
    <w:rsid w:val="008651F7"/>
    <w:rsid w:val="00865798"/>
    <w:rsid w:val="00865B01"/>
    <w:rsid w:val="00873D26"/>
    <w:rsid w:val="008741E2"/>
    <w:rsid w:val="00881678"/>
    <w:rsid w:val="00887592"/>
    <w:rsid w:val="00895584"/>
    <w:rsid w:val="008A3146"/>
    <w:rsid w:val="008B0F94"/>
    <w:rsid w:val="008B4ED5"/>
    <w:rsid w:val="008D6CDB"/>
    <w:rsid w:val="008E10D2"/>
    <w:rsid w:val="008E5E1D"/>
    <w:rsid w:val="008F304E"/>
    <w:rsid w:val="009002CE"/>
    <w:rsid w:val="009053E4"/>
    <w:rsid w:val="00906340"/>
    <w:rsid w:val="00911726"/>
    <w:rsid w:val="009166FA"/>
    <w:rsid w:val="00917A5A"/>
    <w:rsid w:val="00917FEE"/>
    <w:rsid w:val="00922518"/>
    <w:rsid w:val="00931547"/>
    <w:rsid w:val="00932004"/>
    <w:rsid w:val="00933E42"/>
    <w:rsid w:val="009351F1"/>
    <w:rsid w:val="00945A68"/>
    <w:rsid w:val="0094630F"/>
    <w:rsid w:val="0094663A"/>
    <w:rsid w:val="009468C3"/>
    <w:rsid w:val="00950312"/>
    <w:rsid w:val="00950918"/>
    <w:rsid w:val="00952C70"/>
    <w:rsid w:val="00963838"/>
    <w:rsid w:val="00970AD6"/>
    <w:rsid w:val="00970F8E"/>
    <w:rsid w:val="00980A73"/>
    <w:rsid w:val="009829D9"/>
    <w:rsid w:val="00983E14"/>
    <w:rsid w:val="009874A7"/>
    <w:rsid w:val="00993B2B"/>
    <w:rsid w:val="009957FC"/>
    <w:rsid w:val="009A7651"/>
    <w:rsid w:val="009B045E"/>
    <w:rsid w:val="009B1525"/>
    <w:rsid w:val="009B1E7F"/>
    <w:rsid w:val="009B4593"/>
    <w:rsid w:val="009B794B"/>
    <w:rsid w:val="009B7FE6"/>
    <w:rsid w:val="009C0B00"/>
    <w:rsid w:val="009C1C04"/>
    <w:rsid w:val="009C26F8"/>
    <w:rsid w:val="009C2F59"/>
    <w:rsid w:val="009D03F9"/>
    <w:rsid w:val="009D5620"/>
    <w:rsid w:val="009D652F"/>
    <w:rsid w:val="009D6D96"/>
    <w:rsid w:val="009E445E"/>
    <w:rsid w:val="009E4563"/>
    <w:rsid w:val="009E5A72"/>
    <w:rsid w:val="009F3676"/>
    <w:rsid w:val="009F5780"/>
    <w:rsid w:val="009F6B21"/>
    <w:rsid w:val="00A043F7"/>
    <w:rsid w:val="00A05A5E"/>
    <w:rsid w:val="00A07E2A"/>
    <w:rsid w:val="00A23254"/>
    <w:rsid w:val="00A246F0"/>
    <w:rsid w:val="00A27432"/>
    <w:rsid w:val="00A30AEE"/>
    <w:rsid w:val="00A311AF"/>
    <w:rsid w:val="00A312E3"/>
    <w:rsid w:val="00A333A8"/>
    <w:rsid w:val="00A3710C"/>
    <w:rsid w:val="00A40CBF"/>
    <w:rsid w:val="00A40D49"/>
    <w:rsid w:val="00A40DEC"/>
    <w:rsid w:val="00A42993"/>
    <w:rsid w:val="00A43B81"/>
    <w:rsid w:val="00A53B1A"/>
    <w:rsid w:val="00A54644"/>
    <w:rsid w:val="00A56FAA"/>
    <w:rsid w:val="00A57681"/>
    <w:rsid w:val="00A57EC9"/>
    <w:rsid w:val="00A64BB8"/>
    <w:rsid w:val="00A65550"/>
    <w:rsid w:val="00A67B55"/>
    <w:rsid w:val="00A74509"/>
    <w:rsid w:val="00A7593A"/>
    <w:rsid w:val="00A7719C"/>
    <w:rsid w:val="00A8121B"/>
    <w:rsid w:val="00A966B4"/>
    <w:rsid w:val="00A977F4"/>
    <w:rsid w:val="00AA1669"/>
    <w:rsid w:val="00AB5763"/>
    <w:rsid w:val="00AC0687"/>
    <w:rsid w:val="00AC62EC"/>
    <w:rsid w:val="00AD533B"/>
    <w:rsid w:val="00AE1B0E"/>
    <w:rsid w:val="00AE6764"/>
    <w:rsid w:val="00AF016A"/>
    <w:rsid w:val="00AF11DB"/>
    <w:rsid w:val="00AF27FC"/>
    <w:rsid w:val="00AF701A"/>
    <w:rsid w:val="00B0208F"/>
    <w:rsid w:val="00B0722D"/>
    <w:rsid w:val="00B13051"/>
    <w:rsid w:val="00B17EFD"/>
    <w:rsid w:val="00B20038"/>
    <w:rsid w:val="00B21F3E"/>
    <w:rsid w:val="00B257C3"/>
    <w:rsid w:val="00B309D6"/>
    <w:rsid w:val="00B318BB"/>
    <w:rsid w:val="00B3604F"/>
    <w:rsid w:val="00B44A0E"/>
    <w:rsid w:val="00B50715"/>
    <w:rsid w:val="00B541FC"/>
    <w:rsid w:val="00B5792B"/>
    <w:rsid w:val="00B6131A"/>
    <w:rsid w:val="00B62DDF"/>
    <w:rsid w:val="00B64C97"/>
    <w:rsid w:val="00B77622"/>
    <w:rsid w:val="00B86D46"/>
    <w:rsid w:val="00B93F72"/>
    <w:rsid w:val="00B94F3C"/>
    <w:rsid w:val="00B970F5"/>
    <w:rsid w:val="00BC2511"/>
    <w:rsid w:val="00BD28D3"/>
    <w:rsid w:val="00BD3717"/>
    <w:rsid w:val="00BD3D2C"/>
    <w:rsid w:val="00BD4891"/>
    <w:rsid w:val="00BD4CA2"/>
    <w:rsid w:val="00BE0074"/>
    <w:rsid w:val="00BF514F"/>
    <w:rsid w:val="00BF734B"/>
    <w:rsid w:val="00BF76D6"/>
    <w:rsid w:val="00C02C84"/>
    <w:rsid w:val="00C05CD2"/>
    <w:rsid w:val="00C15AB2"/>
    <w:rsid w:val="00C24DFF"/>
    <w:rsid w:val="00C2700A"/>
    <w:rsid w:val="00C36EDF"/>
    <w:rsid w:val="00C451B7"/>
    <w:rsid w:val="00C53E02"/>
    <w:rsid w:val="00C5588E"/>
    <w:rsid w:val="00C60990"/>
    <w:rsid w:val="00C61440"/>
    <w:rsid w:val="00C711A0"/>
    <w:rsid w:val="00C7261E"/>
    <w:rsid w:val="00C823D0"/>
    <w:rsid w:val="00C868F5"/>
    <w:rsid w:val="00C92F92"/>
    <w:rsid w:val="00C93F78"/>
    <w:rsid w:val="00CA2E98"/>
    <w:rsid w:val="00CA66CD"/>
    <w:rsid w:val="00CB0945"/>
    <w:rsid w:val="00CB34C5"/>
    <w:rsid w:val="00CC1799"/>
    <w:rsid w:val="00CC5BF8"/>
    <w:rsid w:val="00CD6987"/>
    <w:rsid w:val="00CD72E2"/>
    <w:rsid w:val="00CD7C84"/>
    <w:rsid w:val="00CE3159"/>
    <w:rsid w:val="00CE355A"/>
    <w:rsid w:val="00CF63DA"/>
    <w:rsid w:val="00CF6E8E"/>
    <w:rsid w:val="00D02161"/>
    <w:rsid w:val="00D05EEB"/>
    <w:rsid w:val="00D06BDA"/>
    <w:rsid w:val="00D06E20"/>
    <w:rsid w:val="00D07C1A"/>
    <w:rsid w:val="00D10BAF"/>
    <w:rsid w:val="00D16BB8"/>
    <w:rsid w:val="00D17F75"/>
    <w:rsid w:val="00D21CD9"/>
    <w:rsid w:val="00D221EA"/>
    <w:rsid w:val="00D23E1B"/>
    <w:rsid w:val="00D24D67"/>
    <w:rsid w:val="00D319A7"/>
    <w:rsid w:val="00D455BD"/>
    <w:rsid w:val="00D47437"/>
    <w:rsid w:val="00D56105"/>
    <w:rsid w:val="00D63279"/>
    <w:rsid w:val="00D652F6"/>
    <w:rsid w:val="00D676B5"/>
    <w:rsid w:val="00D86516"/>
    <w:rsid w:val="00D918D1"/>
    <w:rsid w:val="00D91C7B"/>
    <w:rsid w:val="00DA6219"/>
    <w:rsid w:val="00DA6364"/>
    <w:rsid w:val="00DB66EF"/>
    <w:rsid w:val="00DC592C"/>
    <w:rsid w:val="00DD0BB7"/>
    <w:rsid w:val="00DD52F2"/>
    <w:rsid w:val="00DE2346"/>
    <w:rsid w:val="00DE76C2"/>
    <w:rsid w:val="00DF02E2"/>
    <w:rsid w:val="00DF0480"/>
    <w:rsid w:val="00DF1FCE"/>
    <w:rsid w:val="00DF2F2D"/>
    <w:rsid w:val="00E00AEA"/>
    <w:rsid w:val="00E139BA"/>
    <w:rsid w:val="00E1402C"/>
    <w:rsid w:val="00E1564E"/>
    <w:rsid w:val="00E21287"/>
    <w:rsid w:val="00E2699A"/>
    <w:rsid w:val="00E3245B"/>
    <w:rsid w:val="00E43204"/>
    <w:rsid w:val="00E51566"/>
    <w:rsid w:val="00E52426"/>
    <w:rsid w:val="00E5498E"/>
    <w:rsid w:val="00E64889"/>
    <w:rsid w:val="00E66518"/>
    <w:rsid w:val="00E93C33"/>
    <w:rsid w:val="00EA4100"/>
    <w:rsid w:val="00EB0A2F"/>
    <w:rsid w:val="00EB10D6"/>
    <w:rsid w:val="00EB43CB"/>
    <w:rsid w:val="00EB5F39"/>
    <w:rsid w:val="00EB7F55"/>
    <w:rsid w:val="00EC696B"/>
    <w:rsid w:val="00ED63D7"/>
    <w:rsid w:val="00EE62C4"/>
    <w:rsid w:val="00EF3FFA"/>
    <w:rsid w:val="00F00079"/>
    <w:rsid w:val="00F03BE8"/>
    <w:rsid w:val="00F076BE"/>
    <w:rsid w:val="00F10F0E"/>
    <w:rsid w:val="00F125A5"/>
    <w:rsid w:val="00F16229"/>
    <w:rsid w:val="00F20996"/>
    <w:rsid w:val="00F244D8"/>
    <w:rsid w:val="00F269E2"/>
    <w:rsid w:val="00F30316"/>
    <w:rsid w:val="00F3483E"/>
    <w:rsid w:val="00F43F61"/>
    <w:rsid w:val="00F50661"/>
    <w:rsid w:val="00F57117"/>
    <w:rsid w:val="00F6380D"/>
    <w:rsid w:val="00F65532"/>
    <w:rsid w:val="00F670DF"/>
    <w:rsid w:val="00F7127D"/>
    <w:rsid w:val="00F73B95"/>
    <w:rsid w:val="00F957A2"/>
    <w:rsid w:val="00F95A6C"/>
    <w:rsid w:val="00FB0B6F"/>
    <w:rsid w:val="00FC2A5C"/>
    <w:rsid w:val="00FC5796"/>
    <w:rsid w:val="00FD70DD"/>
    <w:rsid w:val="00FD7368"/>
    <w:rsid w:val="00FE2032"/>
    <w:rsid w:val="00FE291B"/>
    <w:rsid w:val="00FE4356"/>
    <w:rsid w:val="00FF17AD"/>
    <w:rsid w:val="00FF3050"/>
    <w:rsid w:val="00FF55ED"/>
    <w:rsid w:val="00FF6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80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696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47A35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95A6C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95A6C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67B55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1F08E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1F08E2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1F08E2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3A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F2F2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47A35"/>
    <w:rPr>
      <w:rFonts w:ascii="Verdana" w:hAnsi="Verdana" w:cs="Arial"/>
      <w:b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95A6C"/>
    <w:rPr>
      <w:rFonts w:ascii="Verdana" w:hAnsi="Verdana" w:cs="Arial"/>
      <w:b/>
      <w:sz w:val="22"/>
      <w:szCs w:val="22"/>
      <w:u w:val="single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95A6C"/>
    <w:rPr>
      <w:rFonts w:ascii="Verdana" w:hAnsi="Verdana" w:cs="Arial"/>
      <w:b/>
      <w:sz w:val="22"/>
      <w:szCs w:val="22"/>
      <w:lang w:eastAsia="en-US"/>
    </w:rPr>
  </w:style>
  <w:style w:type="paragraph" w:styleId="Nessunaspaziatura">
    <w:name w:val="No Spacing"/>
    <w:link w:val="NessunaspaziaturaCarattere"/>
    <w:uiPriority w:val="99"/>
    <w:qFormat/>
    <w:rsid w:val="00673F06"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67B55"/>
    <w:rPr>
      <w:rFonts w:ascii="Verdana" w:hAnsi="Verdana" w:cs="Arial"/>
      <w:b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nhideWhenUsed/>
    <w:rsid w:val="001F08E2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1F08E2"/>
    <w:rPr>
      <w:rFonts w:ascii="Verdana" w:hAnsi="Verdana" w:cs="Arial"/>
      <w:b/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1F08E2"/>
    <w:rPr>
      <w:rFonts w:ascii="Verdana" w:hAnsi="Verdana" w:cs="Arial"/>
      <w:b/>
      <w:sz w:val="22"/>
      <w:szCs w:val="22"/>
      <w:shd w:val="clear" w:color="auto" w:fill="F2F2F2" w:themeFill="background1" w:themeFillShade="F2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rsid w:val="001F08E2"/>
    <w:rPr>
      <w:rFonts w:ascii="Verdana" w:hAnsi="Verdana" w:cs="Arial"/>
      <w:b/>
      <w:sz w:val="22"/>
      <w:szCs w:val="22"/>
      <w:u w:val="single"/>
      <w:shd w:val="clear" w:color="auto" w:fill="F2F2F2" w:themeFill="background1" w:themeFillShade="F2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rsid w:val="001F08E2"/>
    <w:rPr>
      <w:rFonts w:ascii="Verdana" w:hAnsi="Verdana" w:cs="Arial"/>
      <w:b/>
      <w:sz w:val="22"/>
      <w:szCs w:val="22"/>
      <w:shd w:val="clear" w:color="auto" w:fill="F2F2F2" w:themeFill="background1" w:themeFillShade="F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31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2E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1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2E3"/>
    <w:rPr>
      <w:sz w:val="22"/>
      <w:szCs w:val="22"/>
      <w:lang w:eastAsia="en-US"/>
    </w:rPr>
  </w:style>
  <w:style w:type="paragraph" w:styleId="Didascalia">
    <w:name w:val="caption"/>
    <w:basedOn w:val="Normale"/>
    <w:next w:val="Normale"/>
    <w:uiPriority w:val="35"/>
    <w:unhideWhenUsed/>
    <w:qFormat/>
    <w:rsid w:val="00A7719C"/>
    <w:pPr>
      <w:spacing w:after="0" w:line="240" w:lineRule="auto"/>
      <w:jc w:val="both"/>
    </w:pPr>
    <w:rPr>
      <w:rFonts w:ascii="Verdana" w:hAnsi="Verdana" w:cs="Arial"/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3EF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rsid w:val="004E07C4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4E07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E07C4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rsid w:val="0092251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qFormat/>
    <w:rsid w:val="007A0A5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rsid w:val="007A0A5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table" w:customStyle="1" w:styleId="TableGrid">
    <w:name w:val="TableGrid"/>
    <w:rsid w:val="007A0A5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semiHidden/>
    <w:rsid w:val="002410A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EB0A2F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C2700A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392F01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392F01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6B0258"/>
    <w:rPr>
      <w:sz w:val="22"/>
      <w:szCs w:val="22"/>
      <w:lang w:eastAsia="en-US"/>
    </w:rPr>
  </w:style>
  <w:style w:type="paragraph" w:customStyle="1" w:styleId="Default">
    <w:name w:val="Default"/>
    <w:rsid w:val="006B0258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F125A5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F125A5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5A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125A5"/>
    <w:rPr>
      <w:color w:val="800080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59"/>
    <w:rsid w:val="00F125A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0B4E91"/>
    <w:rPr>
      <w:vertAlign w:val="superscript"/>
    </w:rPr>
  </w:style>
  <w:style w:type="paragraph" w:customStyle="1" w:styleId="Titolo21">
    <w:name w:val="Titolo 21"/>
    <w:basedOn w:val="Normale"/>
    <w:uiPriority w:val="1"/>
    <w:qFormat/>
    <w:rsid w:val="0074160A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  <w:style w:type="paragraph" w:customStyle="1" w:styleId="Titolo110">
    <w:name w:val="Titolo 11"/>
    <w:basedOn w:val="Normale"/>
    <w:uiPriority w:val="1"/>
    <w:qFormat/>
    <w:rsid w:val="00BE0074"/>
    <w:pPr>
      <w:widowControl w:val="0"/>
      <w:autoSpaceDE w:val="0"/>
      <w:autoSpaceDN w:val="0"/>
      <w:spacing w:after="0" w:line="240" w:lineRule="auto"/>
      <w:ind w:left="299"/>
      <w:outlineLvl w:val="1"/>
    </w:pPr>
    <w:rPr>
      <w:rFonts w:ascii="Times New Roman" w:eastAsia="Times New Roman" w:hAnsi="Times New Roman"/>
      <w:b/>
      <w:bCs/>
      <w:sz w:val="24"/>
      <w:szCs w:val="24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696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47A35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95A6C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95A6C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67B55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1F08E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1F08E2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1F08E2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3A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F2F2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47A35"/>
    <w:rPr>
      <w:rFonts w:ascii="Verdana" w:hAnsi="Verdana" w:cs="Arial"/>
      <w:b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95A6C"/>
    <w:rPr>
      <w:rFonts w:ascii="Verdana" w:hAnsi="Verdana" w:cs="Arial"/>
      <w:b/>
      <w:sz w:val="22"/>
      <w:szCs w:val="22"/>
      <w:u w:val="single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95A6C"/>
    <w:rPr>
      <w:rFonts w:ascii="Verdana" w:hAnsi="Verdana" w:cs="Arial"/>
      <w:b/>
      <w:sz w:val="22"/>
      <w:szCs w:val="22"/>
      <w:lang w:eastAsia="en-US"/>
    </w:rPr>
  </w:style>
  <w:style w:type="paragraph" w:styleId="Nessunaspaziatura">
    <w:name w:val="No Spacing"/>
    <w:link w:val="NessunaspaziaturaCarattere"/>
    <w:uiPriority w:val="99"/>
    <w:qFormat/>
    <w:rsid w:val="00673F06"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67B55"/>
    <w:rPr>
      <w:rFonts w:ascii="Verdana" w:hAnsi="Verdana" w:cs="Arial"/>
      <w:b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nhideWhenUsed/>
    <w:rsid w:val="001F08E2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1F08E2"/>
    <w:rPr>
      <w:rFonts w:ascii="Verdana" w:hAnsi="Verdana" w:cs="Arial"/>
      <w:b/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1F08E2"/>
    <w:rPr>
      <w:rFonts w:ascii="Verdana" w:hAnsi="Verdana" w:cs="Arial"/>
      <w:b/>
      <w:sz w:val="22"/>
      <w:szCs w:val="22"/>
      <w:shd w:val="clear" w:color="auto" w:fill="F2F2F2" w:themeFill="background1" w:themeFillShade="F2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rsid w:val="001F08E2"/>
    <w:rPr>
      <w:rFonts w:ascii="Verdana" w:hAnsi="Verdana" w:cs="Arial"/>
      <w:b/>
      <w:sz w:val="22"/>
      <w:szCs w:val="22"/>
      <w:u w:val="single"/>
      <w:shd w:val="clear" w:color="auto" w:fill="F2F2F2" w:themeFill="background1" w:themeFillShade="F2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rsid w:val="001F08E2"/>
    <w:rPr>
      <w:rFonts w:ascii="Verdana" w:hAnsi="Verdana" w:cs="Arial"/>
      <w:b/>
      <w:sz w:val="22"/>
      <w:szCs w:val="22"/>
      <w:shd w:val="clear" w:color="auto" w:fill="F2F2F2" w:themeFill="background1" w:themeFillShade="F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31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2E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1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2E3"/>
    <w:rPr>
      <w:sz w:val="22"/>
      <w:szCs w:val="22"/>
      <w:lang w:eastAsia="en-US"/>
    </w:rPr>
  </w:style>
  <w:style w:type="paragraph" w:styleId="Didascalia">
    <w:name w:val="caption"/>
    <w:basedOn w:val="Normale"/>
    <w:next w:val="Normale"/>
    <w:uiPriority w:val="35"/>
    <w:unhideWhenUsed/>
    <w:qFormat/>
    <w:rsid w:val="00A7719C"/>
    <w:pPr>
      <w:spacing w:after="0" w:line="240" w:lineRule="auto"/>
      <w:jc w:val="both"/>
    </w:pPr>
    <w:rPr>
      <w:rFonts w:ascii="Verdana" w:hAnsi="Verdana" w:cs="Arial"/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3EF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rsid w:val="004E07C4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4E07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E07C4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rsid w:val="0092251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qFormat/>
    <w:rsid w:val="007A0A5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rsid w:val="007A0A5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table" w:customStyle="1" w:styleId="TableGrid">
    <w:name w:val="TableGrid"/>
    <w:rsid w:val="007A0A5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semiHidden/>
    <w:rsid w:val="002410A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EB0A2F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C2700A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392F01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392F01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6B0258"/>
    <w:rPr>
      <w:sz w:val="22"/>
      <w:szCs w:val="22"/>
      <w:lang w:eastAsia="en-US"/>
    </w:rPr>
  </w:style>
  <w:style w:type="paragraph" w:customStyle="1" w:styleId="Default">
    <w:name w:val="Default"/>
    <w:rsid w:val="006B0258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F125A5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F125A5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5A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125A5"/>
    <w:rPr>
      <w:color w:val="800080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59"/>
    <w:rsid w:val="00F125A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0B4E91"/>
    <w:rPr>
      <w:vertAlign w:val="superscript"/>
    </w:rPr>
  </w:style>
  <w:style w:type="paragraph" w:customStyle="1" w:styleId="Titolo21">
    <w:name w:val="Titolo 21"/>
    <w:basedOn w:val="Normale"/>
    <w:uiPriority w:val="1"/>
    <w:qFormat/>
    <w:rsid w:val="0074160A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  <w:style w:type="paragraph" w:customStyle="1" w:styleId="Titolo110">
    <w:name w:val="Titolo 11"/>
    <w:basedOn w:val="Normale"/>
    <w:uiPriority w:val="1"/>
    <w:qFormat/>
    <w:rsid w:val="00BE0074"/>
    <w:pPr>
      <w:widowControl w:val="0"/>
      <w:autoSpaceDE w:val="0"/>
      <w:autoSpaceDN w:val="0"/>
      <w:spacing w:after="0" w:line="240" w:lineRule="auto"/>
      <w:ind w:left="299"/>
      <w:outlineLvl w:val="1"/>
    </w:pPr>
    <w:rPr>
      <w:rFonts w:ascii="Times New Roman" w:eastAsia="Times New Roman" w:hAnsi="Times New Roman"/>
      <w:b/>
      <w:bCs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1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issfermi.edu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gis02400L@pec.istruzione.i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mailto:agis02400L@istruzione.it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odello%20pf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6C4B3-1AA4-4FA5-ABAE-ADA018236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pfi.dot</Template>
  <TotalTime>175</TotalTime>
  <Pages>17</Pages>
  <Words>4206</Words>
  <Characters>23979</Characters>
  <Application>Microsoft Office Word</Application>
  <DocSecurity>0</DocSecurity>
  <Lines>199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Emilio</dc:creator>
  <cp:lastModifiedBy>Utente</cp:lastModifiedBy>
  <cp:revision>21</cp:revision>
  <cp:lastPrinted>2018-12-28T09:16:00Z</cp:lastPrinted>
  <dcterms:created xsi:type="dcterms:W3CDTF">2022-09-30T14:13:00Z</dcterms:created>
  <dcterms:modified xsi:type="dcterms:W3CDTF">2023-10-27T06:14:00Z</dcterms:modified>
</cp:coreProperties>
</file>